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14:paraId="1AE7AE8C" w14:textId="77777777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067F13D" w14:textId="77777777"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 wp14:anchorId="772D7070" wp14:editId="253F6D21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E9E898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30DD342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14:paraId="046E6A1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14:paraId="60C91B56" w14:textId="77777777" w:rsidTr="00214BAD">
        <w:trPr>
          <w:cantSplit/>
        </w:trPr>
        <w:tc>
          <w:tcPr>
            <w:tcW w:w="1063" w:type="dxa"/>
            <w:vMerge/>
          </w:tcPr>
          <w:p w14:paraId="451FF65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14:paraId="763969DF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14:paraId="139F9829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14:paraId="6C9D1204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14:paraId="2D9A54EC" w14:textId="77777777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2AA41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4E4A9EA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57676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25A0E5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14:paraId="14B8B283" w14:textId="77777777"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14:paraId="0CA4F7BA" w14:textId="77777777"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14:paraId="2FC04D86" w14:textId="77777777"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14:paraId="7F6AD4EF" w14:textId="6961ED6B" w:rsidR="00960120" w:rsidRDefault="00EC73E3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2017-2022</w:t>
      </w:r>
    </w:p>
    <w:p w14:paraId="4077CB10" w14:textId="77777777" w:rsidR="00301629" w:rsidRDefault="00301629" w:rsidP="0053648C">
      <w:pPr>
        <w:spacing w:before="0" w:after="40"/>
        <w:rPr>
          <w:rFonts w:ascii="Arial Narrow" w:hAnsi="Arial Narrow"/>
        </w:rPr>
      </w:pPr>
    </w:p>
    <w:p w14:paraId="4EB5F090" w14:textId="22262B67"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2017- 2022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 </w:t>
      </w:r>
      <w:r w:rsidR="008A4598">
        <w:rPr>
          <w:rFonts w:ascii="Arial Narrow" w:hAnsi="Arial Narrow"/>
        </w:rPr>
        <w:t>četrtek</w:t>
      </w:r>
      <w:r w:rsidR="00E40EA4">
        <w:rPr>
          <w:rFonts w:ascii="Arial Narrow" w:hAnsi="Arial Narrow"/>
        </w:rPr>
        <w:t xml:space="preserve">. </w:t>
      </w:r>
      <w:r w:rsidR="00EC73E3">
        <w:rPr>
          <w:rFonts w:ascii="Arial Narrow" w:hAnsi="Arial Narrow"/>
        </w:rPr>
        <w:t>1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</w:t>
      </w:r>
      <w:r w:rsidR="00EC73E3">
        <w:rPr>
          <w:rFonts w:ascii="Arial Narrow" w:hAnsi="Arial Narrow"/>
        </w:rPr>
        <w:t>10</w:t>
      </w:r>
      <w:r w:rsidR="008A4598">
        <w:rPr>
          <w:rFonts w:ascii="Arial Narrow" w:hAnsi="Arial Narrow"/>
        </w:rPr>
        <w:t xml:space="preserve">. </w:t>
      </w:r>
      <w:r w:rsidR="00C25C46">
        <w:rPr>
          <w:rFonts w:ascii="Arial Narrow" w:hAnsi="Arial Narrow"/>
        </w:rPr>
        <w:t>2020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>0 uri v prostorih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14:paraId="34DAB6A7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459E058D" w14:textId="77777777"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14:paraId="5A47C6BE" w14:textId="279765FF" w:rsidR="00960120" w:rsidRPr="007D1478" w:rsidRDefault="00C8199C" w:rsidP="00DE0CB4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 w:rsidRPr="007D1478">
        <w:rPr>
          <w:rFonts w:ascii="Arial Narrow" w:hAnsi="Arial Narrow"/>
        </w:rPr>
        <w:t>URS</w:t>
      </w:r>
      <w:r w:rsidR="00960120" w:rsidRPr="007D1478">
        <w:rPr>
          <w:rFonts w:ascii="Arial Narrow" w:hAnsi="Arial Narrow"/>
          <w:i/>
        </w:rPr>
        <w:t>:</w:t>
      </w:r>
      <w:r w:rsidRPr="007D1478">
        <w:rPr>
          <w:rFonts w:ascii="Arial Narrow" w:hAnsi="Arial Narrow"/>
        </w:rPr>
        <w:t xml:space="preserve"> </w:t>
      </w:r>
      <w:r w:rsidRPr="007D1478">
        <w:rPr>
          <w:rFonts w:ascii="Arial Narrow" w:hAnsi="Arial Narrow"/>
        </w:rPr>
        <w:tab/>
        <w:t>Igor KLOBOVES</w:t>
      </w:r>
      <w:r w:rsidR="0015007B" w:rsidRPr="007D1478">
        <w:rPr>
          <w:rFonts w:ascii="Arial Narrow" w:hAnsi="Arial Narrow"/>
        </w:rPr>
        <w:t xml:space="preserve"> </w:t>
      </w:r>
      <w:r w:rsidR="00960120" w:rsidRPr="007D1478">
        <w:rPr>
          <w:rFonts w:ascii="Arial Narrow" w:hAnsi="Arial Narrow"/>
        </w:rPr>
        <w:t>predsednik, člani:</w:t>
      </w:r>
      <w:r w:rsidR="00684095" w:rsidRPr="007D1478">
        <w:rPr>
          <w:rFonts w:ascii="Arial Narrow" w:hAnsi="Arial Narrow"/>
        </w:rPr>
        <w:t xml:space="preserve"> </w:t>
      </w:r>
      <w:r w:rsidR="00FE16AB" w:rsidRPr="007D1478">
        <w:rPr>
          <w:rFonts w:ascii="Arial Narrow" w:hAnsi="Arial Narrow"/>
        </w:rPr>
        <w:t xml:space="preserve">Nuška BOŽIČNIK </w:t>
      </w:r>
      <w:r w:rsidR="00126002" w:rsidRPr="007D1478">
        <w:rPr>
          <w:rFonts w:ascii="Arial Narrow" w:hAnsi="Arial Narrow"/>
        </w:rPr>
        <w:t>odgovorna urednica</w:t>
      </w:r>
      <w:r w:rsidR="00FE16AB" w:rsidRPr="007D1478">
        <w:rPr>
          <w:rFonts w:ascii="Arial Narrow" w:hAnsi="Arial Narrow"/>
        </w:rPr>
        <w:t xml:space="preserve"> glasila Ribič, </w:t>
      </w:r>
      <w:r w:rsidR="007D1478" w:rsidRPr="007D1478">
        <w:rPr>
          <w:rFonts w:ascii="Arial Narrow" w:hAnsi="Arial Narrow"/>
        </w:rPr>
        <w:t xml:space="preserve">Egon DOLENC,  </w:t>
      </w:r>
      <w:r w:rsidR="00315CC8" w:rsidRPr="007D1478">
        <w:rPr>
          <w:rFonts w:ascii="Arial Narrow" w:hAnsi="Arial Narrow"/>
        </w:rPr>
        <w:t>Drago ORNIK,</w:t>
      </w:r>
      <w:r w:rsidR="00684095" w:rsidRPr="007D1478">
        <w:rPr>
          <w:rFonts w:ascii="Arial Narrow" w:hAnsi="Arial Narrow"/>
        </w:rPr>
        <w:t xml:space="preserve"> Peter WEIBL</w:t>
      </w:r>
      <w:r w:rsidR="00DE0CB4" w:rsidRPr="007D1478">
        <w:rPr>
          <w:rFonts w:ascii="Arial Narrow" w:hAnsi="Arial Narrow"/>
        </w:rPr>
        <w:t>,</w:t>
      </w:r>
      <w:r w:rsidR="00FE16AB" w:rsidRPr="007D1478">
        <w:rPr>
          <w:rFonts w:ascii="Arial Narrow" w:hAnsi="Arial Narrow"/>
        </w:rPr>
        <w:t xml:space="preserve"> Boštjan P. ZAGOŽEN</w:t>
      </w:r>
      <w:r w:rsidR="004F2029">
        <w:rPr>
          <w:rFonts w:ascii="Arial Narrow" w:hAnsi="Arial Narrow"/>
        </w:rPr>
        <w:t>.</w:t>
      </w:r>
      <w:r w:rsidR="00741879" w:rsidRPr="007D1478">
        <w:rPr>
          <w:rFonts w:ascii="Arial Narrow" w:hAnsi="Arial Narrow"/>
        </w:rPr>
        <w:t xml:space="preserve"> </w:t>
      </w:r>
    </w:p>
    <w:p w14:paraId="0EA03CAB" w14:textId="77777777" w:rsidR="00C25C46" w:rsidRPr="007D1478" w:rsidRDefault="00960120" w:rsidP="007D1478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  <w:i/>
        </w:rPr>
        <w:t>vablj</w:t>
      </w:r>
      <w:r w:rsidR="007D1478">
        <w:rPr>
          <w:rFonts w:ascii="Arial Narrow" w:hAnsi="Arial Narrow"/>
          <w:i/>
        </w:rPr>
        <w:t xml:space="preserve">eni:  </w:t>
      </w:r>
      <w:r w:rsidR="00C25C46" w:rsidRPr="007D1478">
        <w:rPr>
          <w:rFonts w:ascii="Arial Narrow" w:hAnsi="Arial Narrow"/>
        </w:rPr>
        <w:t>dr. Miroslav ŽABERL (predsednik RZS)</w:t>
      </w:r>
      <w:r w:rsidR="007D1478">
        <w:rPr>
          <w:rFonts w:ascii="Arial Narrow" w:hAnsi="Arial Narrow"/>
        </w:rPr>
        <w:t xml:space="preserve">, </w:t>
      </w:r>
      <w:r w:rsidR="007D1478" w:rsidRPr="007D1478">
        <w:rPr>
          <w:rFonts w:ascii="Arial Narrow" w:hAnsi="Arial Narrow"/>
        </w:rPr>
        <w:t>mag. Igor MILIČIĆ (sekretar RZS)</w:t>
      </w:r>
      <w:r w:rsidR="007D1478">
        <w:rPr>
          <w:rFonts w:ascii="Arial Narrow" w:hAnsi="Arial Narrow"/>
        </w:rPr>
        <w:t>.</w:t>
      </w:r>
    </w:p>
    <w:p w14:paraId="34443733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38067984" w14:textId="77777777"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14:paraId="6B709C8F" w14:textId="77777777" w:rsidR="00C25C46" w:rsidRDefault="00C8199C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7D1478">
        <w:rPr>
          <w:rFonts w:ascii="Arial Narrow" w:hAnsi="Arial Narrow"/>
        </w:rPr>
        <w:t>/</w:t>
      </w:r>
    </w:p>
    <w:p w14:paraId="5A331175" w14:textId="77777777" w:rsidR="00960120" w:rsidRPr="00C25C46" w:rsidRDefault="00C25C46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>/</w:t>
      </w:r>
    </w:p>
    <w:p w14:paraId="7431AAEA" w14:textId="77777777" w:rsidR="00C25C46" w:rsidRDefault="00C25C46" w:rsidP="0053648C">
      <w:pPr>
        <w:spacing w:before="0" w:after="40"/>
        <w:rPr>
          <w:rFonts w:ascii="Arial Narrow" w:hAnsi="Arial Narrow"/>
        </w:rPr>
      </w:pPr>
    </w:p>
    <w:p w14:paraId="3076C50D" w14:textId="77777777"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Od šestih je prisotnih </w:t>
      </w:r>
      <w:r w:rsidR="007D1478">
        <w:rPr>
          <w:rFonts w:ascii="Arial Narrow" w:hAnsi="Arial Narrow"/>
        </w:rPr>
        <w:t xml:space="preserve">vseh šest </w:t>
      </w:r>
      <w:r w:rsidR="00BF4B91" w:rsidRPr="00FC5E9E">
        <w:rPr>
          <w:rFonts w:ascii="Arial Narrow" w:hAnsi="Arial Narrow"/>
        </w:rPr>
        <w:t>članov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14:paraId="577248E1" w14:textId="77777777" w:rsidR="00FC5E9E" w:rsidRDefault="00FC5E9E" w:rsidP="0053648C">
      <w:pPr>
        <w:spacing w:before="0" w:after="40"/>
        <w:rPr>
          <w:rFonts w:ascii="Arial Narrow" w:hAnsi="Arial Narrow"/>
        </w:rPr>
      </w:pPr>
    </w:p>
    <w:p w14:paraId="5662D2AD" w14:textId="77777777" w:rsidR="00960120" w:rsidRPr="004F2029" w:rsidRDefault="00961020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Predlagan je bil naslednji</w:t>
      </w:r>
      <w:r w:rsidR="0015007B" w:rsidRPr="004F2029">
        <w:rPr>
          <w:rFonts w:ascii="Arial Narrow" w:hAnsi="Arial Narrow"/>
        </w:rPr>
        <w:t xml:space="preserve"> </w:t>
      </w:r>
      <w:r w:rsidR="00AE552D" w:rsidRPr="004F2029">
        <w:rPr>
          <w:rFonts w:ascii="Arial Narrow" w:hAnsi="Arial Narrow"/>
        </w:rPr>
        <w:t>d</w:t>
      </w:r>
      <w:r w:rsidR="00960120" w:rsidRPr="004F2029">
        <w:rPr>
          <w:rFonts w:ascii="Arial Narrow" w:hAnsi="Arial Narrow"/>
        </w:rPr>
        <w:t>nevni red:</w:t>
      </w:r>
    </w:p>
    <w:p w14:paraId="2839291D" w14:textId="77777777" w:rsidR="007D1478" w:rsidRPr="004F2029" w:rsidRDefault="007D1478" w:rsidP="00F70AA0">
      <w:pPr>
        <w:spacing w:before="0" w:after="40"/>
        <w:rPr>
          <w:rFonts w:ascii="Arial Narrow" w:hAnsi="Arial Narrow"/>
        </w:rPr>
      </w:pPr>
    </w:p>
    <w:p w14:paraId="0CC0AF4E" w14:textId="77777777" w:rsidR="004F2029" w:rsidRPr="004F2029" w:rsidRDefault="004F2029" w:rsidP="004F2029">
      <w:pPr>
        <w:spacing w:before="0" w:after="20"/>
        <w:rPr>
          <w:rFonts w:ascii="Arial Narrow" w:hAnsi="Arial Narrow"/>
        </w:rPr>
      </w:pPr>
      <w:r w:rsidRPr="004F2029">
        <w:rPr>
          <w:rFonts w:ascii="Arial Narrow" w:hAnsi="Arial Narrow"/>
        </w:rPr>
        <w:t>1. Obravnava zapisnika in realizacije sklepov pretekle seje odbora.</w:t>
      </w:r>
    </w:p>
    <w:p w14:paraId="5711EC8C" w14:textId="77777777" w:rsidR="004F2029" w:rsidRPr="004F2029" w:rsidRDefault="004F2029" w:rsidP="004F2029">
      <w:pPr>
        <w:tabs>
          <w:tab w:val="left" w:pos="5954"/>
        </w:tabs>
        <w:rPr>
          <w:rFonts w:ascii="Arial Narrow" w:hAnsi="Arial Narrow"/>
          <w:bCs/>
        </w:rPr>
      </w:pPr>
      <w:r w:rsidRPr="004F2029">
        <w:rPr>
          <w:rFonts w:ascii="Arial Narrow" w:hAnsi="Arial Narrow"/>
        </w:rPr>
        <w:t xml:space="preserve">2. Obravnava končnega poročila delovne skupine RZS za pripravo </w:t>
      </w:r>
      <w:r w:rsidRPr="004F2029">
        <w:rPr>
          <w:rFonts w:ascii="Arial Narrow" w:hAnsi="Arial Narrow"/>
          <w:bCs/>
        </w:rPr>
        <w:t>analize in predlogov organizacijskih, finančnih in kadrovskih ukrepov na področju izdajanja glasila in ureditve spletne strani RZS.</w:t>
      </w:r>
    </w:p>
    <w:p w14:paraId="65AC8CF3" w14:textId="77777777" w:rsidR="004F2029" w:rsidRPr="004F2029" w:rsidRDefault="004F2029" w:rsidP="004F2029">
      <w:pPr>
        <w:tabs>
          <w:tab w:val="left" w:pos="5954"/>
        </w:tabs>
        <w:rPr>
          <w:rFonts w:ascii="Arial Narrow" w:hAnsi="Arial Narrow"/>
          <w:bCs/>
        </w:rPr>
      </w:pPr>
      <w:r w:rsidRPr="004F2029">
        <w:rPr>
          <w:rFonts w:ascii="Arial Narrow" w:hAnsi="Arial Narrow"/>
          <w:bCs/>
        </w:rPr>
        <w:t xml:space="preserve">3. Finančno poročilo september 2019 -september 2020. </w:t>
      </w:r>
    </w:p>
    <w:p w14:paraId="27A83B2B" w14:textId="77777777" w:rsidR="004F2029" w:rsidRPr="004F2029" w:rsidRDefault="004F2029" w:rsidP="004F2029">
      <w:pPr>
        <w:spacing w:before="0" w:after="20"/>
        <w:rPr>
          <w:rFonts w:ascii="Arial Narrow" w:hAnsi="Arial Narrow"/>
        </w:rPr>
      </w:pPr>
      <w:r w:rsidRPr="004F2029">
        <w:rPr>
          <w:rFonts w:ascii="Arial Narrow" w:hAnsi="Arial Narrow"/>
        </w:rPr>
        <w:t>4. Tekoča problematika med 6. in 7.sejo uredniškega odbora.</w:t>
      </w:r>
    </w:p>
    <w:p w14:paraId="7BF2A1E1" w14:textId="77777777" w:rsidR="004F2029" w:rsidRPr="004F2029" w:rsidRDefault="004F2029" w:rsidP="004F2029">
      <w:pPr>
        <w:spacing w:before="0" w:after="20"/>
        <w:rPr>
          <w:rFonts w:ascii="Arial Narrow" w:hAnsi="Arial Narrow"/>
        </w:rPr>
      </w:pPr>
      <w:r w:rsidRPr="004F2029">
        <w:rPr>
          <w:rFonts w:ascii="Arial Narrow" w:hAnsi="Arial Narrow"/>
        </w:rPr>
        <w:t>5. Razno.</w:t>
      </w:r>
    </w:p>
    <w:p w14:paraId="3C4ADB71" w14:textId="77777777" w:rsidR="00F70AA0" w:rsidRPr="004F2029" w:rsidRDefault="00F70AA0" w:rsidP="00F70AA0">
      <w:pPr>
        <w:spacing w:before="0" w:after="40"/>
        <w:rPr>
          <w:rFonts w:ascii="Arial Narrow" w:hAnsi="Arial Narrow"/>
        </w:rPr>
      </w:pPr>
    </w:p>
    <w:p w14:paraId="1ED15BCA" w14:textId="77777777" w:rsidR="00F70AA0" w:rsidRPr="004F2029" w:rsidRDefault="00B760CA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</w:t>
      </w:r>
      <w:r w:rsidR="00CF367C" w:rsidRPr="004F2029">
        <w:rPr>
          <w:rFonts w:ascii="Arial Narrow" w:hAnsi="Arial Narrow"/>
        </w:rPr>
        <w:t>redlagan d</w:t>
      </w:r>
      <w:r w:rsidR="00960120" w:rsidRPr="004F2029">
        <w:rPr>
          <w:rFonts w:ascii="Arial Narrow" w:hAnsi="Arial Narrow"/>
        </w:rPr>
        <w:t>nevni red</w:t>
      </w:r>
      <w:r w:rsidRPr="004F2029">
        <w:rPr>
          <w:rFonts w:ascii="Arial Narrow" w:hAnsi="Arial Narrow"/>
        </w:rPr>
        <w:t xml:space="preserve"> je bil sprejet soglasno</w:t>
      </w:r>
      <w:r w:rsidR="00CF367C" w:rsidRPr="004F2029">
        <w:rPr>
          <w:rFonts w:ascii="Arial Narrow" w:hAnsi="Arial Narrow"/>
        </w:rPr>
        <w:t xml:space="preserve">. </w:t>
      </w:r>
      <w:r w:rsidR="001215A0" w:rsidRPr="004F2029">
        <w:rPr>
          <w:rFonts w:ascii="Arial Narrow" w:hAnsi="Arial Narrow"/>
        </w:rPr>
        <w:t xml:space="preserve">Vsi </w:t>
      </w:r>
      <w:r w:rsidR="003B6C12" w:rsidRPr="004F2029">
        <w:rPr>
          <w:rFonts w:ascii="Arial Narrow" w:hAnsi="Arial Narrow"/>
        </w:rPr>
        <w:t xml:space="preserve">prisotni so se </w:t>
      </w:r>
      <w:r w:rsidR="00530053" w:rsidRPr="004F2029">
        <w:rPr>
          <w:rFonts w:ascii="Arial Narrow" w:hAnsi="Arial Narrow"/>
        </w:rPr>
        <w:t>strinjali z</w:t>
      </w:r>
      <w:r w:rsidR="003B6C12" w:rsidRPr="004F2029">
        <w:rPr>
          <w:rFonts w:ascii="Arial Narrow" w:hAnsi="Arial Narrow"/>
        </w:rPr>
        <w:t xml:space="preserve"> zvočnim snemanjem </w:t>
      </w:r>
      <w:r w:rsidR="00315CC8" w:rsidRPr="004F2029">
        <w:rPr>
          <w:rFonts w:ascii="Arial Narrow" w:hAnsi="Arial Narrow"/>
        </w:rPr>
        <w:t xml:space="preserve">seje </w:t>
      </w:r>
      <w:r w:rsidR="001215A0" w:rsidRPr="004F2029">
        <w:rPr>
          <w:rFonts w:ascii="Arial Narrow" w:hAnsi="Arial Narrow"/>
        </w:rPr>
        <w:t>za potrebe pisanja zapisnika</w:t>
      </w:r>
      <w:r w:rsidR="003B6C12" w:rsidRPr="004F2029">
        <w:rPr>
          <w:rFonts w:ascii="Arial Narrow" w:hAnsi="Arial Narrow"/>
        </w:rPr>
        <w:t xml:space="preserve">. </w:t>
      </w:r>
    </w:p>
    <w:p w14:paraId="60BB10C6" w14:textId="77777777" w:rsidR="00F70AA0" w:rsidRDefault="00F70AA0" w:rsidP="00F70AA0">
      <w:pPr>
        <w:spacing w:before="0" w:after="40"/>
        <w:rPr>
          <w:rFonts w:ascii="Arial Narrow" w:hAnsi="Arial Narrow"/>
        </w:rPr>
      </w:pPr>
    </w:p>
    <w:p w14:paraId="037F6535" w14:textId="77777777" w:rsidR="00F70AA0" w:rsidRDefault="00F70AA0" w:rsidP="00F70AA0">
      <w:pPr>
        <w:spacing w:before="0" w:after="40"/>
        <w:rPr>
          <w:rFonts w:ascii="Arial Narrow" w:hAnsi="Arial Narrow"/>
        </w:rPr>
      </w:pPr>
    </w:p>
    <w:p w14:paraId="495A5D99" w14:textId="77777777" w:rsidR="00F50019" w:rsidRPr="00F50019" w:rsidRDefault="00FC5E9E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14:paraId="2AC58B07" w14:textId="77777777" w:rsidR="00F50019" w:rsidRPr="00741879" w:rsidRDefault="00F50019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0BF319F4" w14:textId="7F843581" w:rsidR="004F2029" w:rsidRPr="004F2029" w:rsidRDefault="004F2029" w:rsidP="004F2029">
      <w:pPr>
        <w:spacing w:before="0" w:after="40"/>
        <w:rPr>
          <w:rFonts w:ascii="Arial Narrow" w:hAnsi="Arial Narrow"/>
          <w:u w:val="single"/>
        </w:rPr>
      </w:pPr>
      <w:r w:rsidRPr="004F2029">
        <w:rPr>
          <w:rFonts w:ascii="Arial Narrow" w:hAnsi="Arial Narrow"/>
          <w:u w:val="single"/>
        </w:rPr>
        <w:t>Obravnava zapisnika in realizacije sklepov pretekle seje odbora.</w:t>
      </w:r>
    </w:p>
    <w:p w14:paraId="0943454B" w14:textId="77777777" w:rsidR="00C56F5C" w:rsidRDefault="00C56F5C" w:rsidP="00F70AA0">
      <w:pPr>
        <w:spacing w:before="0" w:after="40"/>
        <w:rPr>
          <w:rFonts w:ascii="Arial Narrow" w:hAnsi="Arial Narrow"/>
          <w:u w:val="single"/>
        </w:rPr>
      </w:pPr>
    </w:p>
    <w:p w14:paraId="11E875C0" w14:textId="3FE6832E" w:rsidR="004F2029" w:rsidRPr="004F2029" w:rsidRDefault="004F2029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 xml:space="preserve">Povzetek poročila o realizaciji </w:t>
      </w:r>
      <w:r w:rsidR="006A53CA" w:rsidRPr="004F2029">
        <w:rPr>
          <w:rFonts w:ascii="Arial Narrow" w:hAnsi="Arial Narrow"/>
        </w:rPr>
        <w:t>sklepov</w:t>
      </w:r>
      <w:r w:rsidRPr="004F2029">
        <w:rPr>
          <w:rFonts w:ascii="Arial Narrow" w:hAnsi="Arial Narrow"/>
        </w:rPr>
        <w:t xml:space="preserve"> je podal predsednik odbora I. Kloboves.  </w:t>
      </w:r>
    </w:p>
    <w:p w14:paraId="0F00F82D" w14:textId="15D2BCD6" w:rsidR="00F70AA0" w:rsidRDefault="00F70AA0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11501962" w14:textId="43B4FD55" w:rsidR="00720787" w:rsidRDefault="00720787" w:rsidP="00720787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Vprašanje delovne obremenitve urednice:  B. </w:t>
      </w:r>
      <w:r w:rsidRPr="00EC73E3">
        <w:rPr>
          <w:rFonts w:ascii="Arial Narrow" w:hAnsi="Arial Narrow"/>
        </w:rPr>
        <w:t>Zagožen meni</w:t>
      </w:r>
      <w:r>
        <w:rPr>
          <w:rFonts w:ascii="Arial Narrow" w:hAnsi="Arial Narrow"/>
        </w:rPr>
        <w:t>,</w:t>
      </w:r>
      <w:r w:rsidRPr="00EC73E3">
        <w:rPr>
          <w:rFonts w:ascii="Arial Narrow" w:hAnsi="Arial Narrow"/>
        </w:rPr>
        <w:t xml:space="preserve"> da je urednica ustrezno obremenjena, glede na prestavljene številke</w:t>
      </w:r>
      <w:r>
        <w:rPr>
          <w:rFonts w:ascii="Arial Narrow" w:hAnsi="Arial Narrow"/>
        </w:rPr>
        <w:t xml:space="preserve"> glasila; delovna skupina je </w:t>
      </w:r>
      <w:r w:rsidRPr="00EC73E3">
        <w:rPr>
          <w:rFonts w:ascii="Arial Narrow" w:hAnsi="Arial Narrow"/>
        </w:rPr>
        <w:t>naredil</w:t>
      </w:r>
      <w:r>
        <w:rPr>
          <w:rFonts w:ascii="Arial Narrow" w:hAnsi="Arial Narrow"/>
        </w:rPr>
        <w:t>a</w:t>
      </w:r>
      <w:r w:rsidRPr="00EC73E3">
        <w:rPr>
          <w:rFonts w:ascii="Arial Narrow" w:hAnsi="Arial Narrow"/>
        </w:rPr>
        <w:t xml:space="preserve"> vse kar je potrebno</w:t>
      </w:r>
      <w:r w:rsidR="0005771A">
        <w:rPr>
          <w:rFonts w:ascii="Arial Narrow" w:hAnsi="Arial Narrow"/>
        </w:rPr>
        <w:t xml:space="preserve"> vse predvidene številke iz poročila, so sedaj realizirane</w:t>
      </w:r>
      <w:r w:rsidRPr="00EC73E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E. Dolenc se z ugotovitvijo strinja. </w:t>
      </w:r>
      <w:r w:rsidR="0005771A">
        <w:rPr>
          <w:rFonts w:ascii="Arial Narrow" w:hAnsi="Arial Narrow"/>
        </w:rPr>
        <w:t xml:space="preserve">Po pozivu predsednika I. </w:t>
      </w:r>
      <w:proofErr w:type="spellStart"/>
      <w:r w:rsidR="0005771A">
        <w:rPr>
          <w:rFonts w:ascii="Arial Narrow" w:hAnsi="Arial Narrow"/>
        </w:rPr>
        <w:t>Klobovesa</w:t>
      </w:r>
      <w:proofErr w:type="spellEnd"/>
      <w:r w:rsidR="0005771A">
        <w:rPr>
          <w:rFonts w:ascii="Arial Narrow" w:hAnsi="Arial Narrow"/>
        </w:rPr>
        <w:t xml:space="preserve"> je tudi</w:t>
      </w:r>
      <w:r>
        <w:rPr>
          <w:rFonts w:ascii="Arial Narrow" w:hAnsi="Arial Narrow"/>
        </w:rPr>
        <w:t xml:space="preserve"> urednica </w:t>
      </w:r>
      <w:r w:rsidR="0005771A">
        <w:rPr>
          <w:rFonts w:ascii="Arial Narrow" w:hAnsi="Arial Narrow"/>
        </w:rPr>
        <w:t>izrazila svoje mnenje,</w:t>
      </w:r>
      <w:r>
        <w:rPr>
          <w:rFonts w:ascii="Arial Narrow" w:hAnsi="Arial Narrow"/>
        </w:rPr>
        <w:t xml:space="preserve"> </w:t>
      </w:r>
      <w:r w:rsidRPr="00EC73E3">
        <w:rPr>
          <w:rFonts w:ascii="Arial Narrow" w:hAnsi="Arial Narrow"/>
        </w:rPr>
        <w:t>da je ravno prav obremenjena</w:t>
      </w:r>
      <w:r>
        <w:rPr>
          <w:rFonts w:ascii="Arial Narrow" w:hAnsi="Arial Narrow"/>
        </w:rPr>
        <w:t>, pove</w:t>
      </w:r>
      <w:r w:rsidR="0005771A">
        <w:rPr>
          <w:rFonts w:ascii="Arial Narrow" w:hAnsi="Arial Narrow"/>
        </w:rPr>
        <w:t>dala pa je,</w:t>
      </w:r>
      <w:r>
        <w:rPr>
          <w:rFonts w:ascii="Arial Narrow" w:hAnsi="Arial Narrow"/>
        </w:rPr>
        <w:t xml:space="preserve"> da je </w:t>
      </w:r>
      <w:r w:rsidRPr="00EC73E3">
        <w:rPr>
          <w:rFonts w:ascii="Arial Narrow" w:hAnsi="Arial Narrow"/>
        </w:rPr>
        <w:t>potrebno delati tudi popoldan</w:t>
      </w:r>
      <w:r w:rsidR="0005771A">
        <w:rPr>
          <w:rFonts w:ascii="Arial Narrow" w:hAnsi="Arial Narrow"/>
        </w:rPr>
        <w:t xml:space="preserve">, predvsem </w:t>
      </w:r>
      <w:r>
        <w:rPr>
          <w:rFonts w:ascii="Arial Narrow" w:hAnsi="Arial Narrow"/>
        </w:rPr>
        <w:t>na račun poznih pošiljanj člankov s strani avtorjev</w:t>
      </w:r>
      <w:r w:rsidR="008A0883">
        <w:rPr>
          <w:rFonts w:ascii="Arial Narrow" w:hAnsi="Arial Narrow"/>
        </w:rPr>
        <w:t>.</w:t>
      </w:r>
    </w:p>
    <w:p w14:paraId="69E47CB5" w14:textId="77777777" w:rsidR="00720787" w:rsidRDefault="00720787" w:rsidP="00720787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15D64B0B" w14:textId="4F9D712F" w:rsidR="00720787" w:rsidRPr="00EC73E3" w:rsidRDefault="00720787" w:rsidP="00720787">
      <w:pPr>
        <w:tabs>
          <w:tab w:val="left" w:pos="993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Vprašanje pošiljanja e-Ribiča: vse poteka normalno in brez posebnosti.</w:t>
      </w:r>
      <w:r w:rsidRPr="00EC73E3">
        <w:rPr>
          <w:rFonts w:ascii="Arial Narrow" w:hAnsi="Arial Narrow"/>
        </w:rPr>
        <w:t xml:space="preserve"> </w:t>
      </w:r>
      <w:r w:rsidR="00170C33">
        <w:rPr>
          <w:rFonts w:ascii="Arial Narrow" w:hAnsi="Arial Narrow"/>
        </w:rPr>
        <w:t>D</w:t>
      </w:r>
      <w:r w:rsidRPr="00EC73E3">
        <w:rPr>
          <w:rFonts w:ascii="Arial Narrow" w:hAnsi="Arial Narrow"/>
        </w:rPr>
        <w:t>obi</w:t>
      </w:r>
      <w:r>
        <w:rPr>
          <w:rFonts w:ascii="Arial Narrow" w:hAnsi="Arial Narrow"/>
        </w:rPr>
        <w:t xml:space="preserve">vamo </w:t>
      </w:r>
      <w:r w:rsidRPr="00EC73E3">
        <w:rPr>
          <w:rFonts w:ascii="Arial Narrow" w:hAnsi="Arial Narrow"/>
        </w:rPr>
        <w:t>pozitivne povratne informacije</w:t>
      </w:r>
      <w:r w:rsidR="00170C33">
        <w:rPr>
          <w:rFonts w:ascii="Arial Narrow" w:hAnsi="Arial Narrow"/>
        </w:rPr>
        <w:t>, s</w:t>
      </w:r>
      <w:r w:rsidRPr="00EC73E3">
        <w:rPr>
          <w:rFonts w:ascii="Arial Narrow" w:hAnsi="Arial Narrow"/>
        </w:rPr>
        <w:t xml:space="preserve">kupno je </w:t>
      </w:r>
      <w:r w:rsidR="00170C33">
        <w:rPr>
          <w:rFonts w:ascii="Arial Narrow" w:hAnsi="Arial Narrow"/>
        </w:rPr>
        <w:t xml:space="preserve">zabeleženih </w:t>
      </w:r>
      <w:r w:rsidRPr="00EC73E3">
        <w:rPr>
          <w:rFonts w:ascii="Arial Narrow" w:hAnsi="Arial Narrow"/>
        </w:rPr>
        <w:t>361 prejemnikov</w:t>
      </w:r>
      <w:r>
        <w:rPr>
          <w:rFonts w:ascii="Arial Narrow" w:hAnsi="Arial Narrow"/>
        </w:rPr>
        <w:t xml:space="preserve"> elektronske verzije</w:t>
      </w:r>
    </w:p>
    <w:p w14:paraId="20C07690" w14:textId="77777777" w:rsidR="00720787" w:rsidRDefault="00720787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333D919E" w14:textId="77777777" w:rsidR="00F70AA0" w:rsidRDefault="00F70AA0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Sprejet je bil:</w:t>
      </w:r>
    </w:p>
    <w:p w14:paraId="5C0827DF" w14:textId="77777777" w:rsidR="00F70AA0" w:rsidRPr="007634D4" w:rsidRDefault="00F70AA0" w:rsidP="00F70AA0">
      <w:pPr>
        <w:spacing w:before="0" w:after="40"/>
        <w:rPr>
          <w:rFonts w:ascii="Arial Narrow" w:hAnsi="Arial Narrow"/>
          <w:b/>
        </w:rPr>
      </w:pPr>
      <w:r w:rsidRPr="007634D4">
        <w:rPr>
          <w:rFonts w:ascii="Arial Narrow" w:hAnsi="Arial Narrow"/>
          <w:b/>
        </w:rPr>
        <w:t>Sklep 1:</w:t>
      </w:r>
      <w:r>
        <w:rPr>
          <w:rFonts w:ascii="Arial Narrow" w:hAnsi="Arial Narrow"/>
          <w:b/>
        </w:rPr>
        <w:t xml:space="preserve"> člani komisije potrjujejo zapisnik pretekle seje in poročilo o realizaciji sklepov.</w:t>
      </w:r>
    </w:p>
    <w:p w14:paraId="3FEE8F2C" w14:textId="77777777" w:rsidR="00E97929" w:rsidRDefault="00E97929" w:rsidP="00F70AA0">
      <w:pPr>
        <w:spacing w:before="0" w:after="40"/>
        <w:rPr>
          <w:rFonts w:ascii="Arial Narrow" w:hAnsi="Arial Narrow"/>
          <w:b/>
        </w:rPr>
      </w:pPr>
    </w:p>
    <w:p w14:paraId="054727E9" w14:textId="77777777" w:rsidR="00720787" w:rsidRDefault="00720787" w:rsidP="00F70AA0">
      <w:pPr>
        <w:spacing w:before="0" w:after="40"/>
        <w:rPr>
          <w:rFonts w:ascii="Arial Narrow" w:hAnsi="Arial Narrow"/>
          <w:b/>
        </w:rPr>
      </w:pPr>
    </w:p>
    <w:p w14:paraId="553D3756" w14:textId="77777777" w:rsidR="00C6093F" w:rsidRDefault="00FE76D3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14:paraId="3514DFD5" w14:textId="507D5957" w:rsidR="004F2029" w:rsidRPr="004F2029" w:rsidRDefault="004F2029" w:rsidP="004F2029">
      <w:pPr>
        <w:tabs>
          <w:tab w:val="left" w:pos="5954"/>
        </w:tabs>
        <w:rPr>
          <w:rFonts w:ascii="Arial Narrow" w:hAnsi="Arial Narrow"/>
          <w:bCs/>
          <w:u w:val="single"/>
        </w:rPr>
      </w:pPr>
      <w:r w:rsidRPr="004F2029">
        <w:rPr>
          <w:rFonts w:ascii="Arial Narrow" w:hAnsi="Arial Narrow"/>
          <w:u w:val="single"/>
        </w:rPr>
        <w:t xml:space="preserve">Obravnava končnega poročila delovne skupine RZS za pripravo </w:t>
      </w:r>
      <w:r w:rsidRPr="004F2029">
        <w:rPr>
          <w:rFonts w:ascii="Arial Narrow" w:hAnsi="Arial Narrow"/>
          <w:bCs/>
          <w:u w:val="single"/>
        </w:rPr>
        <w:t>analize in predlogov organizacijskih, finančnih in kadrovskih ukrepov na področju izdajanja glasila in ureditve spletne strani RZS.</w:t>
      </w:r>
    </w:p>
    <w:p w14:paraId="59941005" w14:textId="77777777" w:rsidR="00F24FC8" w:rsidRDefault="00F24FC8" w:rsidP="00F70AA0">
      <w:pPr>
        <w:spacing w:before="0" w:after="40"/>
        <w:rPr>
          <w:rFonts w:ascii="Arial Narrow" w:hAnsi="Arial Narrow"/>
        </w:rPr>
      </w:pPr>
    </w:p>
    <w:p w14:paraId="370684FB" w14:textId="738BE9C5" w:rsidR="004F2029" w:rsidRDefault="006A53CA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</w:t>
      </w:r>
      <w:r w:rsidR="00AA04E6">
        <w:rPr>
          <w:rFonts w:ascii="Arial Narrow" w:hAnsi="Arial Narrow"/>
        </w:rPr>
        <w:t xml:space="preserve">člani delovne skupine (Kloboves, Dolenc, Zagožen) se strinjajo, da so vsi predlagani ukrepi uspešno realizirani. Predsednik delovne skupine I. Kloboves pripravi </w:t>
      </w:r>
      <w:r w:rsidR="00134F47">
        <w:rPr>
          <w:rFonts w:ascii="Arial Narrow" w:hAnsi="Arial Narrow"/>
        </w:rPr>
        <w:t xml:space="preserve">končno poročilo in ga </w:t>
      </w:r>
      <w:r w:rsidR="008A0883">
        <w:rPr>
          <w:rFonts w:ascii="Arial Narrow" w:hAnsi="Arial Narrow"/>
        </w:rPr>
        <w:t>predstavi</w:t>
      </w:r>
      <w:r w:rsidR="00134F47">
        <w:rPr>
          <w:rFonts w:ascii="Arial Narrow" w:hAnsi="Arial Narrow"/>
        </w:rPr>
        <w:t xml:space="preserve"> na prihajajoči seji UO RZS. </w:t>
      </w:r>
      <w:r w:rsidR="00AA04E6">
        <w:rPr>
          <w:rFonts w:ascii="Arial Narrow" w:hAnsi="Arial Narrow"/>
        </w:rPr>
        <w:t xml:space="preserve">  </w:t>
      </w:r>
    </w:p>
    <w:p w14:paraId="1D77EC78" w14:textId="77777777" w:rsidR="00720787" w:rsidRDefault="00720787" w:rsidP="00F70AA0">
      <w:pPr>
        <w:spacing w:before="0" w:after="40"/>
        <w:rPr>
          <w:rFonts w:ascii="Arial Narrow" w:hAnsi="Arial Narrow"/>
        </w:rPr>
      </w:pPr>
    </w:p>
    <w:p w14:paraId="7D0224CC" w14:textId="77777777" w:rsidR="000147FF" w:rsidRDefault="000147FF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226331">
        <w:rPr>
          <w:rFonts w:ascii="Arial Narrow" w:hAnsi="Arial Narrow"/>
        </w:rPr>
        <w:t>prejet</w:t>
      </w:r>
      <w:r w:rsidRPr="000147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 bil</w:t>
      </w:r>
      <w:r w:rsidR="00341BC5">
        <w:rPr>
          <w:rFonts w:ascii="Arial Narrow" w:hAnsi="Arial Narrow"/>
        </w:rPr>
        <w:t>:</w:t>
      </w:r>
    </w:p>
    <w:p w14:paraId="12D42746" w14:textId="1870F6AC" w:rsidR="006A53CA" w:rsidRPr="006A53CA" w:rsidRDefault="00BD216E" w:rsidP="006A53CA">
      <w:pPr>
        <w:rPr>
          <w:rFonts w:ascii="Arial Narrow" w:hAnsi="Arial Narrow"/>
          <w:b/>
        </w:rPr>
      </w:pPr>
      <w:r w:rsidRPr="006A53CA">
        <w:rPr>
          <w:rFonts w:ascii="Arial Narrow" w:hAnsi="Arial Narrow"/>
          <w:b/>
        </w:rPr>
        <w:t>Sklep</w:t>
      </w:r>
      <w:r w:rsidR="00253025" w:rsidRPr="006A53CA">
        <w:rPr>
          <w:rFonts w:ascii="Arial Narrow" w:hAnsi="Arial Narrow"/>
          <w:b/>
        </w:rPr>
        <w:t xml:space="preserve"> 2</w:t>
      </w:r>
      <w:r w:rsidR="00EB1517" w:rsidRPr="006A53CA">
        <w:rPr>
          <w:rFonts w:ascii="Arial Narrow" w:hAnsi="Arial Narrow"/>
          <w:b/>
        </w:rPr>
        <w:t>:</w:t>
      </w:r>
      <w:r w:rsidR="006A53CA" w:rsidRPr="006A53CA">
        <w:rPr>
          <w:rFonts w:ascii="Arial Narrow" w:hAnsi="Arial Narrow"/>
          <w:b/>
        </w:rPr>
        <w:t xml:space="preserve"> </w:t>
      </w:r>
      <w:r w:rsidR="00AA04E6" w:rsidRPr="006A53CA">
        <w:rPr>
          <w:rFonts w:ascii="Arial Narrow" w:hAnsi="Arial Narrow"/>
          <w:b/>
        </w:rPr>
        <w:t xml:space="preserve">končno poročilo </w:t>
      </w:r>
      <w:r w:rsidR="00AA04E6">
        <w:rPr>
          <w:rFonts w:ascii="Arial Narrow" w:hAnsi="Arial Narrow"/>
          <w:b/>
        </w:rPr>
        <w:t xml:space="preserve">delovne skupine </w:t>
      </w:r>
      <w:r w:rsidR="006A53CA" w:rsidRPr="006A53CA">
        <w:rPr>
          <w:rFonts w:ascii="Arial Narrow" w:hAnsi="Arial Narrow"/>
          <w:b/>
        </w:rPr>
        <w:t xml:space="preserve">pripravi I. Kloboves </w:t>
      </w:r>
      <w:r w:rsidR="00AA04E6">
        <w:rPr>
          <w:rFonts w:ascii="Arial Narrow" w:hAnsi="Arial Narrow"/>
          <w:b/>
        </w:rPr>
        <w:t xml:space="preserve">ob pomoči </w:t>
      </w:r>
      <w:r w:rsidR="006A53CA" w:rsidRPr="006A53CA">
        <w:rPr>
          <w:rFonts w:ascii="Arial Narrow" w:hAnsi="Arial Narrow"/>
          <w:b/>
        </w:rPr>
        <w:t>sekretar</w:t>
      </w:r>
      <w:r w:rsidR="00AA04E6">
        <w:rPr>
          <w:rFonts w:ascii="Arial Narrow" w:hAnsi="Arial Narrow"/>
          <w:b/>
        </w:rPr>
        <w:t>ja</w:t>
      </w:r>
      <w:r w:rsidR="006A53CA" w:rsidRPr="006A53CA">
        <w:rPr>
          <w:rFonts w:ascii="Arial Narrow" w:hAnsi="Arial Narrow"/>
          <w:b/>
        </w:rPr>
        <w:t xml:space="preserve"> RZS </w:t>
      </w:r>
      <w:r w:rsidR="00AA04E6">
        <w:rPr>
          <w:rFonts w:ascii="Arial Narrow" w:hAnsi="Arial Narrow"/>
          <w:b/>
        </w:rPr>
        <w:t xml:space="preserve">za </w:t>
      </w:r>
      <w:r w:rsidR="006A53CA" w:rsidRPr="006A53CA">
        <w:rPr>
          <w:rFonts w:ascii="Arial Narrow" w:hAnsi="Arial Narrow"/>
          <w:b/>
        </w:rPr>
        <w:t xml:space="preserve"> obravnavo na oktobrski seji UO RZS.  </w:t>
      </w:r>
    </w:p>
    <w:p w14:paraId="7BC9BC24" w14:textId="77777777" w:rsidR="004F2029" w:rsidRDefault="004F2029" w:rsidP="00F70AA0">
      <w:pPr>
        <w:spacing w:before="0" w:after="40"/>
        <w:rPr>
          <w:rFonts w:ascii="Arial Narrow" w:hAnsi="Arial Narrow"/>
        </w:rPr>
      </w:pPr>
    </w:p>
    <w:p w14:paraId="316DE2FF" w14:textId="77777777" w:rsidR="00E55CA7" w:rsidRPr="00E55CA7" w:rsidRDefault="00E55CA7" w:rsidP="00F70AA0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CA7">
        <w:rPr>
          <w:rFonts w:ascii="Arial Narrow" w:hAnsi="Arial Narrow"/>
          <w:b/>
        </w:rPr>
        <w:t>AD 3</w:t>
      </w:r>
    </w:p>
    <w:p w14:paraId="5FAA3138" w14:textId="77777777" w:rsidR="00380E8C" w:rsidRDefault="00380E8C" w:rsidP="00F70AA0">
      <w:pPr>
        <w:spacing w:before="0" w:after="40"/>
        <w:rPr>
          <w:rFonts w:ascii="Arial Narrow" w:hAnsi="Arial Narrow"/>
        </w:rPr>
      </w:pPr>
    </w:p>
    <w:p w14:paraId="5E98AC90" w14:textId="0BE6692A" w:rsidR="004F2029" w:rsidRDefault="004F2029" w:rsidP="004F2029">
      <w:pPr>
        <w:spacing w:before="0" w:after="40"/>
        <w:rPr>
          <w:rFonts w:ascii="Arial Narrow" w:hAnsi="Arial Narrow"/>
          <w:bCs/>
          <w:u w:val="single"/>
        </w:rPr>
      </w:pPr>
      <w:r w:rsidRPr="004F2029">
        <w:rPr>
          <w:rFonts w:ascii="Arial Narrow" w:hAnsi="Arial Narrow"/>
          <w:bCs/>
          <w:u w:val="single"/>
        </w:rPr>
        <w:t xml:space="preserve">Finančno poročilo september 2019 -september 2020. </w:t>
      </w:r>
    </w:p>
    <w:p w14:paraId="2AA42EDB" w14:textId="77A66391" w:rsidR="004F2029" w:rsidRDefault="004F2029" w:rsidP="00F70AA0">
      <w:pPr>
        <w:spacing w:before="0" w:after="40"/>
        <w:rPr>
          <w:rFonts w:ascii="Arial Narrow" w:hAnsi="Arial Narrow"/>
        </w:rPr>
      </w:pPr>
    </w:p>
    <w:p w14:paraId="39557D44" w14:textId="6ED81298" w:rsidR="003865F6" w:rsidRDefault="00C84ACB" w:rsidP="006A53CA">
      <w:pPr>
        <w:spacing w:after="20"/>
        <w:rPr>
          <w:rFonts w:ascii="Arial Narrow" w:hAnsi="Arial Narrow"/>
        </w:rPr>
      </w:pPr>
      <w:r w:rsidRPr="00465B41">
        <w:rPr>
          <w:rFonts w:ascii="Arial Narrow" w:hAnsi="Arial Narrow"/>
        </w:rPr>
        <w:t>P</w:t>
      </w:r>
      <w:r w:rsidR="00A46890" w:rsidRPr="00465B41">
        <w:rPr>
          <w:rFonts w:ascii="Arial Narrow" w:hAnsi="Arial Narrow"/>
        </w:rPr>
        <w:t>ovzetek razprav</w:t>
      </w:r>
      <w:r w:rsidR="0000463F" w:rsidRPr="00465B41">
        <w:rPr>
          <w:rFonts w:ascii="Arial Narrow" w:hAnsi="Arial Narrow"/>
        </w:rPr>
        <w:t>e</w:t>
      </w:r>
      <w:r w:rsidR="00A46890" w:rsidRPr="00465B41">
        <w:rPr>
          <w:rFonts w:ascii="Arial Narrow" w:hAnsi="Arial Narrow"/>
        </w:rPr>
        <w:t>:</w:t>
      </w:r>
      <w:r w:rsidR="00720787" w:rsidRPr="00465B41">
        <w:rPr>
          <w:rFonts w:ascii="Arial Narrow" w:hAnsi="Arial Narrow"/>
        </w:rPr>
        <w:t xml:space="preserve"> </w:t>
      </w:r>
      <w:r w:rsidR="00465B41" w:rsidRPr="00465B41">
        <w:rPr>
          <w:rFonts w:ascii="Arial Narrow" w:hAnsi="Arial Narrow"/>
        </w:rPr>
        <w:t>p</w:t>
      </w:r>
      <w:r w:rsidR="006A53CA" w:rsidRPr="00465B41">
        <w:rPr>
          <w:rFonts w:ascii="Arial Narrow" w:hAnsi="Arial Narrow"/>
        </w:rPr>
        <w:t xml:space="preserve">oročilo so prisotni dobili v pisni obliki, </w:t>
      </w:r>
      <w:r w:rsidR="00720787" w:rsidRPr="00465B41">
        <w:rPr>
          <w:rFonts w:ascii="Arial Narrow" w:hAnsi="Arial Narrow"/>
        </w:rPr>
        <w:t xml:space="preserve">člani odbora prikazane </w:t>
      </w:r>
      <w:r w:rsidR="006A53CA" w:rsidRPr="00465B41">
        <w:rPr>
          <w:rFonts w:ascii="Arial Narrow" w:hAnsi="Arial Narrow"/>
        </w:rPr>
        <w:t xml:space="preserve">rezultate ocenjujejo kot dobre. </w:t>
      </w:r>
      <w:r w:rsidR="00465B41">
        <w:rPr>
          <w:rFonts w:ascii="Arial Narrow" w:hAnsi="Arial Narrow"/>
        </w:rPr>
        <w:t xml:space="preserve">Prihranki znašajo skoraj 16.000 EUR, predvidevanja za naprej so ugodna - </w:t>
      </w:r>
      <w:r w:rsidR="005F634A">
        <w:rPr>
          <w:rFonts w:ascii="Arial Narrow" w:hAnsi="Arial Narrow"/>
        </w:rPr>
        <w:t xml:space="preserve">obstaja </w:t>
      </w:r>
      <w:r w:rsidR="005F634A" w:rsidRPr="00EC73E3">
        <w:rPr>
          <w:rFonts w:ascii="Arial Narrow" w:hAnsi="Arial Narrow"/>
        </w:rPr>
        <w:t>možnost</w:t>
      </w:r>
      <w:r w:rsidR="00522EAA">
        <w:rPr>
          <w:rFonts w:ascii="Arial Narrow" w:hAnsi="Arial Narrow"/>
        </w:rPr>
        <w:t xml:space="preserve"> prostora za d</w:t>
      </w:r>
      <w:r w:rsidR="005F634A" w:rsidRPr="00EC73E3">
        <w:rPr>
          <w:rFonts w:ascii="Arial Narrow" w:hAnsi="Arial Narrow"/>
        </w:rPr>
        <w:t>odatn</w:t>
      </w:r>
      <w:r w:rsidR="00522EAA">
        <w:rPr>
          <w:rFonts w:ascii="Arial Narrow" w:hAnsi="Arial Narrow"/>
        </w:rPr>
        <w:t>a</w:t>
      </w:r>
      <w:r w:rsidR="005F634A" w:rsidRPr="00EC73E3">
        <w:rPr>
          <w:rFonts w:ascii="Arial Narrow" w:hAnsi="Arial Narrow"/>
        </w:rPr>
        <w:t xml:space="preserve"> gradiv</w:t>
      </w:r>
      <w:r w:rsidR="00522EAA">
        <w:rPr>
          <w:rFonts w:ascii="Arial Narrow" w:hAnsi="Arial Narrow"/>
        </w:rPr>
        <w:t>a</w:t>
      </w:r>
      <w:r w:rsidR="005F634A" w:rsidRPr="00EC73E3">
        <w:rPr>
          <w:rFonts w:ascii="Arial Narrow" w:hAnsi="Arial Narrow"/>
        </w:rPr>
        <w:t xml:space="preserve"> v e-Ribiču</w:t>
      </w:r>
      <w:r w:rsidR="00522EAA">
        <w:rPr>
          <w:rFonts w:ascii="Arial Narrow" w:hAnsi="Arial Narrow"/>
        </w:rPr>
        <w:t>;</w:t>
      </w:r>
      <w:r w:rsidR="005F634A" w:rsidRPr="00EC73E3">
        <w:rPr>
          <w:rFonts w:ascii="Arial Narrow" w:hAnsi="Arial Narrow"/>
        </w:rPr>
        <w:t xml:space="preserve"> lahko tržimo za prostor za</w:t>
      </w:r>
      <w:r w:rsidR="005F634A">
        <w:rPr>
          <w:rFonts w:ascii="Arial Narrow" w:hAnsi="Arial Narrow"/>
        </w:rPr>
        <w:t xml:space="preserve"> ribiški</w:t>
      </w:r>
      <w:r w:rsidR="005F634A" w:rsidRPr="00EC73E3">
        <w:rPr>
          <w:rFonts w:ascii="Arial Narrow" w:hAnsi="Arial Narrow"/>
        </w:rPr>
        <w:t xml:space="preserve"> katalog</w:t>
      </w:r>
      <w:r w:rsidR="00465B41">
        <w:rPr>
          <w:rFonts w:ascii="Arial Narrow" w:hAnsi="Arial Narrow"/>
        </w:rPr>
        <w:t>. Potrebno je narediti več reklame za e-Ribiča med člani – nekatera vodstva RD so tu bistveno premalo aktivna in jih je potrebno posebej pozvati</w:t>
      </w:r>
      <w:r w:rsidR="00170C33">
        <w:rPr>
          <w:rFonts w:ascii="Arial Narrow" w:hAnsi="Arial Narrow"/>
        </w:rPr>
        <w:t>,</w:t>
      </w:r>
      <w:r w:rsidR="00465B41">
        <w:rPr>
          <w:rFonts w:ascii="Arial Narrow" w:hAnsi="Arial Narrow"/>
        </w:rPr>
        <w:t xml:space="preserve"> da  informacij</w:t>
      </w:r>
      <w:r w:rsidR="00170C33">
        <w:rPr>
          <w:rFonts w:ascii="Arial Narrow" w:hAnsi="Arial Narrow"/>
        </w:rPr>
        <w:t>o</w:t>
      </w:r>
      <w:r w:rsidR="00465B41">
        <w:rPr>
          <w:rFonts w:ascii="Arial Narrow" w:hAnsi="Arial Narrow"/>
        </w:rPr>
        <w:t xml:space="preserve"> posredujejo naprej</w:t>
      </w:r>
      <w:r w:rsidR="005F634A">
        <w:rPr>
          <w:rFonts w:ascii="Arial Narrow" w:hAnsi="Arial Narrow"/>
        </w:rPr>
        <w:t xml:space="preserve"> članom</w:t>
      </w:r>
      <w:r w:rsidR="00465B41">
        <w:rPr>
          <w:rFonts w:ascii="Arial Narrow" w:hAnsi="Arial Narrow"/>
        </w:rPr>
        <w:t>.</w:t>
      </w:r>
      <w:r w:rsidR="00522EAA">
        <w:rPr>
          <w:rFonts w:ascii="Arial Narrow" w:hAnsi="Arial Narrow"/>
        </w:rPr>
        <w:t xml:space="preserve"> Oglaševati je potrebno v </w:t>
      </w:r>
      <w:r w:rsidR="003865F6">
        <w:rPr>
          <w:rFonts w:ascii="Arial Narrow" w:hAnsi="Arial Narrow"/>
        </w:rPr>
        <w:t xml:space="preserve">vsaki številki </w:t>
      </w:r>
      <w:r w:rsidR="00522EAA">
        <w:rPr>
          <w:rFonts w:ascii="Arial Narrow" w:hAnsi="Arial Narrow"/>
        </w:rPr>
        <w:t>glasil</w:t>
      </w:r>
      <w:r w:rsidR="003865F6">
        <w:rPr>
          <w:rFonts w:ascii="Arial Narrow" w:hAnsi="Arial Narrow"/>
        </w:rPr>
        <w:t>a</w:t>
      </w:r>
      <w:r w:rsidR="00522EAA">
        <w:rPr>
          <w:rFonts w:ascii="Arial Narrow" w:hAnsi="Arial Narrow"/>
        </w:rPr>
        <w:t xml:space="preserve">, lahko pripravimo </w:t>
      </w:r>
      <w:r w:rsidR="003865F6">
        <w:rPr>
          <w:rFonts w:ascii="Arial Narrow" w:hAnsi="Arial Narrow"/>
        </w:rPr>
        <w:t>program</w:t>
      </w:r>
      <w:r w:rsidR="00522EAA">
        <w:rPr>
          <w:rFonts w:ascii="Arial Narrow" w:hAnsi="Arial Narrow"/>
        </w:rPr>
        <w:t xml:space="preserve">, </w:t>
      </w:r>
      <w:r w:rsidR="003865F6">
        <w:rPr>
          <w:rFonts w:ascii="Arial Narrow" w:hAnsi="Arial Narrow"/>
        </w:rPr>
        <w:t>s katerem</w:t>
      </w:r>
      <w:r w:rsidR="00522EAA">
        <w:rPr>
          <w:rFonts w:ascii="Arial Narrow" w:hAnsi="Arial Narrow"/>
        </w:rPr>
        <w:t xml:space="preserve"> bralec glasila sam </w:t>
      </w:r>
      <w:r w:rsidR="003865F6">
        <w:rPr>
          <w:rFonts w:ascii="Arial Narrow" w:hAnsi="Arial Narrow"/>
        </w:rPr>
        <w:t>odloči</w:t>
      </w:r>
      <w:r w:rsidR="00522EAA">
        <w:rPr>
          <w:rFonts w:ascii="Arial Narrow" w:hAnsi="Arial Narrow"/>
        </w:rPr>
        <w:t xml:space="preserve"> ali želi tiskano ali elektronsko verzijo </w:t>
      </w:r>
      <w:r w:rsidR="003865F6">
        <w:rPr>
          <w:rFonts w:ascii="Arial Narrow" w:hAnsi="Arial Narrow"/>
        </w:rPr>
        <w:t xml:space="preserve">s </w:t>
      </w:r>
      <w:r w:rsidR="00522EAA">
        <w:rPr>
          <w:rFonts w:ascii="Arial Narrow" w:hAnsi="Arial Narrow"/>
        </w:rPr>
        <w:t>kontaktn</w:t>
      </w:r>
      <w:r w:rsidR="003865F6">
        <w:rPr>
          <w:rFonts w:ascii="Arial Narrow" w:hAnsi="Arial Narrow"/>
        </w:rPr>
        <w:t>imi</w:t>
      </w:r>
      <w:r w:rsidR="00522EAA">
        <w:rPr>
          <w:rFonts w:ascii="Arial Narrow" w:hAnsi="Arial Narrow"/>
        </w:rPr>
        <w:t xml:space="preserve"> podatk</w:t>
      </w:r>
      <w:r w:rsidR="003865F6">
        <w:rPr>
          <w:rFonts w:ascii="Arial Narrow" w:hAnsi="Arial Narrow"/>
        </w:rPr>
        <w:t xml:space="preserve">i. </w:t>
      </w:r>
      <w:r w:rsidR="009E7362">
        <w:rPr>
          <w:rFonts w:ascii="Arial Narrow" w:hAnsi="Arial Narrow"/>
        </w:rPr>
        <w:t xml:space="preserve">Predviden cilj je 1500 naročnikov e-Ribiča. </w:t>
      </w:r>
      <w:r w:rsidR="003865F6">
        <w:rPr>
          <w:rFonts w:ascii="Arial Narrow" w:hAnsi="Arial Narrow"/>
        </w:rPr>
        <w:t xml:space="preserve">B. </w:t>
      </w:r>
      <w:r w:rsidR="003865F6" w:rsidRPr="00EC73E3">
        <w:rPr>
          <w:rFonts w:ascii="Arial Narrow" w:hAnsi="Arial Narrow"/>
        </w:rPr>
        <w:t xml:space="preserve">Zagožen </w:t>
      </w:r>
      <w:r w:rsidR="003865F6">
        <w:rPr>
          <w:rFonts w:ascii="Arial Narrow" w:hAnsi="Arial Narrow"/>
        </w:rPr>
        <w:t xml:space="preserve">se javi in </w:t>
      </w:r>
      <w:r w:rsidR="003865F6" w:rsidRPr="00EC73E3">
        <w:rPr>
          <w:rFonts w:ascii="Arial Narrow" w:hAnsi="Arial Narrow"/>
        </w:rPr>
        <w:t xml:space="preserve">napiše predlog </w:t>
      </w:r>
      <w:r w:rsidR="003865F6">
        <w:rPr>
          <w:rFonts w:ascii="Arial Narrow" w:hAnsi="Arial Narrow"/>
        </w:rPr>
        <w:t>za</w:t>
      </w:r>
      <w:r w:rsidR="003865F6" w:rsidRPr="00EC73E3">
        <w:rPr>
          <w:rFonts w:ascii="Arial Narrow" w:hAnsi="Arial Narrow"/>
        </w:rPr>
        <w:t xml:space="preserve"> UO RZS</w:t>
      </w:r>
      <w:r w:rsidR="003865F6">
        <w:rPr>
          <w:rFonts w:ascii="Arial Narrow" w:hAnsi="Arial Narrow"/>
        </w:rPr>
        <w:t xml:space="preserve"> za</w:t>
      </w:r>
      <w:r w:rsidR="003865F6" w:rsidRPr="00EC73E3">
        <w:rPr>
          <w:rFonts w:ascii="Arial Narrow" w:hAnsi="Arial Narrow"/>
        </w:rPr>
        <w:t xml:space="preserve"> </w:t>
      </w:r>
      <w:r w:rsidR="003865F6">
        <w:rPr>
          <w:rFonts w:ascii="Arial Narrow" w:hAnsi="Arial Narrow"/>
        </w:rPr>
        <w:t xml:space="preserve">ta </w:t>
      </w:r>
      <w:r w:rsidR="003865F6" w:rsidRPr="00EC73E3">
        <w:rPr>
          <w:rFonts w:ascii="Arial Narrow" w:hAnsi="Arial Narrow"/>
        </w:rPr>
        <w:t>program</w:t>
      </w:r>
      <w:r w:rsidR="003865F6">
        <w:rPr>
          <w:rFonts w:ascii="Arial Narrow" w:hAnsi="Arial Narrow"/>
        </w:rPr>
        <w:t>.</w:t>
      </w:r>
      <w:r w:rsidR="003865F6" w:rsidRPr="00EC73E3">
        <w:rPr>
          <w:rFonts w:ascii="Arial Narrow" w:hAnsi="Arial Narrow"/>
        </w:rPr>
        <w:t xml:space="preserve"> </w:t>
      </w:r>
      <w:r w:rsidR="009E7362">
        <w:rPr>
          <w:rFonts w:ascii="Arial Narrow" w:hAnsi="Arial Narrow"/>
        </w:rPr>
        <w:t>T</w:t>
      </w:r>
      <w:r w:rsidR="003865F6">
        <w:rPr>
          <w:rFonts w:ascii="Arial Narrow" w:hAnsi="Arial Narrow"/>
        </w:rPr>
        <w:t>isti bralci</w:t>
      </w:r>
      <w:r w:rsidR="00170C33">
        <w:rPr>
          <w:rFonts w:ascii="Arial Narrow" w:hAnsi="Arial Narrow"/>
        </w:rPr>
        <w:t>,</w:t>
      </w:r>
      <w:r w:rsidR="003865F6">
        <w:rPr>
          <w:rFonts w:ascii="Arial Narrow" w:hAnsi="Arial Narrow"/>
        </w:rPr>
        <w:t xml:space="preserve"> ki bodo hoteli zgolj </w:t>
      </w:r>
      <w:r w:rsidR="003865F6" w:rsidRPr="00EC73E3">
        <w:rPr>
          <w:rFonts w:ascii="Arial Narrow" w:hAnsi="Arial Narrow"/>
        </w:rPr>
        <w:t>tiskano verzijo</w:t>
      </w:r>
      <w:r w:rsidR="00170C33">
        <w:rPr>
          <w:rFonts w:ascii="Arial Narrow" w:hAnsi="Arial Narrow"/>
        </w:rPr>
        <w:t>,</w:t>
      </w:r>
      <w:r w:rsidR="003865F6" w:rsidRPr="00EC73E3">
        <w:rPr>
          <w:rFonts w:ascii="Arial Narrow" w:hAnsi="Arial Narrow"/>
        </w:rPr>
        <w:t xml:space="preserve"> </w:t>
      </w:r>
      <w:r w:rsidR="003865F6">
        <w:rPr>
          <w:rFonts w:ascii="Arial Narrow" w:hAnsi="Arial Narrow"/>
        </w:rPr>
        <w:t xml:space="preserve">bodo </w:t>
      </w:r>
      <w:r w:rsidR="003865F6" w:rsidRPr="00EC73E3">
        <w:rPr>
          <w:rFonts w:ascii="Arial Narrow" w:hAnsi="Arial Narrow"/>
        </w:rPr>
        <w:t>mora</w:t>
      </w:r>
      <w:r w:rsidR="003865F6">
        <w:rPr>
          <w:rFonts w:ascii="Arial Narrow" w:hAnsi="Arial Narrow"/>
        </w:rPr>
        <w:t>li</w:t>
      </w:r>
      <w:r w:rsidR="003865F6" w:rsidRPr="00EC73E3">
        <w:rPr>
          <w:rFonts w:ascii="Arial Narrow" w:hAnsi="Arial Narrow"/>
        </w:rPr>
        <w:t xml:space="preserve"> izrecno</w:t>
      </w:r>
      <w:r w:rsidR="003865F6">
        <w:rPr>
          <w:rFonts w:ascii="Arial Narrow" w:hAnsi="Arial Narrow"/>
        </w:rPr>
        <w:t xml:space="preserve"> potrditi. </w:t>
      </w:r>
      <w:r w:rsidR="009E7362">
        <w:rPr>
          <w:rFonts w:ascii="Arial Narrow" w:hAnsi="Arial Narrow"/>
        </w:rPr>
        <w:t>Ribiči morajo imeti možnost samostojne odločitve, vsaka prisila za ali tiskano ali elektronsko verzijo</w:t>
      </w:r>
      <w:r w:rsidR="00170C33">
        <w:rPr>
          <w:rFonts w:ascii="Arial Narrow" w:hAnsi="Arial Narrow"/>
        </w:rPr>
        <w:t>,</w:t>
      </w:r>
      <w:r w:rsidR="009E7362">
        <w:rPr>
          <w:rFonts w:ascii="Arial Narrow" w:hAnsi="Arial Narrow"/>
        </w:rPr>
        <w:t xml:space="preserve"> bo naletela na odpor.</w:t>
      </w:r>
      <w:r w:rsidR="003865F6">
        <w:rPr>
          <w:rFonts w:ascii="Arial Narrow" w:hAnsi="Arial Narrow"/>
        </w:rPr>
        <w:t xml:space="preserve"> </w:t>
      </w:r>
      <w:r w:rsidR="007F27F2">
        <w:rPr>
          <w:rFonts w:ascii="Arial Narrow" w:hAnsi="Arial Narrow"/>
        </w:rPr>
        <w:t xml:space="preserve">Razprava je potekala še o dolžini </w:t>
      </w:r>
      <w:r w:rsidR="007F27F2" w:rsidRPr="00EC73E3">
        <w:rPr>
          <w:rFonts w:ascii="Arial Narrow" w:hAnsi="Arial Narrow"/>
        </w:rPr>
        <w:t>prehodnega obdobja</w:t>
      </w:r>
      <w:r w:rsidR="007F27F2">
        <w:rPr>
          <w:rFonts w:ascii="Arial Narrow" w:hAnsi="Arial Narrow"/>
        </w:rPr>
        <w:t>, ko bi se obveščalo o</w:t>
      </w:r>
      <w:r w:rsidR="007F27F2" w:rsidRPr="00EC73E3">
        <w:rPr>
          <w:rFonts w:ascii="Arial Narrow" w:hAnsi="Arial Narrow"/>
        </w:rPr>
        <w:t xml:space="preserve"> </w:t>
      </w:r>
      <w:r w:rsidR="007F27F2">
        <w:rPr>
          <w:rFonts w:ascii="Arial Narrow" w:hAnsi="Arial Narrow"/>
        </w:rPr>
        <w:t>možnosti odločanja o tiskani ali e-verziji (</w:t>
      </w:r>
      <w:r w:rsidR="003865F6" w:rsidRPr="00EC73E3">
        <w:rPr>
          <w:rFonts w:ascii="Arial Narrow" w:hAnsi="Arial Narrow"/>
        </w:rPr>
        <w:t>6 mesecev</w:t>
      </w:r>
      <w:r w:rsidR="007F27F2">
        <w:rPr>
          <w:rFonts w:ascii="Arial Narrow" w:hAnsi="Arial Narrow"/>
        </w:rPr>
        <w:t xml:space="preserve"> ali leto)</w:t>
      </w:r>
      <w:r w:rsidR="003865F6">
        <w:rPr>
          <w:rFonts w:ascii="Arial Narrow" w:hAnsi="Arial Narrow"/>
        </w:rPr>
        <w:t xml:space="preserve">. </w:t>
      </w:r>
      <w:r w:rsidR="003865F6" w:rsidRPr="003865F6">
        <w:rPr>
          <w:rFonts w:ascii="Arial Narrow" w:hAnsi="Arial Narrow"/>
        </w:rPr>
        <w:t xml:space="preserve"> </w:t>
      </w:r>
    </w:p>
    <w:p w14:paraId="30A0040A" w14:textId="77777777" w:rsidR="006A53CA" w:rsidRPr="004F2029" w:rsidRDefault="006A53CA" w:rsidP="00F70AA0">
      <w:pPr>
        <w:spacing w:before="0" w:after="40"/>
        <w:rPr>
          <w:rFonts w:ascii="Arial Narrow" w:hAnsi="Arial Narrow"/>
          <w:color w:val="FF0000"/>
        </w:rPr>
      </w:pPr>
    </w:p>
    <w:p w14:paraId="57AD5BFD" w14:textId="77777777" w:rsidR="00733C31" w:rsidRDefault="00733C31" w:rsidP="00F70AA0">
      <w:pPr>
        <w:spacing w:before="0" w:after="40"/>
        <w:rPr>
          <w:rFonts w:ascii="Arial Narrow" w:hAnsi="Arial Narrow"/>
        </w:rPr>
      </w:pPr>
      <w:r w:rsidRPr="00532B40">
        <w:rPr>
          <w:rFonts w:ascii="Arial Narrow" w:hAnsi="Arial Narrow"/>
        </w:rPr>
        <w:t xml:space="preserve">Člani odbora so </w:t>
      </w:r>
      <w:r w:rsidR="003F59CC" w:rsidRPr="00532B40">
        <w:rPr>
          <w:rFonts w:ascii="Arial Narrow" w:hAnsi="Arial Narrow"/>
        </w:rPr>
        <w:t xml:space="preserve">soglasno </w:t>
      </w:r>
      <w:r w:rsidRPr="00532B40">
        <w:rPr>
          <w:rFonts w:ascii="Arial Narrow" w:hAnsi="Arial Narrow"/>
        </w:rPr>
        <w:t xml:space="preserve">sprejeli: </w:t>
      </w:r>
    </w:p>
    <w:p w14:paraId="30AEE748" w14:textId="3DED5824" w:rsidR="00947095" w:rsidRDefault="000035CF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  <w:bookmarkStart w:id="0" w:name="_Hlk45797934"/>
      <w:r>
        <w:rPr>
          <w:rFonts w:ascii="Arial Narrow" w:hAnsi="Arial Narrow"/>
          <w:b/>
        </w:rPr>
        <w:t>Sklep 3</w:t>
      </w:r>
      <w:r w:rsidR="006A53CA">
        <w:rPr>
          <w:rFonts w:ascii="Arial Narrow" w:hAnsi="Arial Narrow"/>
          <w:b/>
        </w:rPr>
        <w:t xml:space="preserve">: </w:t>
      </w:r>
      <w:r w:rsidR="00947095">
        <w:rPr>
          <w:rFonts w:ascii="Arial Narrow" w:hAnsi="Arial Narrow"/>
          <w:b/>
        </w:rPr>
        <w:t xml:space="preserve"> </w:t>
      </w:r>
      <w:r w:rsidR="006A53CA">
        <w:rPr>
          <w:rFonts w:ascii="Arial Narrow" w:hAnsi="Arial Narrow"/>
          <w:b/>
        </w:rPr>
        <w:t xml:space="preserve">člani uredniškega odbora </w:t>
      </w:r>
      <w:r w:rsidR="00D44D57">
        <w:rPr>
          <w:rFonts w:ascii="Arial Narrow" w:hAnsi="Arial Narrow"/>
          <w:b/>
        </w:rPr>
        <w:t>so se seznanili s finančnim poročilom o  primerjavi stroškov in prihodkov glasila Ribič v času januar</w:t>
      </w:r>
      <w:r w:rsidR="00170C33">
        <w:rPr>
          <w:rFonts w:ascii="Arial Narrow" w:hAnsi="Arial Narrow"/>
          <w:b/>
        </w:rPr>
        <w:t>-</w:t>
      </w:r>
      <w:r w:rsidR="00D44D57">
        <w:rPr>
          <w:rFonts w:ascii="Arial Narrow" w:hAnsi="Arial Narrow"/>
          <w:b/>
        </w:rPr>
        <w:t xml:space="preserve">september za leti 2019 in 2020 ter ga soglasno potrjujejo. </w:t>
      </w:r>
    </w:p>
    <w:p w14:paraId="6091EDF6" w14:textId="266BB7F5" w:rsidR="003865F6" w:rsidRDefault="003865F6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14:paraId="0D7CEB7A" w14:textId="11677BFA" w:rsidR="003865F6" w:rsidRDefault="003865F6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Sklep 4: B. Zagožen pripravi do oktobrske seje UO RZS predlog izdelave programa za</w:t>
      </w:r>
      <w:r w:rsidR="009E7362">
        <w:rPr>
          <w:rFonts w:ascii="Arial Narrow" w:hAnsi="Arial Narrow"/>
          <w:b/>
        </w:rPr>
        <w:t xml:space="preserve"> odločanje o tiskani ali elektronski verziji v povezav</w:t>
      </w:r>
      <w:r w:rsidR="00170C33">
        <w:rPr>
          <w:rFonts w:ascii="Arial Narrow" w:hAnsi="Arial Narrow"/>
          <w:b/>
        </w:rPr>
        <w:t>i</w:t>
      </w:r>
      <w:r w:rsidR="009E7362">
        <w:rPr>
          <w:rFonts w:ascii="Arial Narrow" w:hAnsi="Arial Narrow"/>
          <w:b/>
        </w:rPr>
        <w:t xml:space="preserve"> z bazo KLEN</w:t>
      </w:r>
      <w:r>
        <w:rPr>
          <w:rFonts w:ascii="Arial Narrow" w:hAnsi="Arial Narrow"/>
          <w:b/>
        </w:rPr>
        <w:t xml:space="preserve">. </w:t>
      </w:r>
    </w:p>
    <w:bookmarkEnd w:id="0"/>
    <w:p w14:paraId="40EB7DFD" w14:textId="77777777" w:rsidR="00947095" w:rsidRDefault="00947095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14:paraId="1A2B30E9" w14:textId="77777777" w:rsidR="00E452A7" w:rsidRDefault="00E452A7" w:rsidP="0000463F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14:paraId="0600208E" w14:textId="77777777" w:rsidR="00043184" w:rsidRDefault="00043184" w:rsidP="00F70AA0">
      <w:pPr>
        <w:spacing w:before="0" w:after="40"/>
        <w:rPr>
          <w:rFonts w:ascii="Arial Narrow" w:hAnsi="Arial Narrow"/>
        </w:rPr>
      </w:pPr>
    </w:p>
    <w:p w14:paraId="4DEDAD1E" w14:textId="77777777" w:rsidR="00E55CA7" w:rsidRPr="00E55CA7" w:rsidRDefault="00E55CA7" w:rsidP="00F70AA0">
      <w:pPr>
        <w:spacing w:before="0" w:after="40"/>
        <w:jc w:val="center"/>
        <w:rPr>
          <w:rFonts w:ascii="Arial Narrow" w:hAnsi="Arial Narrow"/>
          <w:b/>
        </w:rPr>
      </w:pPr>
      <w:r w:rsidRPr="00E55CA7">
        <w:rPr>
          <w:rFonts w:ascii="Arial Narrow" w:hAnsi="Arial Narrow"/>
          <w:b/>
        </w:rPr>
        <w:t>AD 4</w:t>
      </w:r>
    </w:p>
    <w:p w14:paraId="32174751" w14:textId="31084A31" w:rsidR="007A5F74" w:rsidRDefault="007A5F74" w:rsidP="00F70AA0">
      <w:pPr>
        <w:spacing w:before="0" w:after="40"/>
        <w:rPr>
          <w:rFonts w:ascii="Arial Narrow" w:hAnsi="Arial Narrow"/>
        </w:rPr>
      </w:pPr>
    </w:p>
    <w:p w14:paraId="28AAFB1B" w14:textId="51847382" w:rsidR="004F2029" w:rsidRPr="004F2029" w:rsidRDefault="004F2029" w:rsidP="004F2029">
      <w:pPr>
        <w:spacing w:before="0" w:after="20"/>
        <w:rPr>
          <w:rFonts w:ascii="Arial Narrow" w:hAnsi="Arial Narrow"/>
          <w:u w:val="single"/>
        </w:rPr>
      </w:pPr>
      <w:r w:rsidRPr="004F2029">
        <w:rPr>
          <w:rFonts w:ascii="Arial Narrow" w:hAnsi="Arial Narrow"/>
          <w:u w:val="single"/>
        </w:rPr>
        <w:t>Tekoča problematika med 6. in 7.sejo uredniškega odbora.</w:t>
      </w:r>
    </w:p>
    <w:p w14:paraId="477F7141" w14:textId="68A62B73" w:rsidR="006A53CA" w:rsidRDefault="006A53CA" w:rsidP="00F70AA0">
      <w:pPr>
        <w:spacing w:before="0" w:after="40"/>
        <w:rPr>
          <w:rFonts w:ascii="Arial Narrow" w:hAnsi="Arial Narrow"/>
        </w:rPr>
      </w:pPr>
    </w:p>
    <w:p w14:paraId="6680B52D" w14:textId="5B77068D" w:rsidR="006A53CA" w:rsidRPr="00EC73E3" w:rsidRDefault="005F634A" w:rsidP="006A53CA">
      <w:pPr>
        <w:spacing w:after="20"/>
        <w:rPr>
          <w:rFonts w:ascii="Arial Narrow" w:hAnsi="Arial Narrow"/>
        </w:rPr>
      </w:pPr>
      <w:r>
        <w:rPr>
          <w:rFonts w:ascii="Arial Narrow" w:hAnsi="Arial Narrow"/>
        </w:rPr>
        <w:t xml:space="preserve">Odg. urednica N. </w:t>
      </w:r>
      <w:r w:rsidR="006A53CA" w:rsidRPr="00EC73E3">
        <w:rPr>
          <w:rFonts w:ascii="Arial Narrow" w:hAnsi="Arial Narrow"/>
        </w:rPr>
        <w:t>Božičnik</w:t>
      </w:r>
      <w:r>
        <w:rPr>
          <w:rFonts w:ascii="Arial Narrow" w:hAnsi="Arial Narrow"/>
        </w:rPr>
        <w:t xml:space="preserve"> je članom odbora predstavila</w:t>
      </w:r>
      <w:r w:rsidR="006A53CA" w:rsidRPr="00EC73E3">
        <w:rPr>
          <w:rFonts w:ascii="Arial Narrow" w:hAnsi="Arial Narrow"/>
        </w:rPr>
        <w:t xml:space="preserve"> štiri osnutke </w:t>
      </w:r>
      <w:r w:rsidRPr="00EC73E3">
        <w:rPr>
          <w:rFonts w:ascii="Arial Narrow" w:hAnsi="Arial Narrow"/>
        </w:rPr>
        <w:t>logotip</w:t>
      </w:r>
      <w:r>
        <w:rPr>
          <w:rFonts w:ascii="Arial Narrow" w:hAnsi="Arial Narrow"/>
        </w:rPr>
        <w:t xml:space="preserve">a. </w:t>
      </w:r>
      <w:r w:rsidRPr="00EC73E3">
        <w:rPr>
          <w:rFonts w:ascii="Arial Narrow" w:hAnsi="Arial Narrow"/>
        </w:rPr>
        <w:t xml:space="preserve">Zagožen predlagal še varianto poizvedbe pri </w:t>
      </w:r>
      <w:proofErr w:type="spellStart"/>
      <w:r w:rsidRPr="00EC73E3">
        <w:rPr>
          <w:rFonts w:ascii="Arial Narrow" w:hAnsi="Arial Narrow"/>
        </w:rPr>
        <w:t>dizajnerju</w:t>
      </w:r>
      <w:proofErr w:type="spellEnd"/>
      <w:r w:rsidRPr="00EC73E3">
        <w:rPr>
          <w:rFonts w:ascii="Arial Narrow" w:hAnsi="Arial Narrow"/>
        </w:rPr>
        <w:t>, ki je naredil podobn</w:t>
      </w:r>
      <w:r>
        <w:rPr>
          <w:rFonts w:ascii="Arial Narrow" w:hAnsi="Arial Narrow"/>
        </w:rPr>
        <w:t>o</w:t>
      </w:r>
      <w:r w:rsidRPr="00EC73E3">
        <w:rPr>
          <w:rFonts w:ascii="Arial Narrow" w:hAnsi="Arial Narrow"/>
        </w:rPr>
        <w:t xml:space="preserve"> dizajn</w:t>
      </w:r>
      <w:r>
        <w:rPr>
          <w:rFonts w:ascii="Arial Narrow" w:hAnsi="Arial Narrow"/>
        </w:rPr>
        <w:t>ersko rešitev</w:t>
      </w:r>
      <w:r w:rsidRPr="00EC73E3">
        <w:rPr>
          <w:rFonts w:ascii="Arial Narrow" w:hAnsi="Arial Narrow"/>
        </w:rPr>
        <w:t xml:space="preserve"> za </w:t>
      </w:r>
      <w:r>
        <w:rPr>
          <w:rFonts w:ascii="Arial Narrow" w:hAnsi="Arial Narrow"/>
        </w:rPr>
        <w:t>naslov r</w:t>
      </w:r>
      <w:r w:rsidRPr="00EC73E3">
        <w:rPr>
          <w:rFonts w:ascii="Arial Narrow" w:hAnsi="Arial Narrow"/>
        </w:rPr>
        <w:t>ibišk</w:t>
      </w:r>
      <w:r>
        <w:rPr>
          <w:rFonts w:ascii="Arial Narrow" w:hAnsi="Arial Narrow"/>
        </w:rPr>
        <w:t>e</w:t>
      </w:r>
      <w:r w:rsidRPr="00EC73E3">
        <w:rPr>
          <w:rFonts w:ascii="Arial Narrow" w:hAnsi="Arial Narrow"/>
        </w:rPr>
        <w:t xml:space="preserve"> trgovin</w:t>
      </w:r>
      <w:r>
        <w:rPr>
          <w:rFonts w:ascii="Arial Narrow" w:hAnsi="Arial Narrow"/>
        </w:rPr>
        <w:t>e</w:t>
      </w:r>
      <w:r w:rsidRPr="00EC73E3">
        <w:rPr>
          <w:rFonts w:ascii="Arial Narrow" w:hAnsi="Arial Narrow"/>
        </w:rPr>
        <w:t xml:space="preserve"> Kostevc</w:t>
      </w:r>
      <w:r>
        <w:rPr>
          <w:rFonts w:ascii="Arial Narrow" w:hAnsi="Arial Narrow"/>
        </w:rPr>
        <w:t>. K</w:t>
      </w:r>
      <w:r w:rsidR="006A53CA" w:rsidRPr="00EC73E3">
        <w:rPr>
          <w:rFonts w:ascii="Arial Narrow" w:hAnsi="Arial Narrow"/>
        </w:rPr>
        <w:t xml:space="preserve">onec novembra </w:t>
      </w:r>
      <w:r>
        <w:rPr>
          <w:rFonts w:ascii="Arial Narrow" w:hAnsi="Arial Narrow"/>
        </w:rPr>
        <w:t>moramo določiti</w:t>
      </w:r>
      <w:r w:rsidR="006A53CA" w:rsidRPr="00EC73E3">
        <w:rPr>
          <w:rFonts w:ascii="Arial Narrow" w:hAnsi="Arial Narrow"/>
        </w:rPr>
        <w:t xml:space="preserve"> nov d</w:t>
      </w:r>
      <w:r w:rsidR="00AA04E6">
        <w:rPr>
          <w:rFonts w:ascii="Arial Narrow" w:hAnsi="Arial Narrow"/>
        </w:rPr>
        <w:t xml:space="preserve">izajn naslovnice glasila, </w:t>
      </w:r>
      <w:r w:rsidR="006A53CA" w:rsidRPr="00EC73E3">
        <w:rPr>
          <w:rFonts w:ascii="Arial Narrow" w:hAnsi="Arial Narrow"/>
        </w:rPr>
        <w:t xml:space="preserve"> da </w:t>
      </w:r>
      <w:r>
        <w:rPr>
          <w:rFonts w:ascii="Arial Narrow" w:hAnsi="Arial Narrow"/>
        </w:rPr>
        <w:t xml:space="preserve">jo </w:t>
      </w:r>
      <w:r w:rsidR="006A53CA" w:rsidRPr="00EC73E3">
        <w:rPr>
          <w:rFonts w:ascii="Arial Narrow" w:hAnsi="Arial Narrow"/>
        </w:rPr>
        <w:t xml:space="preserve">lahko </w:t>
      </w:r>
      <w:r w:rsidRPr="00EC73E3">
        <w:rPr>
          <w:rFonts w:ascii="Arial Narrow" w:hAnsi="Arial Narrow"/>
        </w:rPr>
        <w:t>zač</w:t>
      </w:r>
      <w:r>
        <w:rPr>
          <w:rFonts w:ascii="Arial Narrow" w:hAnsi="Arial Narrow"/>
        </w:rPr>
        <w:t>nemo uporabljati</w:t>
      </w:r>
      <w:r w:rsidRPr="00EC73E3">
        <w:rPr>
          <w:rFonts w:ascii="Arial Narrow" w:hAnsi="Arial Narrow"/>
        </w:rPr>
        <w:t xml:space="preserve"> </w:t>
      </w:r>
      <w:r w:rsidR="006A53CA" w:rsidRPr="00EC73E3">
        <w:rPr>
          <w:rFonts w:ascii="Arial Narrow" w:hAnsi="Arial Narrow"/>
        </w:rPr>
        <w:t>z letnikom 2021</w:t>
      </w:r>
      <w:r>
        <w:rPr>
          <w:rFonts w:ascii="Arial Narrow" w:hAnsi="Arial Narrow"/>
        </w:rPr>
        <w:t xml:space="preserve">. </w:t>
      </w:r>
      <w:r w:rsidR="00170C33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dg. urednica je prisotne obvestila, da se </w:t>
      </w:r>
      <w:r w:rsidR="00AA4D70">
        <w:rPr>
          <w:rFonts w:ascii="Arial Narrow" w:hAnsi="Arial Narrow"/>
        </w:rPr>
        <w:t>je z</w:t>
      </w:r>
      <w:r>
        <w:rPr>
          <w:rFonts w:ascii="Arial Narrow" w:hAnsi="Arial Narrow"/>
        </w:rPr>
        <w:t xml:space="preserve"> </w:t>
      </w:r>
      <w:r w:rsidR="00AA4D70">
        <w:rPr>
          <w:rFonts w:ascii="Arial Narrow" w:hAnsi="Arial Narrow"/>
        </w:rPr>
        <w:t xml:space="preserve">dr. </w:t>
      </w:r>
      <w:r w:rsidR="00AA4D70" w:rsidRPr="00EC73E3">
        <w:rPr>
          <w:rFonts w:ascii="Arial Narrow" w:hAnsi="Arial Narrow"/>
        </w:rPr>
        <w:t>Tošem</w:t>
      </w:r>
      <w:r w:rsidR="00AA4D70" w:rsidRPr="00AA4D70">
        <w:rPr>
          <w:rFonts w:ascii="Arial Narrow" w:hAnsi="Arial Narrow"/>
        </w:rPr>
        <w:t xml:space="preserve"> </w:t>
      </w:r>
      <w:r w:rsidR="00AA4D70">
        <w:rPr>
          <w:rFonts w:ascii="Arial Narrow" w:hAnsi="Arial Narrow"/>
        </w:rPr>
        <w:t xml:space="preserve">uspešno </w:t>
      </w:r>
      <w:r w:rsidR="00AA4D70" w:rsidRPr="00EC73E3">
        <w:rPr>
          <w:rFonts w:ascii="Arial Narrow" w:hAnsi="Arial Narrow"/>
        </w:rPr>
        <w:t>pog</w:t>
      </w:r>
      <w:r w:rsidR="00AA4D70">
        <w:rPr>
          <w:rFonts w:ascii="Arial Narrow" w:hAnsi="Arial Narrow"/>
        </w:rPr>
        <w:t>odila</w:t>
      </w:r>
      <w:r w:rsidR="00AA4D70" w:rsidRPr="00EC73E3">
        <w:rPr>
          <w:rFonts w:ascii="Arial Narrow" w:hAnsi="Arial Narrow"/>
        </w:rPr>
        <w:t xml:space="preserve"> za ustrezn</w:t>
      </w:r>
      <w:r w:rsidR="00AA4D70">
        <w:rPr>
          <w:rFonts w:ascii="Arial Narrow" w:hAnsi="Arial Narrow"/>
        </w:rPr>
        <w:t>o</w:t>
      </w:r>
      <w:r w:rsidR="00AA4D70" w:rsidRPr="00EC73E3">
        <w:rPr>
          <w:rFonts w:ascii="Arial Narrow" w:hAnsi="Arial Narrow"/>
        </w:rPr>
        <w:t xml:space="preserve"> ceno honorar</w:t>
      </w:r>
      <w:r w:rsidR="00AA4D70">
        <w:rPr>
          <w:rFonts w:ascii="Arial Narrow" w:hAnsi="Arial Narrow"/>
        </w:rPr>
        <w:t>jev v tistih mejah, ko jih je predvideval sklep prejšnje seje odbora.</w:t>
      </w:r>
      <w:r w:rsidR="00170C33">
        <w:rPr>
          <w:rFonts w:ascii="Arial Narrow" w:hAnsi="Arial Narrow"/>
        </w:rPr>
        <w:t xml:space="preserve"> </w:t>
      </w:r>
      <w:r w:rsidR="00AA4D70">
        <w:rPr>
          <w:rFonts w:ascii="Arial Narrow" w:hAnsi="Arial Narrow"/>
        </w:rPr>
        <w:t>Dr. Toš bo</w:t>
      </w:r>
      <w:r w:rsidR="006A53CA" w:rsidRPr="00EC73E3">
        <w:rPr>
          <w:rFonts w:ascii="Arial Narrow" w:hAnsi="Arial Narrow"/>
        </w:rPr>
        <w:t xml:space="preserve"> pisal o zgodovini</w:t>
      </w:r>
      <w:r w:rsidR="00AA4D70">
        <w:rPr>
          <w:rFonts w:ascii="Arial Narrow" w:hAnsi="Arial Narrow"/>
        </w:rPr>
        <w:t>, predsednik RZS pa je napovedal, da</w:t>
      </w:r>
      <w:r w:rsidR="00AA4D70" w:rsidRPr="00AA4D70">
        <w:rPr>
          <w:rFonts w:ascii="Arial Narrow" w:hAnsi="Arial Narrow"/>
        </w:rPr>
        <w:t xml:space="preserve"> </w:t>
      </w:r>
      <w:r w:rsidR="00AA4D70">
        <w:rPr>
          <w:rFonts w:ascii="Arial Narrow" w:hAnsi="Arial Narrow"/>
        </w:rPr>
        <w:t xml:space="preserve">M. </w:t>
      </w:r>
      <w:r w:rsidR="00AA4D70" w:rsidRPr="00EC73E3">
        <w:rPr>
          <w:rFonts w:ascii="Arial Narrow" w:hAnsi="Arial Narrow"/>
        </w:rPr>
        <w:t>Štraus</w:t>
      </w:r>
      <w:r w:rsidR="00AA4D70">
        <w:rPr>
          <w:rFonts w:ascii="Arial Narrow" w:hAnsi="Arial Narrow"/>
        </w:rPr>
        <w:t xml:space="preserve"> pripravlja </w:t>
      </w:r>
      <w:r w:rsidR="00AA4D70" w:rsidRPr="00EC73E3">
        <w:rPr>
          <w:rFonts w:ascii="Arial Narrow" w:hAnsi="Arial Narrow"/>
        </w:rPr>
        <w:t xml:space="preserve"> rubriko o ribiških funkcionarjih</w:t>
      </w:r>
      <w:r w:rsidR="00AA4D70">
        <w:rPr>
          <w:rFonts w:ascii="Arial Narrow" w:hAnsi="Arial Narrow"/>
        </w:rPr>
        <w:t xml:space="preserve"> skozi zgodovino zveze.</w:t>
      </w:r>
    </w:p>
    <w:p w14:paraId="2603ABA3" w14:textId="77777777" w:rsidR="00720787" w:rsidRDefault="00720787" w:rsidP="00F70AA0">
      <w:pPr>
        <w:spacing w:before="0" w:after="40"/>
        <w:rPr>
          <w:rFonts w:ascii="Arial Narrow" w:hAnsi="Arial Narrow"/>
        </w:rPr>
      </w:pPr>
    </w:p>
    <w:p w14:paraId="39AB8292" w14:textId="4B566960" w:rsidR="00D44D57" w:rsidRDefault="00D44D57" w:rsidP="00F70AA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Sprejet je bil </w:t>
      </w:r>
    </w:p>
    <w:p w14:paraId="02C92764" w14:textId="79F8E358" w:rsidR="00D44D57" w:rsidRDefault="00D44D57" w:rsidP="00F70AA0">
      <w:pPr>
        <w:spacing w:before="0" w:after="40"/>
        <w:rPr>
          <w:rFonts w:ascii="Arial Narrow" w:hAnsi="Arial Narrow"/>
        </w:rPr>
      </w:pPr>
    </w:p>
    <w:p w14:paraId="51DA2033" w14:textId="77777777" w:rsidR="00AA4D70" w:rsidRPr="00AA4D70" w:rsidRDefault="005F634A" w:rsidP="005F634A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  <w:r w:rsidRPr="00AA4D70">
        <w:rPr>
          <w:rFonts w:ascii="Arial Narrow" w:hAnsi="Arial Narrow"/>
          <w:b/>
        </w:rPr>
        <w:t xml:space="preserve">Sklep 4: </w:t>
      </w:r>
      <w:r w:rsidR="00AA4D70" w:rsidRPr="00AA4D70">
        <w:rPr>
          <w:rFonts w:ascii="Arial Narrow" w:hAnsi="Arial Narrow"/>
          <w:b/>
        </w:rPr>
        <w:t xml:space="preserve">člani odbora so se seznanili s tekočimi posli med sejama odbora. </w:t>
      </w:r>
      <w:r w:rsidRPr="00AA4D70">
        <w:rPr>
          <w:rFonts w:ascii="Arial Narrow" w:hAnsi="Arial Narrow"/>
          <w:b/>
        </w:rPr>
        <w:t>B. Zagožen v sodelovanju z odg. urednico pridobi informacijo o dodatni možnosti naročila dizajna za naslov glasila Ribič</w:t>
      </w:r>
      <w:r w:rsidR="00AA4D70" w:rsidRPr="00AA4D70">
        <w:rPr>
          <w:rFonts w:ascii="Arial Narrow" w:hAnsi="Arial Narrow"/>
          <w:b/>
        </w:rPr>
        <w:t xml:space="preserve">. </w:t>
      </w:r>
    </w:p>
    <w:p w14:paraId="7DA399B8" w14:textId="5AB7C9AD" w:rsidR="00D44D57" w:rsidRDefault="00D44D57" w:rsidP="00847232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57C0E8E8" w14:textId="77777777" w:rsidR="00847232" w:rsidRPr="00847232" w:rsidRDefault="00847232" w:rsidP="00847232">
      <w:pPr>
        <w:tabs>
          <w:tab w:val="left" w:pos="993"/>
        </w:tabs>
        <w:spacing w:before="0" w:after="40"/>
        <w:rPr>
          <w:rFonts w:ascii="Arial Narrow" w:hAnsi="Arial Narrow"/>
          <w:b/>
        </w:rPr>
      </w:pPr>
    </w:p>
    <w:p w14:paraId="1B8375A6" w14:textId="378C153E" w:rsidR="004F2029" w:rsidRPr="004F2029" w:rsidRDefault="004F2029" w:rsidP="004F2029">
      <w:pPr>
        <w:spacing w:before="0" w:after="40"/>
        <w:jc w:val="center"/>
        <w:rPr>
          <w:rFonts w:ascii="Arial Narrow" w:hAnsi="Arial Narrow"/>
          <w:b/>
          <w:bCs/>
        </w:rPr>
      </w:pPr>
      <w:r w:rsidRPr="004F2029">
        <w:rPr>
          <w:rFonts w:ascii="Arial Narrow" w:hAnsi="Arial Narrow"/>
          <w:b/>
          <w:bCs/>
        </w:rPr>
        <w:t>AD 5</w:t>
      </w:r>
    </w:p>
    <w:p w14:paraId="7D8036BB" w14:textId="77777777" w:rsidR="004F2029" w:rsidRDefault="004F2029" w:rsidP="00F70AA0">
      <w:pPr>
        <w:spacing w:before="0" w:after="40"/>
        <w:rPr>
          <w:rFonts w:ascii="Arial Narrow" w:hAnsi="Arial Narrow"/>
        </w:rPr>
      </w:pPr>
    </w:p>
    <w:p w14:paraId="4217CC16" w14:textId="08435CAF" w:rsidR="007A5F74" w:rsidRPr="00C31824" w:rsidRDefault="004F2029" w:rsidP="00F70AA0">
      <w:pPr>
        <w:spacing w:before="0" w:after="40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5</w:t>
      </w:r>
      <w:r w:rsidR="007A5F74" w:rsidRPr="00C31824">
        <w:rPr>
          <w:rFonts w:ascii="Arial Narrow" w:hAnsi="Arial Narrow"/>
          <w:u w:val="single"/>
        </w:rPr>
        <w:t>. Razno.</w:t>
      </w:r>
    </w:p>
    <w:p w14:paraId="25FD43C8" w14:textId="77777777" w:rsidR="007A5F74" w:rsidRPr="00F1287F" w:rsidRDefault="007A5F74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2ECAD281" w14:textId="022871D6" w:rsidR="00D44D57" w:rsidRPr="00630660" w:rsidRDefault="00D44D57" w:rsidP="00564D9A">
      <w:pPr>
        <w:pStyle w:val="Odstavekseznama"/>
        <w:numPr>
          <w:ilvl w:val="0"/>
          <w:numId w:val="29"/>
        </w:numPr>
        <w:spacing w:after="40"/>
        <w:jc w:val="both"/>
        <w:rPr>
          <w:rFonts w:ascii="Arial Narrow" w:hAnsi="Arial Narrow"/>
          <w:sz w:val="24"/>
          <w:szCs w:val="24"/>
        </w:rPr>
      </w:pPr>
      <w:r w:rsidRPr="00630660">
        <w:rPr>
          <w:rFonts w:ascii="Arial Narrow" w:hAnsi="Arial Narrow"/>
          <w:sz w:val="24"/>
          <w:szCs w:val="24"/>
        </w:rPr>
        <w:t xml:space="preserve">Urednica </w:t>
      </w:r>
      <w:r w:rsidR="006A53CA" w:rsidRPr="00630660">
        <w:rPr>
          <w:rFonts w:ascii="Arial Narrow" w:hAnsi="Arial Narrow"/>
          <w:sz w:val="24"/>
          <w:szCs w:val="24"/>
        </w:rPr>
        <w:t xml:space="preserve">N. Božičnik </w:t>
      </w:r>
      <w:r w:rsidRPr="00630660">
        <w:rPr>
          <w:rFonts w:ascii="Arial Narrow" w:hAnsi="Arial Narrow"/>
          <w:sz w:val="24"/>
          <w:szCs w:val="24"/>
        </w:rPr>
        <w:t>je prisotne obvestila</w:t>
      </w:r>
      <w:r w:rsidR="006A53CA" w:rsidRPr="00630660">
        <w:rPr>
          <w:rFonts w:ascii="Arial Narrow" w:hAnsi="Arial Narrow"/>
          <w:sz w:val="24"/>
          <w:szCs w:val="24"/>
        </w:rPr>
        <w:t xml:space="preserve"> </w:t>
      </w:r>
      <w:r w:rsidRPr="00630660">
        <w:rPr>
          <w:rFonts w:ascii="Arial Narrow" w:hAnsi="Arial Narrow"/>
          <w:sz w:val="24"/>
          <w:szCs w:val="24"/>
        </w:rPr>
        <w:t xml:space="preserve">o </w:t>
      </w:r>
      <w:r w:rsidR="006A53CA" w:rsidRPr="00630660">
        <w:rPr>
          <w:rFonts w:ascii="Arial Narrow" w:hAnsi="Arial Narrow"/>
          <w:sz w:val="24"/>
          <w:szCs w:val="24"/>
        </w:rPr>
        <w:t>porodnišk</w:t>
      </w:r>
      <w:r w:rsidRPr="00630660">
        <w:rPr>
          <w:rFonts w:ascii="Arial Narrow" w:hAnsi="Arial Narrow"/>
          <w:sz w:val="24"/>
          <w:szCs w:val="24"/>
        </w:rPr>
        <w:t>i</w:t>
      </w:r>
      <w:r w:rsidR="006A53CA" w:rsidRPr="00630660">
        <w:rPr>
          <w:rFonts w:ascii="Arial Narrow" w:hAnsi="Arial Narrow"/>
          <w:sz w:val="24"/>
          <w:szCs w:val="24"/>
        </w:rPr>
        <w:t xml:space="preserve"> odsotnost</w:t>
      </w:r>
      <w:r w:rsidRPr="00630660">
        <w:rPr>
          <w:rFonts w:ascii="Arial Narrow" w:hAnsi="Arial Narrow"/>
          <w:sz w:val="24"/>
          <w:szCs w:val="24"/>
        </w:rPr>
        <w:t>i</w:t>
      </w:r>
      <w:r w:rsidR="006A53CA" w:rsidRPr="00630660">
        <w:rPr>
          <w:rFonts w:ascii="Arial Narrow" w:hAnsi="Arial Narrow"/>
          <w:sz w:val="24"/>
          <w:szCs w:val="24"/>
        </w:rPr>
        <w:t xml:space="preserve"> </w:t>
      </w:r>
      <w:r w:rsidRPr="00630660">
        <w:rPr>
          <w:rFonts w:ascii="Arial Narrow" w:hAnsi="Arial Narrow"/>
          <w:sz w:val="24"/>
          <w:szCs w:val="24"/>
        </w:rPr>
        <w:t xml:space="preserve">za leto </w:t>
      </w:r>
      <w:r w:rsidR="006A53CA" w:rsidRPr="00630660">
        <w:rPr>
          <w:rFonts w:ascii="Arial Narrow" w:hAnsi="Arial Narrow"/>
          <w:sz w:val="24"/>
          <w:szCs w:val="24"/>
        </w:rPr>
        <w:t>2021</w:t>
      </w:r>
      <w:r w:rsidRPr="00630660">
        <w:rPr>
          <w:rFonts w:ascii="Arial Narrow" w:hAnsi="Arial Narrow"/>
          <w:sz w:val="24"/>
          <w:szCs w:val="24"/>
        </w:rPr>
        <w:t>, številko</w:t>
      </w:r>
      <w:r w:rsidR="006A53CA" w:rsidRPr="00630660">
        <w:rPr>
          <w:rFonts w:ascii="Arial Narrow" w:hAnsi="Arial Narrow"/>
          <w:sz w:val="24"/>
          <w:szCs w:val="24"/>
        </w:rPr>
        <w:t xml:space="preserve"> </w:t>
      </w:r>
      <w:r w:rsidRPr="00630660">
        <w:rPr>
          <w:rFonts w:ascii="Arial Narrow" w:hAnsi="Arial Narrow"/>
          <w:sz w:val="24"/>
          <w:szCs w:val="24"/>
        </w:rPr>
        <w:t>g</w:t>
      </w:r>
      <w:r w:rsidR="006A53CA" w:rsidRPr="00630660">
        <w:rPr>
          <w:rFonts w:ascii="Arial Narrow" w:hAnsi="Arial Narrow"/>
          <w:sz w:val="24"/>
          <w:szCs w:val="24"/>
        </w:rPr>
        <w:t>lasil</w:t>
      </w:r>
      <w:r w:rsidRPr="00630660">
        <w:rPr>
          <w:rFonts w:ascii="Arial Narrow" w:hAnsi="Arial Narrow"/>
          <w:sz w:val="24"/>
          <w:szCs w:val="24"/>
        </w:rPr>
        <w:t>a</w:t>
      </w:r>
      <w:r w:rsidR="006A53CA" w:rsidRPr="00630660">
        <w:rPr>
          <w:rFonts w:ascii="Arial Narrow" w:hAnsi="Arial Narrow"/>
          <w:sz w:val="24"/>
          <w:szCs w:val="24"/>
        </w:rPr>
        <w:t xml:space="preserve"> 1-2 </w:t>
      </w:r>
      <w:r w:rsidRPr="00630660">
        <w:rPr>
          <w:rFonts w:ascii="Arial Narrow" w:hAnsi="Arial Narrow"/>
          <w:sz w:val="24"/>
          <w:szCs w:val="24"/>
        </w:rPr>
        <w:t xml:space="preserve">pa bo </w:t>
      </w:r>
      <w:r w:rsidR="006A53CA" w:rsidRPr="00630660">
        <w:rPr>
          <w:rFonts w:ascii="Arial Narrow" w:hAnsi="Arial Narrow"/>
          <w:sz w:val="24"/>
          <w:szCs w:val="24"/>
        </w:rPr>
        <w:t xml:space="preserve">še </w:t>
      </w:r>
      <w:r w:rsidRPr="00630660">
        <w:rPr>
          <w:rFonts w:ascii="Arial Narrow" w:hAnsi="Arial Narrow"/>
          <w:sz w:val="24"/>
          <w:szCs w:val="24"/>
        </w:rPr>
        <w:t>uredila</w:t>
      </w:r>
      <w:r w:rsidR="006A53CA" w:rsidRPr="00630660">
        <w:rPr>
          <w:rFonts w:ascii="Arial Narrow" w:hAnsi="Arial Narrow"/>
          <w:sz w:val="24"/>
          <w:szCs w:val="24"/>
        </w:rPr>
        <w:t xml:space="preserve">. </w:t>
      </w:r>
      <w:r w:rsidRPr="00630660">
        <w:rPr>
          <w:rFonts w:ascii="Arial Narrow" w:hAnsi="Arial Narrow"/>
          <w:sz w:val="24"/>
          <w:szCs w:val="24"/>
        </w:rPr>
        <w:t xml:space="preserve">Povzetek razprave: o odgovornost RZS je najti ustrezno nadomestilo do vrnitve urednice s porodniške. Člani odbora se </w:t>
      </w:r>
      <w:r w:rsidR="00BD1ADF" w:rsidRPr="00630660">
        <w:rPr>
          <w:rFonts w:ascii="Arial Narrow" w:hAnsi="Arial Narrow"/>
          <w:sz w:val="24"/>
          <w:szCs w:val="24"/>
        </w:rPr>
        <w:t>strinjajo</w:t>
      </w:r>
      <w:r w:rsidRPr="00630660">
        <w:rPr>
          <w:rFonts w:ascii="Arial Narrow" w:hAnsi="Arial Narrow"/>
          <w:sz w:val="24"/>
          <w:szCs w:val="24"/>
        </w:rPr>
        <w:t xml:space="preserve"> s predlogom, da bi bil Jure Ušeničnik Schifferstein ustrezna nadomestitev</w:t>
      </w:r>
      <w:r w:rsidR="00BD1ADF" w:rsidRPr="00630660">
        <w:rPr>
          <w:rFonts w:ascii="Arial Narrow" w:hAnsi="Arial Narrow"/>
          <w:sz w:val="24"/>
          <w:szCs w:val="24"/>
        </w:rPr>
        <w:t xml:space="preserve">; drugih predlogov prisotni nimajo oz. niso ustrezni zaradi različnih razlogov (kraj bivanja, upokojitev </w:t>
      </w:r>
      <w:proofErr w:type="spellStart"/>
      <w:r w:rsidR="00BD1ADF" w:rsidRPr="00630660">
        <w:rPr>
          <w:rFonts w:ascii="Arial Narrow" w:hAnsi="Arial Narrow"/>
          <w:sz w:val="24"/>
          <w:szCs w:val="24"/>
        </w:rPr>
        <w:t>ipd</w:t>
      </w:r>
      <w:proofErr w:type="spellEnd"/>
      <w:r w:rsidR="00BD1ADF" w:rsidRPr="00630660">
        <w:rPr>
          <w:rFonts w:ascii="Arial Narrow" w:hAnsi="Arial Narrow"/>
          <w:sz w:val="24"/>
          <w:szCs w:val="24"/>
        </w:rPr>
        <w:t>)</w:t>
      </w:r>
      <w:r w:rsidRPr="00630660">
        <w:rPr>
          <w:rFonts w:ascii="Arial Narrow" w:hAnsi="Arial Narrow"/>
          <w:sz w:val="24"/>
          <w:szCs w:val="24"/>
        </w:rPr>
        <w:t xml:space="preserve">. </w:t>
      </w:r>
      <w:r w:rsidR="00444D76" w:rsidRPr="00630660">
        <w:rPr>
          <w:rFonts w:ascii="Arial Narrow" w:hAnsi="Arial Narrow"/>
          <w:sz w:val="24"/>
          <w:szCs w:val="24"/>
        </w:rPr>
        <w:t xml:space="preserve">Predsednik URS je </w:t>
      </w:r>
      <w:r w:rsidRPr="00630660">
        <w:rPr>
          <w:rFonts w:ascii="Arial Narrow" w:hAnsi="Arial Narrow"/>
          <w:sz w:val="24"/>
          <w:szCs w:val="24"/>
        </w:rPr>
        <w:t xml:space="preserve">z </w:t>
      </w:r>
      <w:r w:rsidR="00BD1ADF" w:rsidRPr="00630660">
        <w:rPr>
          <w:rFonts w:ascii="Arial Narrow" w:hAnsi="Arial Narrow"/>
          <w:sz w:val="24"/>
          <w:szCs w:val="24"/>
        </w:rPr>
        <w:t xml:space="preserve">Ušeničnikom </w:t>
      </w:r>
      <w:r w:rsidRPr="00630660">
        <w:rPr>
          <w:rFonts w:ascii="Arial Narrow" w:hAnsi="Arial Narrow"/>
          <w:sz w:val="24"/>
          <w:szCs w:val="24"/>
        </w:rPr>
        <w:t>opravil</w:t>
      </w:r>
      <w:r w:rsidR="00630660" w:rsidRPr="00630660">
        <w:rPr>
          <w:rFonts w:ascii="Arial Narrow" w:hAnsi="Arial Narrow"/>
          <w:sz w:val="24"/>
          <w:szCs w:val="24"/>
        </w:rPr>
        <w:t xml:space="preserve"> </w:t>
      </w:r>
      <w:r w:rsidRPr="00630660">
        <w:rPr>
          <w:rFonts w:ascii="Arial Narrow" w:hAnsi="Arial Narrow"/>
          <w:sz w:val="24"/>
          <w:szCs w:val="24"/>
        </w:rPr>
        <w:t>preliminarni pogovor o možnosti dela kot nadomestnega urednika</w:t>
      </w:r>
      <w:r w:rsidR="00BD1ADF" w:rsidRPr="00630660">
        <w:rPr>
          <w:rFonts w:ascii="Arial Narrow" w:hAnsi="Arial Narrow"/>
          <w:sz w:val="24"/>
          <w:szCs w:val="24"/>
        </w:rPr>
        <w:t>.</w:t>
      </w:r>
      <w:r w:rsidRPr="00630660">
        <w:rPr>
          <w:rFonts w:ascii="Arial Narrow" w:hAnsi="Arial Narrow"/>
          <w:sz w:val="24"/>
          <w:szCs w:val="24"/>
        </w:rPr>
        <w:t xml:space="preserve"> </w:t>
      </w:r>
      <w:r w:rsidR="00BD1ADF" w:rsidRPr="00630660">
        <w:rPr>
          <w:rFonts w:ascii="Arial Narrow" w:hAnsi="Arial Narrow"/>
          <w:sz w:val="24"/>
          <w:szCs w:val="24"/>
        </w:rPr>
        <w:t>Ušeničnik je povedal</w:t>
      </w:r>
      <w:r w:rsidR="00170C33" w:rsidRPr="00630660">
        <w:rPr>
          <w:rFonts w:ascii="Arial Narrow" w:hAnsi="Arial Narrow"/>
          <w:sz w:val="24"/>
          <w:szCs w:val="24"/>
        </w:rPr>
        <w:t>,</w:t>
      </w:r>
      <w:r w:rsidR="00BD1ADF" w:rsidRPr="00630660">
        <w:rPr>
          <w:rFonts w:ascii="Arial Narrow" w:hAnsi="Arial Narrow"/>
          <w:sz w:val="24"/>
          <w:szCs w:val="24"/>
        </w:rPr>
        <w:t xml:space="preserve"> da </w:t>
      </w:r>
      <w:r w:rsidR="00444D76" w:rsidRPr="00630660">
        <w:rPr>
          <w:rFonts w:ascii="Arial Narrow" w:hAnsi="Arial Narrow"/>
          <w:sz w:val="24"/>
          <w:szCs w:val="24"/>
        </w:rPr>
        <w:t>bi bil nalogi kos</w:t>
      </w:r>
      <w:r w:rsidR="00BD1ADF" w:rsidRPr="00630660">
        <w:rPr>
          <w:rFonts w:ascii="Arial Narrow" w:hAnsi="Arial Narrow"/>
          <w:sz w:val="24"/>
          <w:szCs w:val="24"/>
        </w:rPr>
        <w:t>, zaradi poslovnih obveznosti pa ne</w:t>
      </w:r>
      <w:r w:rsidRPr="00630660">
        <w:rPr>
          <w:rFonts w:ascii="Arial Narrow" w:hAnsi="Arial Narrow"/>
          <w:sz w:val="24"/>
          <w:szCs w:val="24"/>
        </w:rPr>
        <w:t xml:space="preserve"> more delati za polni delovni čas. </w:t>
      </w:r>
      <w:r w:rsidR="00BD1ADF" w:rsidRPr="00630660">
        <w:rPr>
          <w:rFonts w:ascii="Arial Narrow" w:hAnsi="Arial Narrow"/>
          <w:sz w:val="24"/>
          <w:szCs w:val="24"/>
        </w:rPr>
        <w:t>Prisotni so se strinjali s predlogom predsednika RZS, da je primarni cilj</w:t>
      </w:r>
      <w:r w:rsidR="00170C33" w:rsidRPr="00630660">
        <w:rPr>
          <w:rFonts w:ascii="Arial Narrow" w:hAnsi="Arial Narrow"/>
          <w:sz w:val="24"/>
          <w:szCs w:val="24"/>
        </w:rPr>
        <w:t xml:space="preserve"> začasne nadomestitve urednice</w:t>
      </w:r>
      <w:r w:rsidR="00BD1ADF" w:rsidRPr="00630660">
        <w:rPr>
          <w:rFonts w:ascii="Arial Narrow" w:hAnsi="Arial Narrow"/>
          <w:sz w:val="24"/>
          <w:szCs w:val="24"/>
        </w:rPr>
        <w:t xml:space="preserve"> </w:t>
      </w:r>
      <w:r w:rsidR="00FD41FC" w:rsidRPr="00630660">
        <w:rPr>
          <w:rFonts w:ascii="Arial Narrow" w:hAnsi="Arial Narrow"/>
          <w:sz w:val="24"/>
          <w:szCs w:val="24"/>
        </w:rPr>
        <w:t xml:space="preserve">zaposlitev primerne osebe na mesto odg. urednik z javnim razpisom. Izbirna komisija </w:t>
      </w:r>
      <w:r w:rsidR="00170C33" w:rsidRPr="00630660">
        <w:rPr>
          <w:rFonts w:ascii="Arial Narrow" w:hAnsi="Arial Narrow"/>
          <w:sz w:val="24"/>
          <w:szCs w:val="24"/>
        </w:rPr>
        <w:t>s</w:t>
      </w:r>
      <w:r w:rsidR="00FD41FC" w:rsidRPr="00630660">
        <w:rPr>
          <w:rFonts w:ascii="Arial Narrow" w:hAnsi="Arial Narrow"/>
          <w:sz w:val="24"/>
          <w:szCs w:val="24"/>
        </w:rPr>
        <w:t xml:space="preserve"> pred</w:t>
      </w:r>
      <w:r w:rsidR="00170C33" w:rsidRPr="00630660">
        <w:rPr>
          <w:rFonts w:ascii="Arial Narrow" w:hAnsi="Arial Narrow"/>
          <w:sz w:val="24"/>
          <w:szCs w:val="24"/>
        </w:rPr>
        <w:t>lagano sestavo</w:t>
      </w:r>
      <w:r w:rsidR="00FD41FC" w:rsidRPr="00630660">
        <w:rPr>
          <w:rFonts w:ascii="Arial Narrow" w:hAnsi="Arial Narrow"/>
          <w:sz w:val="24"/>
          <w:szCs w:val="24"/>
        </w:rPr>
        <w:t xml:space="preserve"> predsednik RZS, predsednik URS in sekretar</w:t>
      </w:r>
      <w:r w:rsidR="00170C33" w:rsidRPr="00630660">
        <w:rPr>
          <w:rFonts w:ascii="Arial Narrow" w:hAnsi="Arial Narrow"/>
          <w:sz w:val="24"/>
          <w:szCs w:val="24"/>
        </w:rPr>
        <w:t>,</w:t>
      </w:r>
      <w:r w:rsidR="00FD41FC" w:rsidRPr="00630660">
        <w:rPr>
          <w:rFonts w:ascii="Arial Narrow" w:hAnsi="Arial Narrow"/>
          <w:sz w:val="24"/>
          <w:szCs w:val="24"/>
        </w:rPr>
        <w:t xml:space="preserve"> bo pregledala ali je med prijavljenimi kandidati ustrezna oseba za to delovno mesto</w:t>
      </w:r>
      <w:r w:rsidR="00170C33" w:rsidRPr="00630660">
        <w:rPr>
          <w:rFonts w:ascii="Arial Narrow" w:hAnsi="Arial Narrow"/>
          <w:sz w:val="24"/>
          <w:szCs w:val="24"/>
        </w:rPr>
        <w:t>.</w:t>
      </w:r>
      <w:r w:rsidR="00FD41FC" w:rsidRPr="00630660">
        <w:rPr>
          <w:rFonts w:ascii="Arial Narrow" w:hAnsi="Arial Narrow"/>
          <w:sz w:val="24"/>
          <w:szCs w:val="24"/>
        </w:rPr>
        <w:t xml:space="preserve"> </w:t>
      </w:r>
      <w:r w:rsidR="00170C33" w:rsidRPr="00630660">
        <w:rPr>
          <w:rFonts w:ascii="Arial Narrow" w:hAnsi="Arial Narrow"/>
          <w:sz w:val="24"/>
          <w:szCs w:val="24"/>
        </w:rPr>
        <w:t>U</w:t>
      </w:r>
      <w:r w:rsidR="00FD41FC" w:rsidRPr="00630660">
        <w:rPr>
          <w:rFonts w:ascii="Arial Narrow" w:hAnsi="Arial Narrow"/>
          <w:sz w:val="24"/>
          <w:szCs w:val="24"/>
        </w:rPr>
        <w:t xml:space="preserve">redniški odbor bo dal </w:t>
      </w:r>
      <w:r w:rsidR="00170C33" w:rsidRPr="00630660">
        <w:rPr>
          <w:rFonts w:ascii="Arial Narrow" w:hAnsi="Arial Narrow"/>
          <w:sz w:val="24"/>
          <w:szCs w:val="24"/>
        </w:rPr>
        <w:t>o izboru</w:t>
      </w:r>
      <w:r w:rsidR="00FD41FC" w:rsidRPr="00630660">
        <w:rPr>
          <w:rFonts w:ascii="Arial Narrow" w:hAnsi="Arial Narrow"/>
          <w:sz w:val="24"/>
          <w:szCs w:val="24"/>
        </w:rPr>
        <w:t xml:space="preserve"> dokončno mnenje. Podrejena</w:t>
      </w:r>
      <w:r w:rsidR="00170C33" w:rsidRPr="00630660">
        <w:rPr>
          <w:rFonts w:ascii="Arial Narrow" w:hAnsi="Arial Narrow"/>
          <w:sz w:val="24"/>
          <w:szCs w:val="24"/>
        </w:rPr>
        <w:t xml:space="preserve"> primarnemu cilju</w:t>
      </w:r>
      <w:r w:rsidR="00FD41FC" w:rsidRPr="00630660">
        <w:rPr>
          <w:rFonts w:ascii="Arial Narrow" w:hAnsi="Arial Narrow"/>
          <w:sz w:val="24"/>
          <w:szCs w:val="24"/>
        </w:rPr>
        <w:t xml:space="preserve"> je rešitev z J. Ušeničnikom za delo za polovičen delovni čas</w:t>
      </w:r>
      <w:r w:rsidR="00186861" w:rsidRPr="00630660">
        <w:rPr>
          <w:rFonts w:ascii="Arial Narrow" w:hAnsi="Arial Narrow"/>
          <w:sz w:val="24"/>
          <w:szCs w:val="24"/>
        </w:rPr>
        <w:t xml:space="preserve">, v kolikor bi </w:t>
      </w:r>
      <w:r w:rsidR="00444D76" w:rsidRPr="00630660">
        <w:rPr>
          <w:rFonts w:ascii="Arial Narrow" w:hAnsi="Arial Narrow"/>
          <w:sz w:val="24"/>
          <w:szCs w:val="24"/>
        </w:rPr>
        <w:t xml:space="preserve">se </w:t>
      </w:r>
      <w:r w:rsidR="00186861" w:rsidRPr="00630660">
        <w:rPr>
          <w:rFonts w:ascii="Arial Narrow" w:hAnsi="Arial Narrow"/>
          <w:sz w:val="24"/>
          <w:szCs w:val="24"/>
        </w:rPr>
        <w:t xml:space="preserve">predlagani </w:t>
      </w:r>
      <w:r w:rsidR="00444D76" w:rsidRPr="00630660">
        <w:rPr>
          <w:rFonts w:ascii="Arial Narrow" w:hAnsi="Arial Narrow"/>
          <w:sz w:val="24"/>
          <w:szCs w:val="24"/>
        </w:rPr>
        <w:t>strinjal</w:t>
      </w:r>
      <w:r w:rsidR="00186861" w:rsidRPr="00630660">
        <w:rPr>
          <w:rFonts w:ascii="Arial Narrow" w:hAnsi="Arial Narrow"/>
          <w:sz w:val="24"/>
          <w:szCs w:val="24"/>
        </w:rPr>
        <w:t xml:space="preserve"> </w:t>
      </w:r>
      <w:r w:rsidR="00444D76" w:rsidRPr="00630660">
        <w:rPr>
          <w:rFonts w:ascii="Arial Narrow" w:hAnsi="Arial Narrow"/>
          <w:sz w:val="24"/>
          <w:szCs w:val="24"/>
        </w:rPr>
        <w:t xml:space="preserve">s </w:t>
      </w:r>
      <w:r w:rsidR="00186861" w:rsidRPr="00630660">
        <w:rPr>
          <w:rFonts w:ascii="Arial Narrow" w:hAnsi="Arial Narrow"/>
          <w:sz w:val="24"/>
          <w:szCs w:val="24"/>
        </w:rPr>
        <w:t>sodelovanje</w:t>
      </w:r>
      <w:r w:rsidR="00444D76" w:rsidRPr="00630660">
        <w:rPr>
          <w:rFonts w:ascii="Arial Narrow" w:hAnsi="Arial Narrow"/>
          <w:sz w:val="24"/>
          <w:szCs w:val="24"/>
        </w:rPr>
        <w:t>m</w:t>
      </w:r>
      <w:r w:rsidR="00FD41FC" w:rsidRPr="00630660">
        <w:rPr>
          <w:rFonts w:ascii="Arial Narrow" w:hAnsi="Arial Narrow"/>
          <w:sz w:val="24"/>
          <w:szCs w:val="24"/>
        </w:rPr>
        <w:t xml:space="preserve">. V obeh primerih </w:t>
      </w:r>
      <w:r w:rsidR="00170C33" w:rsidRPr="00630660">
        <w:rPr>
          <w:rFonts w:ascii="Arial Narrow" w:hAnsi="Arial Narrow"/>
          <w:sz w:val="24"/>
          <w:szCs w:val="24"/>
        </w:rPr>
        <w:t>bo morala</w:t>
      </w:r>
      <w:r w:rsidR="00FD41FC" w:rsidRPr="00630660">
        <w:rPr>
          <w:rFonts w:ascii="Arial Narrow" w:hAnsi="Arial Narrow"/>
          <w:sz w:val="24"/>
          <w:szCs w:val="24"/>
        </w:rPr>
        <w:t xml:space="preserve"> RZS</w:t>
      </w:r>
      <w:r w:rsidR="00170C33" w:rsidRPr="00630660">
        <w:rPr>
          <w:rFonts w:ascii="Arial Narrow" w:hAnsi="Arial Narrow"/>
          <w:sz w:val="24"/>
          <w:szCs w:val="24"/>
        </w:rPr>
        <w:t xml:space="preserve"> ohraniti</w:t>
      </w:r>
      <w:r w:rsidR="00FD41FC" w:rsidRPr="0063066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A53CA" w:rsidRPr="00630660">
        <w:rPr>
          <w:rFonts w:ascii="Arial Narrow" w:hAnsi="Arial Narrow"/>
          <w:sz w:val="24"/>
          <w:szCs w:val="24"/>
        </w:rPr>
        <w:t>kontinuteto</w:t>
      </w:r>
      <w:proofErr w:type="spellEnd"/>
      <w:r w:rsidR="006A53CA" w:rsidRPr="00630660">
        <w:rPr>
          <w:rFonts w:ascii="Arial Narrow" w:hAnsi="Arial Narrow"/>
          <w:sz w:val="24"/>
          <w:szCs w:val="24"/>
        </w:rPr>
        <w:t xml:space="preserve"> dela</w:t>
      </w:r>
      <w:r w:rsidR="00FD41FC" w:rsidRPr="00630660">
        <w:rPr>
          <w:rFonts w:ascii="Arial Narrow" w:hAnsi="Arial Narrow"/>
          <w:sz w:val="24"/>
          <w:szCs w:val="24"/>
        </w:rPr>
        <w:t xml:space="preserve"> in kvalitete</w:t>
      </w:r>
      <w:r w:rsidR="006A53CA" w:rsidRPr="00630660">
        <w:rPr>
          <w:rFonts w:ascii="Arial Narrow" w:hAnsi="Arial Narrow"/>
          <w:sz w:val="24"/>
          <w:szCs w:val="24"/>
        </w:rPr>
        <w:t xml:space="preserve"> glasila.</w:t>
      </w:r>
      <w:r w:rsidR="006A53CA" w:rsidRPr="00630660">
        <w:rPr>
          <w:rFonts w:ascii="Arial Narrow" w:hAnsi="Arial Narrow"/>
        </w:rPr>
        <w:t xml:space="preserve">  </w:t>
      </w:r>
    </w:p>
    <w:p w14:paraId="47DE149B" w14:textId="487B7C43" w:rsidR="00564D9A" w:rsidRPr="00630660" w:rsidRDefault="00564D9A" w:rsidP="00564D9A">
      <w:pPr>
        <w:pStyle w:val="Odstavekseznama"/>
        <w:numPr>
          <w:ilvl w:val="0"/>
          <w:numId w:val="30"/>
        </w:numPr>
        <w:rPr>
          <w:rFonts w:ascii="Arial Narrow" w:hAnsi="Arial Narrow"/>
          <w:sz w:val="24"/>
          <w:szCs w:val="24"/>
        </w:rPr>
      </w:pPr>
      <w:r w:rsidRPr="00630660">
        <w:rPr>
          <w:rFonts w:ascii="Arial Narrow" w:hAnsi="Arial Narrow"/>
          <w:sz w:val="24"/>
          <w:szCs w:val="24"/>
        </w:rPr>
        <w:t xml:space="preserve">Vprašanje posodobitve spletne strani: B. Zagožen je povedal da bo pripravil ustrezen osnutek spletne strani, dogovoriti je potrebno same strukture spletne strani.  predvideva da bi lahko s 1. 1. 2021 lahko vključno z novim dizajnom vzpostavili spletno stran; Zagožen in sekretar se dogovorita za rešitev prenosa vsebine na novo stran, sekretar zagotovi brezplačni prevod v angleščino.  </w:t>
      </w:r>
    </w:p>
    <w:p w14:paraId="03DD120A" w14:textId="77777777" w:rsidR="005F3F14" w:rsidRPr="002A77AD" w:rsidRDefault="005F3F14" w:rsidP="00F70AA0">
      <w:pPr>
        <w:spacing w:before="0" w:after="40"/>
        <w:rPr>
          <w:rFonts w:ascii="Arial Narrow" w:hAnsi="Arial Narrow"/>
        </w:rPr>
      </w:pPr>
    </w:p>
    <w:p w14:paraId="5309AE92" w14:textId="7ABA860A" w:rsidR="00960120" w:rsidRPr="002A77AD" w:rsidRDefault="00C4412A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lastRenderedPageBreak/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2A77AD" w:rsidRPr="002A77AD">
        <w:rPr>
          <w:rFonts w:ascii="Arial Narrow" w:hAnsi="Arial Narrow"/>
        </w:rPr>
        <w:t>7:</w:t>
      </w:r>
      <w:r w:rsidR="00EC73E3">
        <w:rPr>
          <w:rFonts w:ascii="Arial Narrow" w:hAnsi="Arial Narrow"/>
        </w:rPr>
        <w:t>1</w:t>
      </w:r>
      <w:r w:rsidR="00380E8C" w:rsidRPr="002A77AD">
        <w:rPr>
          <w:rFonts w:ascii="Arial Narrow" w:hAnsi="Arial Narrow"/>
        </w:rPr>
        <w:t>0</w:t>
      </w:r>
      <w:r w:rsidR="00960120" w:rsidRPr="002A77AD">
        <w:rPr>
          <w:rFonts w:ascii="Arial Narrow" w:hAnsi="Arial Narrow"/>
        </w:rPr>
        <w:t xml:space="preserve"> uri.</w:t>
      </w:r>
    </w:p>
    <w:p w14:paraId="4B9F7512" w14:textId="77777777" w:rsidR="00F1287F" w:rsidRPr="002A77AD" w:rsidRDefault="00F1287F" w:rsidP="00F70AA0">
      <w:pPr>
        <w:spacing w:before="0" w:after="40"/>
        <w:rPr>
          <w:rFonts w:ascii="Arial Narrow" w:hAnsi="Arial Narrow"/>
        </w:rPr>
      </w:pPr>
    </w:p>
    <w:p w14:paraId="3F5B05D0" w14:textId="65199108" w:rsidR="00960120" w:rsidRPr="002A77AD" w:rsidRDefault="000C7FC5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EC73E3">
        <w:rPr>
          <w:rFonts w:ascii="Arial Narrow" w:hAnsi="Arial Narrow"/>
        </w:rPr>
        <w:t>2</w:t>
      </w:r>
      <w:r w:rsidR="006E179E">
        <w:rPr>
          <w:rFonts w:ascii="Arial Narrow" w:hAnsi="Arial Narrow"/>
        </w:rPr>
        <w:t xml:space="preserve">. </w:t>
      </w:r>
      <w:r w:rsidR="00EC73E3">
        <w:rPr>
          <w:rFonts w:ascii="Arial Narrow" w:hAnsi="Arial Narrow"/>
        </w:rPr>
        <w:t>10</w:t>
      </w:r>
      <w:r w:rsidR="006E179E">
        <w:rPr>
          <w:rFonts w:ascii="Arial Narrow" w:hAnsi="Arial Narrow"/>
        </w:rPr>
        <w:t>. 2020</w:t>
      </w:r>
    </w:p>
    <w:p w14:paraId="21FAC0F9" w14:textId="77777777" w:rsidR="00960120" w:rsidRPr="002A77AD" w:rsidRDefault="00960120" w:rsidP="00F70AA0">
      <w:pPr>
        <w:spacing w:before="0" w:after="40"/>
        <w:rPr>
          <w:rFonts w:ascii="Arial Narrow" w:hAnsi="Arial Narrow"/>
        </w:rPr>
      </w:pPr>
    </w:p>
    <w:p w14:paraId="2BC9E414" w14:textId="77777777" w:rsidR="00960120" w:rsidRPr="002A77AD" w:rsidRDefault="00960120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14:paraId="7B3FA203" w14:textId="77777777" w:rsidR="00960120" w:rsidRPr="002A77AD" w:rsidRDefault="00BD6DE5" w:rsidP="00F70AA0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  <w:r w:rsidR="00960120" w:rsidRPr="002A77AD">
        <w:rPr>
          <w:rFonts w:ascii="Arial Narrow" w:hAnsi="Arial Narrow"/>
          <w:i/>
        </w:rPr>
        <w:t>.</w:t>
      </w:r>
    </w:p>
    <w:p w14:paraId="5337499F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7BFA955" w14:textId="2ECFED42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79CDCC79" w14:textId="672A3371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59046F0F" w14:textId="1A2579B4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2ABAAD68" w14:textId="569B3F67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CDC3D58" w14:textId="482A1429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15455C5" w14:textId="6B6B171E" w:rsidR="00EC73E3" w:rsidRDefault="00EC73E3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06D116DD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E66CFEA" w14:textId="77777777" w:rsidR="00B87690" w:rsidRPr="00661A8A" w:rsidRDefault="00B87690" w:rsidP="00F70AA0">
      <w:pPr>
        <w:spacing w:before="0" w:after="40"/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6942FD40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14:paraId="49FA77C3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14:paraId="28D142D1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14:paraId="7EFD10A2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14:paraId="4D740658" w14:textId="77777777" w:rsidR="00EC3E3B" w:rsidRDefault="00EC3E3B" w:rsidP="00F70AA0">
      <w:pPr>
        <w:spacing w:before="0" w:after="40"/>
        <w:rPr>
          <w:i/>
          <w:color w:val="000000"/>
          <w:sz w:val="22"/>
          <w:szCs w:val="22"/>
        </w:rPr>
      </w:pPr>
    </w:p>
    <w:p w14:paraId="77244298" w14:textId="77777777" w:rsidR="00F87A33" w:rsidRDefault="00F87A33" w:rsidP="00F70AA0">
      <w:pPr>
        <w:spacing w:before="0" w:after="40"/>
        <w:rPr>
          <w:i/>
          <w:color w:val="000000"/>
          <w:sz w:val="22"/>
          <w:szCs w:val="22"/>
        </w:rPr>
      </w:pPr>
    </w:p>
    <w:p w14:paraId="451BBF40" w14:textId="77777777" w:rsidR="00C4412A" w:rsidRPr="00C4412A" w:rsidRDefault="00C4412A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14:paraId="5484C1CE" w14:textId="77777777" w:rsidR="00C4412A" w:rsidRDefault="00C4412A" w:rsidP="00F70AA0">
      <w:pPr>
        <w:tabs>
          <w:tab w:val="left" w:pos="993"/>
        </w:tabs>
        <w:spacing w:before="0" w:after="4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040BE796" w14:textId="77777777" w:rsidR="00B87690" w:rsidRDefault="00B87690" w:rsidP="00F70AA0">
      <w:pPr>
        <w:spacing w:before="0" w:after="40" w:line="276" w:lineRule="auto"/>
        <w:rPr>
          <w:rFonts w:ascii="Arial Narrow" w:hAnsi="Arial Narrow"/>
        </w:rPr>
      </w:pPr>
    </w:p>
    <w:p w14:paraId="57C0209C" w14:textId="77777777" w:rsidR="00741879" w:rsidRDefault="00741879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00AFE694" w14:textId="77777777" w:rsidR="00277D1D" w:rsidRPr="00741879" w:rsidRDefault="00277D1D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sectPr w:rsidR="00277D1D" w:rsidRPr="00741879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9803E" w14:textId="77777777" w:rsidR="00A23768" w:rsidRDefault="00A23768" w:rsidP="00071B76">
      <w:pPr>
        <w:spacing w:before="0" w:after="0"/>
      </w:pPr>
      <w:r>
        <w:separator/>
      </w:r>
    </w:p>
  </w:endnote>
  <w:endnote w:type="continuationSeparator" w:id="0">
    <w:p w14:paraId="74A9F0D4" w14:textId="77777777" w:rsidR="00A23768" w:rsidRDefault="00A23768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BD537" w14:textId="77777777"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14:paraId="299F57A1" w14:textId="77777777"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49D40" w14:textId="77777777" w:rsidR="00A23768" w:rsidRDefault="00A23768" w:rsidP="00071B76">
      <w:pPr>
        <w:spacing w:before="0" w:after="0"/>
      </w:pPr>
      <w:r>
        <w:separator/>
      </w:r>
    </w:p>
  </w:footnote>
  <w:footnote w:type="continuationSeparator" w:id="0">
    <w:p w14:paraId="69EE90E9" w14:textId="77777777" w:rsidR="00A23768" w:rsidRDefault="00A23768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368D3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79A"/>
    <w:multiLevelType w:val="hybridMultilevel"/>
    <w:tmpl w:val="3F225C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316DC"/>
    <w:multiLevelType w:val="hybridMultilevel"/>
    <w:tmpl w:val="74C0653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8B2BBA"/>
    <w:multiLevelType w:val="hybridMultilevel"/>
    <w:tmpl w:val="4E4E9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54BFB"/>
    <w:multiLevelType w:val="hybridMultilevel"/>
    <w:tmpl w:val="F11C5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A01F0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B6254"/>
    <w:multiLevelType w:val="hybridMultilevel"/>
    <w:tmpl w:val="E58AA1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D1A5A"/>
    <w:multiLevelType w:val="hybridMultilevel"/>
    <w:tmpl w:val="D8A0F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04C51"/>
    <w:multiLevelType w:val="hybridMultilevel"/>
    <w:tmpl w:val="5C8821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28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9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0"/>
  </w:num>
  <w:num w:numId="4">
    <w:abstractNumId w:val="21"/>
  </w:num>
  <w:num w:numId="5">
    <w:abstractNumId w:val="29"/>
  </w:num>
  <w:num w:numId="6">
    <w:abstractNumId w:val="16"/>
  </w:num>
  <w:num w:numId="7">
    <w:abstractNumId w:val="7"/>
  </w:num>
  <w:num w:numId="8">
    <w:abstractNumId w:val="24"/>
  </w:num>
  <w:num w:numId="9">
    <w:abstractNumId w:val="15"/>
  </w:num>
  <w:num w:numId="10">
    <w:abstractNumId w:val="23"/>
  </w:num>
  <w:num w:numId="11">
    <w:abstractNumId w:val="4"/>
  </w:num>
  <w:num w:numId="12">
    <w:abstractNumId w:val="6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8"/>
  </w:num>
  <w:num w:numId="16">
    <w:abstractNumId w:val="12"/>
  </w:num>
  <w:num w:numId="17">
    <w:abstractNumId w:val="17"/>
  </w:num>
  <w:num w:numId="18">
    <w:abstractNumId w:val="2"/>
  </w:num>
  <w:num w:numId="19">
    <w:abstractNumId w:val="8"/>
  </w:num>
  <w:num w:numId="20">
    <w:abstractNumId w:val="9"/>
  </w:num>
  <w:num w:numId="21">
    <w:abstractNumId w:val="25"/>
  </w:num>
  <w:num w:numId="22">
    <w:abstractNumId w:val="26"/>
  </w:num>
  <w:num w:numId="23">
    <w:abstractNumId w:val="13"/>
  </w:num>
  <w:num w:numId="24">
    <w:abstractNumId w:val="3"/>
  </w:num>
  <w:num w:numId="25">
    <w:abstractNumId w:val="19"/>
  </w:num>
  <w:num w:numId="26">
    <w:abstractNumId w:val="22"/>
  </w:num>
  <w:num w:numId="27">
    <w:abstractNumId w:val="10"/>
  </w:num>
  <w:num w:numId="28">
    <w:abstractNumId w:val="1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20"/>
    <w:rsid w:val="000024B2"/>
    <w:rsid w:val="0000304F"/>
    <w:rsid w:val="000035CF"/>
    <w:rsid w:val="0000463F"/>
    <w:rsid w:val="000147FF"/>
    <w:rsid w:val="0001578E"/>
    <w:rsid w:val="000173B0"/>
    <w:rsid w:val="00026616"/>
    <w:rsid w:val="000305BB"/>
    <w:rsid w:val="00033A79"/>
    <w:rsid w:val="0003652D"/>
    <w:rsid w:val="00040238"/>
    <w:rsid w:val="0004308C"/>
    <w:rsid w:val="00043184"/>
    <w:rsid w:val="0004475C"/>
    <w:rsid w:val="00046880"/>
    <w:rsid w:val="000510F0"/>
    <w:rsid w:val="00051B67"/>
    <w:rsid w:val="0005771A"/>
    <w:rsid w:val="000635DF"/>
    <w:rsid w:val="00063D60"/>
    <w:rsid w:val="00071B76"/>
    <w:rsid w:val="00072ABE"/>
    <w:rsid w:val="00087A1C"/>
    <w:rsid w:val="000A65E7"/>
    <w:rsid w:val="000B435E"/>
    <w:rsid w:val="000B55B6"/>
    <w:rsid w:val="000C2FD7"/>
    <w:rsid w:val="000C65DE"/>
    <w:rsid w:val="000C7FC5"/>
    <w:rsid w:val="000E4F15"/>
    <w:rsid w:val="000E673D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4F47"/>
    <w:rsid w:val="00136B12"/>
    <w:rsid w:val="00147F37"/>
    <w:rsid w:val="0015007B"/>
    <w:rsid w:val="001508DC"/>
    <w:rsid w:val="00154DC4"/>
    <w:rsid w:val="001571E9"/>
    <w:rsid w:val="001578FC"/>
    <w:rsid w:val="00170C33"/>
    <w:rsid w:val="00176D6B"/>
    <w:rsid w:val="0018230C"/>
    <w:rsid w:val="0018251C"/>
    <w:rsid w:val="00183C3C"/>
    <w:rsid w:val="00186861"/>
    <w:rsid w:val="00187574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7C3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B1E"/>
    <w:rsid w:val="00206E0A"/>
    <w:rsid w:val="00206EEC"/>
    <w:rsid w:val="00207253"/>
    <w:rsid w:val="002105F5"/>
    <w:rsid w:val="00211356"/>
    <w:rsid w:val="002126EA"/>
    <w:rsid w:val="002131DB"/>
    <w:rsid w:val="00214BAD"/>
    <w:rsid w:val="002163B7"/>
    <w:rsid w:val="002171E8"/>
    <w:rsid w:val="00226331"/>
    <w:rsid w:val="00227BE9"/>
    <w:rsid w:val="00240EBC"/>
    <w:rsid w:val="00247BB2"/>
    <w:rsid w:val="00253025"/>
    <w:rsid w:val="00261E5D"/>
    <w:rsid w:val="00265A92"/>
    <w:rsid w:val="00266001"/>
    <w:rsid w:val="00270AAD"/>
    <w:rsid w:val="00272046"/>
    <w:rsid w:val="0027481B"/>
    <w:rsid w:val="002766AA"/>
    <w:rsid w:val="00277D1D"/>
    <w:rsid w:val="002804F3"/>
    <w:rsid w:val="002819E2"/>
    <w:rsid w:val="00282ED5"/>
    <w:rsid w:val="00286C62"/>
    <w:rsid w:val="0029091B"/>
    <w:rsid w:val="002931FC"/>
    <w:rsid w:val="002A6B5B"/>
    <w:rsid w:val="002A77AD"/>
    <w:rsid w:val="002C3192"/>
    <w:rsid w:val="002C7438"/>
    <w:rsid w:val="002D016B"/>
    <w:rsid w:val="002D5E18"/>
    <w:rsid w:val="002D6C95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317AF"/>
    <w:rsid w:val="00334347"/>
    <w:rsid w:val="00337037"/>
    <w:rsid w:val="00341BC5"/>
    <w:rsid w:val="0034770B"/>
    <w:rsid w:val="00356173"/>
    <w:rsid w:val="00380D8A"/>
    <w:rsid w:val="00380E8C"/>
    <w:rsid w:val="003839BF"/>
    <w:rsid w:val="0038403E"/>
    <w:rsid w:val="0038650F"/>
    <w:rsid w:val="003865F6"/>
    <w:rsid w:val="00387D96"/>
    <w:rsid w:val="00392876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50CA"/>
    <w:rsid w:val="00405996"/>
    <w:rsid w:val="00407F31"/>
    <w:rsid w:val="004136AC"/>
    <w:rsid w:val="004175C9"/>
    <w:rsid w:val="004309A0"/>
    <w:rsid w:val="00432236"/>
    <w:rsid w:val="004329E4"/>
    <w:rsid w:val="00434AB1"/>
    <w:rsid w:val="00444D76"/>
    <w:rsid w:val="00445CA5"/>
    <w:rsid w:val="004460E8"/>
    <w:rsid w:val="00450DE5"/>
    <w:rsid w:val="00451B7C"/>
    <w:rsid w:val="00451CC5"/>
    <w:rsid w:val="004540E2"/>
    <w:rsid w:val="00463705"/>
    <w:rsid w:val="0046372E"/>
    <w:rsid w:val="00465B41"/>
    <w:rsid w:val="00466237"/>
    <w:rsid w:val="00470222"/>
    <w:rsid w:val="00474C16"/>
    <w:rsid w:val="004758D7"/>
    <w:rsid w:val="00476DD1"/>
    <w:rsid w:val="00482A6C"/>
    <w:rsid w:val="00483227"/>
    <w:rsid w:val="00483C6D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2029"/>
    <w:rsid w:val="004F7490"/>
    <w:rsid w:val="00502E4F"/>
    <w:rsid w:val="00510F3C"/>
    <w:rsid w:val="00517FE1"/>
    <w:rsid w:val="00521CE7"/>
    <w:rsid w:val="005225F2"/>
    <w:rsid w:val="00522EAA"/>
    <w:rsid w:val="005239CF"/>
    <w:rsid w:val="0052716F"/>
    <w:rsid w:val="00530053"/>
    <w:rsid w:val="00530B72"/>
    <w:rsid w:val="00532B40"/>
    <w:rsid w:val="005339F2"/>
    <w:rsid w:val="0053648C"/>
    <w:rsid w:val="00547B77"/>
    <w:rsid w:val="0055325E"/>
    <w:rsid w:val="00564D9A"/>
    <w:rsid w:val="005666A0"/>
    <w:rsid w:val="00566A7C"/>
    <w:rsid w:val="00574D92"/>
    <w:rsid w:val="00576E0F"/>
    <w:rsid w:val="00583158"/>
    <w:rsid w:val="005860E8"/>
    <w:rsid w:val="00587119"/>
    <w:rsid w:val="00590156"/>
    <w:rsid w:val="00597163"/>
    <w:rsid w:val="005A1E9A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51BD"/>
    <w:rsid w:val="005F3F14"/>
    <w:rsid w:val="005F634A"/>
    <w:rsid w:val="0060289B"/>
    <w:rsid w:val="00605300"/>
    <w:rsid w:val="00605A86"/>
    <w:rsid w:val="006134FC"/>
    <w:rsid w:val="00630660"/>
    <w:rsid w:val="00633523"/>
    <w:rsid w:val="00635642"/>
    <w:rsid w:val="00641CEE"/>
    <w:rsid w:val="00651522"/>
    <w:rsid w:val="00654C40"/>
    <w:rsid w:val="0066513D"/>
    <w:rsid w:val="0066533E"/>
    <w:rsid w:val="00666E76"/>
    <w:rsid w:val="006714C7"/>
    <w:rsid w:val="006729B7"/>
    <w:rsid w:val="006824A5"/>
    <w:rsid w:val="00684095"/>
    <w:rsid w:val="006843AE"/>
    <w:rsid w:val="006855E4"/>
    <w:rsid w:val="00687326"/>
    <w:rsid w:val="00693A1B"/>
    <w:rsid w:val="0069495B"/>
    <w:rsid w:val="006952DD"/>
    <w:rsid w:val="006A53CA"/>
    <w:rsid w:val="006B0431"/>
    <w:rsid w:val="006B2748"/>
    <w:rsid w:val="006B4568"/>
    <w:rsid w:val="006B6AA6"/>
    <w:rsid w:val="006B6AA8"/>
    <w:rsid w:val="006C1D4D"/>
    <w:rsid w:val="006C2B39"/>
    <w:rsid w:val="006D466C"/>
    <w:rsid w:val="006D47D1"/>
    <w:rsid w:val="006E179E"/>
    <w:rsid w:val="006E54DD"/>
    <w:rsid w:val="006F6C79"/>
    <w:rsid w:val="007015D2"/>
    <w:rsid w:val="00704084"/>
    <w:rsid w:val="00720787"/>
    <w:rsid w:val="00720B09"/>
    <w:rsid w:val="00721C6F"/>
    <w:rsid w:val="007228A3"/>
    <w:rsid w:val="0072489B"/>
    <w:rsid w:val="007305CB"/>
    <w:rsid w:val="007315AE"/>
    <w:rsid w:val="00733C31"/>
    <w:rsid w:val="00741879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90EC0"/>
    <w:rsid w:val="007965D8"/>
    <w:rsid w:val="00797724"/>
    <w:rsid w:val="007A5F74"/>
    <w:rsid w:val="007A66B7"/>
    <w:rsid w:val="007A7DB2"/>
    <w:rsid w:val="007B4AE0"/>
    <w:rsid w:val="007B4E0C"/>
    <w:rsid w:val="007B62FA"/>
    <w:rsid w:val="007B68A4"/>
    <w:rsid w:val="007C064F"/>
    <w:rsid w:val="007C4D74"/>
    <w:rsid w:val="007C6744"/>
    <w:rsid w:val="007C6F3E"/>
    <w:rsid w:val="007D1478"/>
    <w:rsid w:val="007D14F9"/>
    <w:rsid w:val="007D5567"/>
    <w:rsid w:val="007D649E"/>
    <w:rsid w:val="007D75F5"/>
    <w:rsid w:val="007E1F28"/>
    <w:rsid w:val="007E5BAA"/>
    <w:rsid w:val="007E5DCD"/>
    <w:rsid w:val="007F27F2"/>
    <w:rsid w:val="007F5CDB"/>
    <w:rsid w:val="007F6F9B"/>
    <w:rsid w:val="007F7919"/>
    <w:rsid w:val="007F7D30"/>
    <w:rsid w:val="00802A32"/>
    <w:rsid w:val="00804443"/>
    <w:rsid w:val="008046B4"/>
    <w:rsid w:val="00813BB9"/>
    <w:rsid w:val="008142CE"/>
    <w:rsid w:val="0081443D"/>
    <w:rsid w:val="00823EB5"/>
    <w:rsid w:val="008266D3"/>
    <w:rsid w:val="00834604"/>
    <w:rsid w:val="00847232"/>
    <w:rsid w:val="00847B0D"/>
    <w:rsid w:val="008571AF"/>
    <w:rsid w:val="00862A43"/>
    <w:rsid w:val="00866C4F"/>
    <w:rsid w:val="008672F3"/>
    <w:rsid w:val="00872B09"/>
    <w:rsid w:val="00874916"/>
    <w:rsid w:val="00880311"/>
    <w:rsid w:val="00880402"/>
    <w:rsid w:val="0088170E"/>
    <w:rsid w:val="00882DBD"/>
    <w:rsid w:val="00883AE4"/>
    <w:rsid w:val="0088748C"/>
    <w:rsid w:val="00894884"/>
    <w:rsid w:val="00896665"/>
    <w:rsid w:val="008A0883"/>
    <w:rsid w:val="008A4598"/>
    <w:rsid w:val="008B0FFF"/>
    <w:rsid w:val="008B72F5"/>
    <w:rsid w:val="008C1888"/>
    <w:rsid w:val="008C2E3A"/>
    <w:rsid w:val="008C455A"/>
    <w:rsid w:val="008C4AB6"/>
    <w:rsid w:val="008C543F"/>
    <w:rsid w:val="008C56F5"/>
    <w:rsid w:val="008D2AE0"/>
    <w:rsid w:val="008E0577"/>
    <w:rsid w:val="008F0D67"/>
    <w:rsid w:val="008F3BF4"/>
    <w:rsid w:val="008F6DF6"/>
    <w:rsid w:val="00900593"/>
    <w:rsid w:val="00913C8B"/>
    <w:rsid w:val="00913C97"/>
    <w:rsid w:val="00914A5B"/>
    <w:rsid w:val="009254B4"/>
    <w:rsid w:val="00933CF9"/>
    <w:rsid w:val="0093447A"/>
    <w:rsid w:val="00942D0D"/>
    <w:rsid w:val="00943435"/>
    <w:rsid w:val="00944A68"/>
    <w:rsid w:val="00947095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9280F"/>
    <w:rsid w:val="009A04E5"/>
    <w:rsid w:val="009B350C"/>
    <w:rsid w:val="009B7E56"/>
    <w:rsid w:val="009C0614"/>
    <w:rsid w:val="009C0836"/>
    <w:rsid w:val="009D1A87"/>
    <w:rsid w:val="009D29CE"/>
    <w:rsid w:val="009D42E5"/>
    <w:rsid w:val="009E24CA"/>
    <w:rsid w:val="009E5717"/>
    <w:rsid w:val="009E7362"/>
    <w:rsid w:val="009F0B2C"/>
    <w:rsid w:val="009F145A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23768"/>
    <w:rsid w:val="00A3175F"/>
    <w:rsid w:val="00A321F2"/>
    <w:rsid w:val="00A412AB"/>
    <w:rsid w:val="00A44723"/>
    <w:rsid w:val="00A46890"/>
    <w:rsid w:val="00A5469D"/>
    <w:rsid w:val="00A61087"/>
    <w:rsid w:val="00A63B08"/>
    <w:rsid w:val="00A64133"/>
    <w:rsid w:val="00A66CEA"/>
    <w:rsid w:val="00A71A6F"/>
    <w:rsid w:val="00A76DF4"/>
    <w:rsid w:val="00A83DA2"/>
    <w:rsid w:val="00A8578D"/>
    <w:rsid w:val="00A857EB"/>
    <w:rsid w:val="00A9099A"/>
    <w:rsid w:val="00A96F7D"/>
    <w:rsid w:val="00AA0266"/>
    <w:rsid w:val="00AA04E6"/>
    <w:rsid w:val="00AA0F94"/>
    <w:rsid w:val="00AA4D70"/>
    <w:rsid w:val="00AA6576"/>
    <w:rsid w:val="00AB059C"/>
    <w:rsid w:val="00AB37B6"/>
    <w:rsid w:val="00AB46EB"/>
    <w:rsid w:val="00AB7890"/>
    <w:rsid w:val="00AC156F"/>
    <w:rsid w:val="00AD2B5F"/>
    <w:rsid w:val="00AD422E"/>
    <w:rsid w:val="00AD6669"/>
    <w:rsid w:val="00AE539B"/>
    <w:rsid w:val="00AE552D"/>
    <w:rsid w:val="00AE748B"/>
    <w:rsid w:val="00AE75B0"/>
    <w:rsid w:val="00AF569C"/>
    <w:rsid w:val="00B0135B"/>
    <w:rsid w:val="00B10C91"/>
    <w:rsid w:val="00B12B8D"/>
    <w:rsid w:val="00B2339F"/>
    <w:rsid w:val="00B32CFA"/>
    <w:rsid w:val="00B330CB"/>
    <w:rsid w:val="00B33C03"/>
    <w:rsid w:val="00B33F6B"/>
    <w:rsid w:val="00B34CE1"/>
    <w:rsid w:val="00B360C0"/>
    <w:rsid w:val="00B363B3"/>
    <w:rsid w:val="00B41A4D"/>
    <w:rsid w:val="00B4220C"/>
    <w:rsid w:val="00B45732"/>
    <w:rsid w:val="00B478BB"/>
    <w:rsid w:val="00B52940"/>
    <w:rsid w:val="00B52F7C"/>
    <w:rsid w:val="00B65F73"/>
    <w:rsid w:val="00B71B49"/>
    <w:rsid w:val="00B760CA"/>
    <w:rsid w:val="00B832C2"/>
    <w:rsid w:val="00B83AC5"/>
    <w:rsid w:val="00B87690"/>
    <w:rsid w:val="00B95A57"/>
    <w:rsid w:val="00BA0B03"/>
    <w:rsid w:val="00BA1E00"/>
    <w:rsid w:val="00BB1B34"/>
    <w:rsid w:val="00BC5DE5"/>
    <w:rsid w:val="00BC64BF"/>
    <w:rsid w:val="00BD1ADF"/>
    <w:rsid w:val="00BD216E"/>
    <w:rsid w:val="00BD5FCA"/>
    <w:rsid w:val="00BD6DE5"/>
    <w:rsid w:val="00BE7B3D"/>
    <w:rsid w:val="00BF4B91"/>
    <w:rsid w:val="00BF7B1C"/>
    <w:rsid w:val="00C03F96"/>
    <w:rsid w:val="00C13B0D"/>
    <w:rsid w:val="00C14BEE"/>
    <w:rsid w:val="00C15219"/>
    <w:rsid w:val="00C15356"/>
    <w:rsid w:val="00C17E3F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56F5C"/>
    <w:rsid w:val="00C6093F"/>
    <w:rsid w:val="00C62CEC"/>
    <w:rsid w:val="00C71BA3"/>
    <w:rsid w:val="00C71E90"/>
    <w:rsid w:val="00C7394B"/>
    <w:rsid w:val="00C73DF1"/>
    <w:rsid w:val="00C7537E"/>
    <w:rsid w:val="00C757FF"/>
    <w:rsid w:val="00C806EC"/>
    <w:rsid w:val="00C8199C"/>
    <w:rsid w:val="00C83B2B"/>
    <w:rsid w:val="00C84ACB"/>
    <w:rsid w:val="00C92656"/>
    <w:rsid w:val="00C93372"/>
    <w:rsid w:val="00C93B74"/>
    <w:rsid w:val="00CA2DDC"/>
    <w:rsid w:val="00CB0F19"/>
    <w:rsid w:val="00CB4063"/>
    <w:rsid w:val="00CC434A"/>
    <w:rsid w:val="00CC49BA"/>
    <w:rsid w:val="00CD2372"/>
    <w:rsid w:val="00CE3F09"/>
    <w:rsid w:val="00CF367C"/>
    <w:rsid w:val="00CF4975"/>
    <w:rsid w:val="00D01C5C"/>
    <w:rsid w:val="00D03196"/>
    <w:rsid w:val="00D054CC"/>
    <w:rsid w:val="00D11E8F"/>
    <w:rsid w:val="00D1383F"/>
    <w:rsid w:val="00D1681C"/>
    <w:rsid w:val="00D260D2"/>
    <w:rsid w:val="00D32024"/>
    <w:rsid w:val="00D34F1E"/>
    <w:rsid w:val="00D36DF5"/>
    <w:rsid w:val="00D37448"/>
    <w:rsid w:val="00D403BD"/>
    <w:rsid w:val="00D410D0"/>
    <w:rsid w:val="00D44D57"/>
    <w:rsid w:val="00D46DB9"/>
    <w:rsid w:val="00D46DBA"/>
    <w:rsid w:val="00D52B72"/>
    <w:rsid w:val="00D537C6"/>
    <w:rsid w:val="00D53AFC"/>
    <w:rsid w:val="00D5795C"/>
    <w:rsid w:val="00D62B31"/>
    <w:rsid w:val="00D64C83"/>
    <w:rsid w:val="00D701C2"/>
    <w:rsid w:val="00D70E21"/>
    <w:rsid w:val="00D70ED7"/>
    <w:rsid w:val="00D76A2C"/>
    <w:rsid w:val="00D824CA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53F7"/>
    <w:rsid w:val="00DD724C"/>
    <w:rsid w:val="00DE0CB4"/>
    <w:rsid w:val="00DE3A0B"/>
    <w:rsid w:val="00DE5761"/>
    <w:rsid w:val="00DE59FA"/>
    <w:rsid w:val="00DF0A70"/>
    <w:rsid w:val="00DF215C"/>
    <w:rsid w:val="00DF3B26"/>
    <w:rsid w:val="00DF3F70"/>
    <w:rsid w:val="00DF45D5"/>
    <w:rsid w:val="00DF5314"/>
    <w:rsid w:val="00DF64B1"/>
    <w:rsid w:val="00DF6FBF"/>
    <w:rsid w:val="00E1669F"/>
    <w:rsid w:val="00E25336"/>
    <w:rsid w:val="00E254BD"/>
    <w:rsid w:val="00E40EA4"/>
    <w:rsid w:val="00E43535"/>
    <w:rsid w:val="00E452A7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671C9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0FE8"/>
    <w:rsid w:val="00EB1517"/>
    <w:rsid w:val="00EC388A"/>
    <w:rsid w:val="00EC3E3B"/>
    <w:rsid w:val="00EC3FB2"/>
    <w:rsid w:val="00EC73E3"/>
    <w:rsid w:val="00ED1E33"/>
    <w:rsid w:val="00EE0F03"/>
    <w:rsid w:val="00EE3675"/>
    <w:rsid w:val="00EF10E9"/>
    <w:rsid w:val="00EF2950"/>
    <w:rsid w:val="00EF5884"/>
    <w:rsid w:val="00EF7B03"/>
    <w:rsid w:val="00EF7FA9"/>
    <w:rsid w:val="00F04E23"/>
    <w:rsid w:val="00F1287F"/>
    <w:rsid w:val="00F14634"/>
    <w:rsid w:val="00F208ED"/>
    <w:rsid w:val="00F229C0"/>
    <w:rsid w:val="00F24FC8"/>
    <w:rsid w:val="00F32237"/>
    <w:rsid w:val="00F32DBB"/>
    <w:rsid w:val="00F332B0"/>
    <w:rsid w:val="00F36BE1"/>
    <w:rsid w:val="00F40470"/>
    <w:rsid w:val="00F42D73"/>
    <w:rsid w:val="00F44B10"/>
    <w:rsid w:val="00F50019"/>
    <w:rsid w:val="00F70AA0"/>
    <w:rsid w:val="00F72F36"/>
    <w:rsid w:val="00F8244A"/>
    <w:rsid w:val="00F85A2F"/>
    <w:rsid w:val="00F87A33"/>
    <w:rsid w:val="00F91081"/>
    <w:rsid w:val="00F923F2"/>
    <w:rsid w:val="00F95CF0"/>
    <w:rsid w:val="00FA33E5"/>
    <w:rsid w:val="00FA7038"/>
    <w:rsid w:val="00FB6662"/>
    <w:rsid w:val="00FB72F9"/>
    <w:rsid w:val="00FC5E9E"/>
    <w:rsid w:val="00FD2AD7"/>
    <w:rsid w:val="00FD41FC"/>
    <w:rsid w:val="00FD6F83"/>
    <w:rsid w:val="00FE16AB"/>
    <w:rsid w:val="00FE1A4D"/>
    <w:rsid w:val="00FE33AE"/>
    <w:rsid w:val="00FE618D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DBFAF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A53CA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B0F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0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7438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</cp:lastModifiedBy>
  <cp:revision>2</cp:revision>
  <cp:lastPrinted>2020-10-07T12:19:00Z</cp:lastPrinted>
  <dcterms:created xsi:type="dcterms:W3CDTF">2020-10-07T12:19:00Z</dcterms:created>
  <dcterms:modified xsi:type="dcterms:W3CDTF">2020-10-07T12:19:00Z</dcterms:modified>
</cp:coreProperties>
</file>