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:rsidTr="00214BAD">
        <w:trPr>
          <w:cantSplit/>
        </w:trPr>
        <w:tc>
          <w:tcPr>
            <w:tcW w:w="1063" w:type="dxa"/>
            <w:vMerge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:rsidR="00960120" w:rsidRDefault="00741879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6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2017-2022</w:t>
      </w:r>
    </w:p>
    <w:p w:rsidR="00301629" w:rsidRDefault="00301629" w:rsidP="0053648C">
      <w:pPr>
        <w:spacing w:before="0" w:after="40"/>
        <w:rPr>
          <w:rFonts w:ascii="Arial Narrow" w:hAnsi="Arial Narrow"/>
        </w:rPr>
      </w:pPr>
    </w:p>
    <w:p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2017- 2022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 </w:t>
      </w:r>
      <w:r w:rsidR="008A4598">
        <w:rPr>
          <w:rFonts w:ascii="Arial Narrow" w:hAnsi="Arial Narrow"/>
        </w:rPr>
        <w:t>četrtek</w:t>
      </w:r>
      <w:r w:rsidR="00E40EA4">
        <w:rPr>
          <w:rFonts w:ascii="Arial Narrow" w:hAnsi="Arial Narrow"/>
        </w:rPr>
        <w:t xml:space="preserve">. </w:t>
      </w:r>
      <w:r w:rsidR="008A4598">
        <w:rPr>
          <w:rFonts w:ascii="Arial Narrow" w:hAnsi="Arial Narrow"/>
        </w:rPr>
        <w:t>2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</w:t>
      </w:r>
      <w:r w:rsidR="008A4598">
        <w:rPr>
          <w:rFonts w:ascii="Arial Narrow" w:hAnsi="Arial Narrow"/>
        </w:rPr>
        <w:t xml:space="preserve">7. </w:t>
      </w:r>
      <w:r w:rsidR="00C25C46">
        <w:rPr>
          <w:rFonts w:ascii="Arial Narrow" w:hAnsi="Arial Narrow"/>
        </w:rPr>
        <w:t>2020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>0 uri v prostorih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:rsidR="00960120" w:rsidRPr="007D1478" w:rsidRDefault="00C8199C" w:rsidP="00DE0CB4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 w:rsidRPr="007D1478">
        <w:rPr>
          <w:rFonts w:ascii="Arial Narrow" w:hAnsi="Arial Narrow"/>
        </w:rPr>
        <w:t>URS</w:t>
      </w:r>
      <w:r w:rsidR="00960120" w:rsidRPr="007D1478">
        <w:rPr>
          <w:rFonts w:ascii="Arial Narrow" w:hAnsi="Arial Narrow"/>
          <w:i/>
        </w:rPr>
        <w:t>:</w:t>
      </w:r>
      <w:r w:rsidRPr="007D1478">
        <w:rPr>
          <w:rFonts w:ascii="Arial Narrow" w:hAnsi="Arial Narrow"/>
        </w:rPr>
        <w:t xml:space="preserve"> </w:t>
      </w:r>
      <w:r w:rsidRPr="007D1478">
        <w:rPr>
          <w:rFonts w:ascii="Arial Narrow" w:hAnsi="Arial Narrow"/>
        </w:rPr>
        <w:tab/>
        <w:t>Igor KLOBOVES</w:t>
      </w:r>
      <w:r w:rsidR="0015007B" w:rsidRPr="007D1478">
        <w:rPr>
          <w:rFonts w:ascii="Arial Narrow" w:hAnsi="Arial Narrow"/>
        </w:rPr>
        <w:t xml:space="preserve"> </w:t>
      </w:r>
      <w:r w:rsidR="00960120" w:rsidRPr="007D1478">
        <w:rPr>
          <w:rFonts w:ascii="Arial Narrow" w:hAnsi="Arial Narrow"/>
        </w:rPr>
        <w:t>predsednik, člani:</w:t>
      </w:r>
      <w:r w:rsidR="00684095" w:rsidRPr="007D1478">
        <w:rPr>
          <w:rFonts w:ascii="Arial Narrow" w:hAnsi="Arial Narrow"/>
        </w:rPr>
        <w:t xml:space="preserve"> </w:t>
      </w:r>
      <w:r w:rsidR="00FE16AB" w:rsidRPr="007D1478">
        <w:rPr>
          <w:rFonts w:ascii="Arial Narrow" w:hAnsi="Arial Narrow"/>
        </w:rPr>
        <w:t xml:space="preserve">Nuška BOŽIČNIK </w:t>
      </w:r>
      <w:r w:rsidR="00126002" w:rsidRPr="007D1478">
        <w:rPr>
          <w:rFonts w:ascii="Arial Narrow" w:hAnsi="Arial Narrow"/>
        </w:rPr>
        <w:t>odgovorna urednica</w:t>
      </w:r>
      <w:r w:rsidR="00FE16AB" w:rsidRPr="007D1478">
        <w:rPr>
          <w:rFonts w:ascii="Arial Narrow" w:hAnsi="Arial Narrow"/>
        </w:rPr>
        <w:t xml:space="preserve"> glasila Ribič, </w:t>
      </w:r>
      <w:r w:rsidR="007D1478" w:rsidRPr="007D1478">
        <w:rPr>
          <w:rFonts w:ascii="Arial Narrow" w:hAnsi="Arial Narrow"/>
        </w:rPr>
        <w:t xml:space="preserve">Egon DOLENC,  </w:t>
      </w:r>
      <w:r w:rsidR="00315CC8" w:rsidRPr="007D1478">
        <w:rPr>
          <w:rFonts w:ascii="Arial Narrow" w:hAnsi="Arial Narrow"/>
        </w:rPr>
        <w:t>Drago ORNIK,</w:t>
      </w:r>
      <w:r w:rsidR="00684095" w:rsidRPr="007D1478">
        <w:rPr>
          <w:rFonts w:ascii="Arial Narrow" w:hAnsi="Arial Narrow"/>
        </w:rPr>
        <w:t xml:space="preserve"> Peter WEIBL</w:t>
      </w:r>
      <w:r w:rsidR="00DE0CB4" w:rsidRPr="007D1478">
        <w:rPr>
          <w:rFonts w:ascii="Arial Narrow" w:hAnsi="Arial Narrow"/>
        </w:rPr>
        <w:t>,</w:t>
      </w:r>
      <w:r w:rsidR="00FE16AB" w:rsidRPr="007D1478">
        <w:rPr>
          <w:rFonts w:ascii="Arial Narrow" w:hAnsi="Arial Narrow"/>
        </w:rPr>
        <w:t xml:space="preserve"> Boštjan P. ZAGOŽEN</w:t>
      </w:r>
      <w:r w:rsidR="007D1478" w:rsidRPr="007D1478">
        <w:rPr>
          <w:rFonts w:ascii="Arial Narrow" w:hAnsi="Arial Narrow"/>
        </w:rPr>
        <w:t xml:space="preserve">, </w:t>
      </w:r>
      <w:r w:rsidR="00741879" w:rsidRPr="007D1478">
        <w:rPr>
          <w:rFonts w:ascii="Arial Narrow" w:hAnsi="Arial Narrow"/>
        </w:rPr>
        <w:t xml:space="preserve"> </w:t>
      </w:r>
    </w:p>
    <w:p w:rsidR="00C25C46" w:rsidRPr="007D1478" w:rsidRDefault="00960120" w:rsidP="007D1478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  <w:i/>
        </w:rPr>
        <w:t>vablj</w:t>
      </w:r>
      <w:r w:rsidR="007D1478">
        <w:rPr>
          <w:rFonts w:ascii="Arial Narrow" w:hAnsi="Arial Narrow"/>
          <w:i/>
        </w:rPr>
        <w:t xml:space="preserve">eni:  </w:t>
      </w:r>
      <w:r w:rsidR="00C25C46" w:rsidRPr="007D1478">
        <w:rPr>
          <w:rFonts w:ascii="Arial Narrow" w:hAnsi="Arial Narrow"/>
        </w:rPr>
        <w:t>dr. Miroslav ŽABERL (predsednik RZS)</w:t>
      </w:r>
      <w:r w:rsidR="007D1478">
        <w:rPr>
          <w:rFonts w:ascii="Arial Narrow" w:hAnsi="Arial Narrow"/>
        </w:rPr>
        <w:t xml:space="preserve">, </w:t>
      </w:r>
      <w:r w:rsidR="007D1478" w:rsidRPr="007D1478">
        <w:rPr>
          <w:rFonts w:ascii="Arial Narrow" w:hAnsi="Arial Narrow"/>
        </w:rPr>
        <w:t>mag. Igor MILIČIĆ (sekretar RZS)</w:t>
      </w:r>
      <w:r w:rsidR="007D1478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:rsidR="00C25C46" w:rsidRDefault="00C8199C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7D1478">
        <w:rPr>
          <w:rFonts w:ascii="Arial Narrow" w:hAnsi="Arial Narrow"/>
        </w:rPr>
        <w:t>/</w:t>
      </w:r>
    </w:p>
    <w:p w:rsidR="00960120" w:rsidRPr="00C25C46" w:rsidRDefault="00C25C46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>/</w:t>
      </w:r>
    </w:p>
    <w:p w:rsidR="00C25C46" w:rsidRDefault="00C25C46" w:rsidP="0053648C">
      <w:pPr>
        <w:spacing w:before="0" w:after="40"/>
        <w:rPr>
          <w:rFonts w:ascii="Arial Narrow" w:hAnsi="Arial Narrow"/>
        </w:rPr>
      </w:pPr>
    </w:p>
    <w:p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Od šestih je prisotnih </w:t>
      </w:r>
      <w:r w:rsidR="007D1478">
        <w:rPr>
          <w:rFonts w:ascii="Arial Narrow" w:hAnsi="Arial Narrow"/>
        </w:rPr>
        <w:t xml:space="preserve">vseh šest </w:t>
      </w:r>
      <w:r w:rsidR="00BF4B91" w:rsidRPr="00FC5E9E">
        <w:rPr>
          <w:rFonts w:ascii="Arial Narrow" w:hAnsi="Arial Narrow"/>
        </w:rPr>
        <w:t>članov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:rsidR="00FC5E9E" w:rsidRDefault="00FC5E9E" w:rsidP="0053648C">
      <w:pPr>
        <w:spacing w:before="0" w:after="40"/>
        <w:rPr>
          <w:rFonts w:ascii="Arial Narrow" w:hAnsi="Arial Narrow"/>
        </w:rPr>
      </w:pPr>
    </w:p>
    <w:p w:rsidR="00960120" w:rsidRPr="0045326B" w:rsidRDefault="00961020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Predlagan je bil naslednji</w:t>
      </w:r>
      <w:r w:rsidR="0015007B">
        <w:rPr>
          <w:rFonts w:ascii="Arial Narrow" w:hAnsi="Arial Narrow"/>
        </w:rPr>
        <w:t xml:space="preserve"> </w:t>
      </w:r>
      <w:r w:rsidR="00AE552D">
        <w:rPr>
          <w:rFonts w:ascii="Arial Narrow" w:hAnsi="Arial Narrow"/>
        </w:rPr>
        <w:t>d</w:t>
      </w:r>
      <w:r w:rsidR="00960120" w:rsidRPr="0045326B">
        <w:rPr>
          <w:rFonts w:ascii="Arial Narrow" w:hAnsi="Arial Narrow"/>
        </w:rPr>
        <w:t>nevni red:</w:t>
      </w:r>
    </w:p>
    <w:p w:rsidR="007D1478" w:rsidRDefault="007D1478" w:rsidP="00F70AA0">
      <w:pPr>
        <w:spacing w:before="0" w:after="40"/>
        <w:rPr>
          <w:rFonts w:ascii="Arial Narrow" w:hAnsi="Arial Narrow"/>
        </w:rPr>
      </w:pPr>
    </w:p>
    <w:p w:rsidR="007D1478" w:rsidRPr="00571213" w:rsidRDefault="007D1478" w:rsidP="00F70AA0">
      <w:pPr>
        <w:spacing w:before="0" w:after="4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Obravnava zapisnika in realizacije sklepov pretekle seje odbora.</w:t>
      </w:r>
    </w:p>
    <w:p w:rsidR="007D1478" w:rsidRPr="00B96A33" w:rsidRDefault="007D1478" w:rsidP="00F70AA0">
      <w:pPr>
        <w:tabs>
          <w:tab w:val="left" w:pos="5954"/>
        </w:tabs>
        <w:spacing w:before="0" w:after="40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2. Obravnava realizacije predlogov sklepov delovne skupine RZS za pripravo </w:t>
      </w:r>
      <w:r w:rsidRPr="00B96A33">
        <w:rPr>
          <w:rFonts w:ascii="Arial Narrow" w:hAnsi="Arial Narrow"/>
          <w:bCs/>
        </w:rPr>
        <w:t xml:space="preserve">analize in predlogov organizacijskih, finančnih in kadrovskih ukrepov na področju izdajanja glasila in ureditve spletne strani </w:t>
      </w:r>
      <w:r>
        <w:rPr>
          <w:rFonts w:ascii="Arial Narrow" w:hAnsi="Arial Narrow"/>
          <w:bCs/>
        </w:rPr>
        <w:t>RZS.</w:t>
      </w:r>
    </w:p>
    <w:p w:rsidR="007D1478" w:rsidRDefault="007D1478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3. Obeleževanje 80 letnice izhajanja glasila Ribič in 140 letnice organiziranega ribištva.</w:t>
      </w:r>
    </w:p>
    <w:p w:rsidR="007D1478" w:rsidRPr="00571213" w:rsidRDefault="007D1478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571213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:rsidR="00F70AA0" w:rsidRDefault="00F70AA0" w:rsidP="00F70AA0">
      <w:pPr>
        <w:spacing w:before="0" w:after="40"/>
        <w:rPr>
          <w:rFonts w:ascii="Arial Narrow" w:hAnsi="Arial Narrow"/>
          <w:color w:val="FF0000"/>
        </w:rPr>
      </w:pPr>
    </w:p>
    <w:p w:rsidR="00F70AA0" w:rsidRPr="00F70AA0" w:rsidRDefault="00B760CA" w:rsidP="00F70AA0">
      <w:pPr>
        <w:spacing w:before="0" w:after="40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P</w:t>
      </w:r>
      <w:r w:rsidR="00CF367C">
        <w:rPr>
          <w:rFonts w:ascii="Arial Narrow" w:hAnsi="Arial Narrow"/>
        </w:rPr>
        <w:t>redlagan d</w:t>
      </w:r>
      <w:r w:rsidR="00960120" w:rsidRPr="00334347">
        <w:rPr>
          <w:rFonts w:ascii="Arial Narrow" w:hAnsi="Arial Narrow"/>
        </w:rPr>
        <w:t>nevni red</w:t>
      </w:r>
      <w:r>
        <w:rPr>
          <w:rFonts w:ascii="Arial Narrow" w:hAnsi="Arial Narrow"/>
        </w:rPr>
        <w:t xml:space="preserve"> je bil sprejet soglasno</w:t>
      </w:r>
      <w:r w:rsidR="00CF367C">
        <w:rPr>
          <w:rFonts w:ascii="Arial Narrow" w:hAnsi="Arial Narrow"/>
        </w:rPr>
        <w:t>.</w:t>
      </w:r>
      <w:r w:rsidR="00CF367C" w:rsidRPr="00CF367C">
        <w:rPr>
          <w:rFonts w:ascii="Arial Narrow" w:hAnsi="Arial Narrow"/>
          <w:color w:val="FF0000"/>
        </w:rPr>
        <w:t xml:space="preserve"> </w:t>
      </w:r>
      <w:r w:rsidR="001215A0">
        <w:rPr>
          <w:rFonts w:ascii="Arial Narrow" w:hAnsi="Arial Narrow"/>
        </w:rPr>
        <w:t xml:space="preserve">Vsi </w:t>
      </w:r>
      <w:r w:rsidR="003B6C12">
        <w:rPr>
          <w:rFonts w:ascii="Arial Narrow" w:hAnsi="Arial Narrow"/>
        </w:rPr>
        <w:t xml:space="preserve">prisotni so se </w:t>
      </w:r>
      <w:r w:rsidR="00530053">
        <w:rPr>
          <w:rFonts w:ascii="Arial Narrow" w:hAnsi="Arial Narrow"/>
        </w:rPr>
        <w:t>strinjali z</w:t>
      </w:r>
      <w:r w:rsidR="003B6C12">
        <w:rPr>
          <w:rFonts w:ascii="Arial Narrow" w:hAnsi="Arial Narrow"/>
        </w:rPr>
        <w:t xml:space="preserve"> zvočnim snemanjem </w:t>
      </w:r>
      <w:r w:rsidR="00315CC8">
        <w:rPr>
          <w:rFonts w:ascii="Arial Narrow" w:hAnsi="Arial Narrow"/>
        </w:rPr>
        <w:t xml:space="preserve">seje </w:t>
      </w:r>
      <w:r w:rsidR="001215A0">
        <w:rPr>
          <w:rFonts w:ascii="Arial Narrow" w:hAnsi="Arial Narrow"/>
        </w:rPr>
        <w:t>za potrebe pisanja zapisnika</w:t>
      </w:r>
      <w:r w:rsidR="003B6C12">
        <w:rPr>
          <w:rFonts w:ascii="Arial Narrow" w:hAnsi="Arial Narrow"/>
        </w:rPr>
        <w:t xml:space="preserve">. </w:t>
      </w:r>
    </w:p>
    <w:p w:rsidR="00F70AA0" w:rsidRDefault="00F70AA0" w:rsidP="00F70AA0">
      <w:pPr>
        <w:spacing w:before="0" w:after="40"/>
        <w:rPr>
          <w:rFonts w:ascii="Arial Narrow" w:hAnsi="Arial Narrow"/>
        </w:rPr>
      </w:pPr>
    </w:p>
    <w:p w:rsidR="00F70AA0" w:rsidRDefault="00F70AA0" w:rsidP="00F70AA0">
      <w:pPr>
        <w:spacing w:before="0" w:after="40"/>
        <w:rPr>
          <w:rFonts w:ascii="Arial Narrow" w:hAnsi="Arial Narrow"/>
        </w:rPr>
      </w:pPr>
    </w:p>
    <w:p w:rsidR="00F50019" w:rsidRPr="00F50019" w:rsidRDefault="00FC5E9E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:rsidR="00F50019" w:rsidRPr="00741879" w:rsidRDefault="00F50019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:rsidR="00E55CA7" w:rsidRPr="00E55CA7" w:rsidRDefault="00E55CA7" w:rsidP="00F70AA0">
      <w:pPr>
        <w:spacing w:before="0" w:after="40"/>
        <w:rPr>
          <w:rFonts w:ascii="Arial Narrow" w:hAnsi="Arial Narrow"/>
          <w:u w:val="single"/>
        </w:rPr>
      </w:pPr>
      <w:r w:rsidRPr="00E55CA7">
        <w:rPr>
          <w:rFonts w:ascii="Arial Narrow" w:hAnsi="Arial Narrow"/>
          <w:u w:val="single"/>
        </w:rPr>
        <w:t xml:space="preserve">Obravnava zapisnika in realizacije sklepov pretekle seje. </w:t>
      </w:r>
    </w:p>
    <w:p w:rsidR="005F3F14" w:rsidRDefault="005F3F14" w:rsidP="00F70AA0">
      <w:pPr>
        <w:spacing w:before="0" w:after="40"/>
        <w:rPr>
          <w:rFonts w:ascii="Arial Narrow" w:hAnsi="Arial Narrow"/>
          <w:u w:val="single"/>
        </w:rPr>
      </w:pPr>
    </w:p>
    <w:p w:rsidR="005F3F14" w:rsidRDefault="005F3F14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Poročilo o realizaciji</w:t>
      </w:r>
      <w:r w:rsidR="005225F2">
        <w:rPr>
          <w:rFonts w:ascii="Arial Narrow" w:hAnsi="Arial Narrow"/>
        </w:rPr>
        <w:t xml:space="preserve"> je po prošnji predsednika odbora Igorja </w:t>
      </w:r>
      <w:proofErr w:type="spellStart"/>
      <w:r w:rsidR="005225F2">
        <w:rPr>
          <w:rFonts w:ascii="Arial Narrow" w:hAnsi="Arial Narrow"/>
        </w:rPr>
        <w:t>Klobovesa</w:t>
      </w:r>
      <w:proofErr w:type="spellEnd"/>
      <w:r>
        <w:rPr>
          <w:rFonts w:ascii="Arial Narrow" w:hAnsi="Arial Narrow"/>
        </w:rPr>
        <w:t xml:space="preserve"> podal sekretar RZS. Sklep</w:t>
      </w:r>
      <w:r w:rsidR="008A4598">
        <w:rPr>
          <w:rFonts w:ascii="Arial Narrow" w:hAnsi="Arial Narrow"/>
        </w:rPr>
        <w:t xml:space="preserve"> št.</w:t>
      </w:r>
      <w:r>
        <w:rPr>
          <w:rFonts w:ascii="Arial Narrow" w:hAnsi="Arial Narrow"/>
        </w:rPr>
        <w:t xml:space="preserve"> 3 glede pošiljanja e-oblike glasila je še v realizaciji, prav tako tudi </w:t>
      </w:r>
      <w:r w:rsidR="00A46890">
        <w:rPr>
          <w:rFonts w:ascii="Arial Narrow" w:hAnsi="Arial Narrow"/>
        </w:rPr>
        <w:t xml:space="preserve">predviden delovni sestanek glede bodoče  </w:t>
      </w:r>
      <w:r>
        <w:rPr>
          <w:rFonts w:ascii="Arial Narrow" w:hAnsi="Arial Narrow"/>
        </w:rPr>
        <w:lastRenderedPageBreak/>
        <w:t>prenov</w:t>
      </w:r>
      <w:r w:rsidR="00A46890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spletne strani RZS</w:t>
      </w:r>
      <w:r w:rsidR="00A46890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F70AA0">
        <w:rPr>
          <w:rFonts w:ascii="Arial Narrow" w:hAnsi="Arial Narrow"/>
        </w:rPr>
        <w:t xml:space="preserve">Predsedujoči in ostali prisotni </w:t>
      </w:r>
      <w:r>
        <w:rPr>
          <w:rFonts w:ascii="Arial Narrow" w:hAnsi="Arial Narrow"/>
        </w:rPr>
        <w:t>se s podanim poročilom strinja</w:t>
      </w:r>
      <w:r w:rsidR="00F70AA0">
        <w:rPr>
          <w:rFonts w:ascii="Arial Narrow" w:hAnsi="Arial Narrow"/>
        </w:rPr>
        <w:t xml:space="preserve">jo in potrjujejo zapisnik. </w:t>
      </w:r>
      <w:r>
        <w:rPr>
          <w:rFonts w:ascii="Arial Narrow" w:hAnsi="Arial Narrow"/>
        </w:rPr>
        <w:t xml:space="preserve"> </w:t>
      </w:r>
    </w:p>
    <w:p w:rsidR="00F70AA0" w:rsidRDefault="00F70AA0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:rsidR="00F70AA0" w:rsidRDefault="00F70AA0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Sprejet je bil:</w:t>
      </w:r>
    </w:p>
    <w:p w:rsidR="00F70AA0" w:rsidRPr="007634D4" w:rsidRDefault="00F70AA0" w:rsidP="00F70AA0">
      <w:pPr>
        <w:spacing w:before="0" w:after="40"/>
        <w:rPr>
          <w:rFonts w:ascii="Arial Narrow" w:hAnsi="Arial Narrow"/>
          <w:b/>
        </w:rPr>
      </w:pPr>
      <w:r w:rsidRPr="007634D4">
        <w:rPr>
          <w:rFonts w:ascii="Arial Narrow" w:hAnsi="Arial Narrow"/>
          <w:b/>
        </w:rPr>
        <w:t>Sklep 1:</w:t>
      </w:r>
      <w:r>
        <w:rPr>
          <w:rFonts w:ascii="Arial Narrow" w:hAnsi="Arial Narrow"/>
          <w:b/>
        </w:rPr>
        <w:t xml:space="preserve"> člani komisije potrjujejo zapisnik pretekle seje in poročilo o realizaciji sklepov.</w:t>
      </w:r>
    </w:p>
    <w:p w:rsidR="00E97929" w:rsidRDefault="00E97929" w:rsidP="00F70AA0">
      <w:pPr>
        <w:spacing w:before="0" w:after="40"/>
        <w:rPr>
          <w:rFonts w:ascii="Arial Narrow" w:hAnsi="Arial Narrow"/>
          <w:b/>
        </w:rPr>
      </w:pPr>
    </w:p>
    <w:p w:rsidR="004F7490" w:rsidRDefault="004F7490" w:rsidP="00F70AA0">
      <w:pPr>
        <w:spacing w:before="0" w:after="40"/>
        <w:rPr>
          <w:rFonts w:ascii="Arial Narrow" w:hAnsi="Arial Narrow"/>
          <w:b/>
        </w:rPr>
      </w:pPr>
    </w:p>
    <w:p w:rsidR="00C6093F" w:rsidRDefault="00FE76D3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:rsidR="00FB6662" w:rsidRPr="00FB6662" w:rsidRDefault="00FB6662" w:rsidP="00F70AA0">
      <w:pPr>
        <w:tabs>
          <w:tab w:val="left" w:pos="5954"/>
        </w:tabs>
        <w:spacing w:before="0" w:after="40"/>
        <w:rPr>
          <w:rFonts w:ascii="Arial Narrow" w:hAnsi="Arial Narrow"/>
          <w:bCs/>
          <w:u w:val="single"/>
        </w:rPr>
      </w:pPr>
      <w:r w:rsidRPr="00FB6662">
        <w:rPr>
          <w:rFonts w:ascii="Arial Narrow" w:hAnsi="Arial Narrow"/>
          <w:u w:val="single"/>
        </w:rPr>
        <w:t xml:space="preserve">2. Obravnava realizacije predlogov sklepov delovne skupine RZS za pripravo </w:t>
      </w:r>
      <w:r w:rsidRPr="00FB6662">
        <w:rPr>
          <w:rFonts w:ascii="Arial Narrow" w:hAnsi="Arial Narrow"/>
          <w:bCs/>
          <w:u w:val="single"/>
        </w:rPr>
        <w:t>analize in predlogov organizacijskih, finančnih in kadrovskih ukrepov na področju izdajanja glasila in ureditve spletne strani RZS.</w:t>
      </w:r>
    </w:p>
    <w:p w:rsidR="00FB6662" w:rsidRDefault="00FB6662" w:rsidP="00F70AA0">
      <w:pPr>
        <w:spacing w:before="0" w:after="40"/>
        <w:rPr>
          <w:rFonts w:ascii="Arial Narrow" w:hAnsi="Arial Narrow"/>
        </w:rPr>
      </w:pPr>
    </w:p>
    <w:p w:rsidR="00F8244A" w:rsidRDefault="0099280F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Člani odbora so z vabilom na sejo prejeli pet predlogov delovne skupine v pisni obliki. </w:t>
      </w:r>
      <w:r w:rsidR="00227BE9">
        <w:rPr>
          <w:rFonts w:ascii="Arial Narrow" w:hAnsi="Arial Narrow"/>
        </w:rPr>
        <w:t xml:space="preserve">Na sami seji so dobili še pisno gradivo na seji o primerjavi stroškov glasila za obdobje januar – maj za leto 2019 in </w:t>
      </w:r>
      <w:r w:rsidR="008A4598">
        <w:rPr>
          <w:rFonts w:ascii="Arial Narrow" w:hAnsi="Arial Narrow"/>
        </w:rPr>
        <w:t>za enako obdobje letos.</w:t>
      </w:r>
      <w:r w:rsidR="00913C97">
        <w:rPr>
          <w:rFonts w:ascii="Arial Narrow" w:hAnsi="Arial Narrow"/>
        </w:rPr>
        <w:t xml:space="preserve"> </w:t>
      </w:r>
      <w:r w:rsidR="00F8244A">
        <w:rPr>
          <w:rFonts w:ascii="Arial Narrow" w:hAnsi="Arial Narrow"/>
        </w:rPr>
        <w:t>Predsednik RZS dr. M. Žaberl je poudaril</w:t>
      </w:r>
      <w:r w:rsidR="008A4598">
        <w:rPr>
          <w:rFonts w:ascii="Arial Narrow" w:hAnsi="Arial Narrow"/>
        </w:rPr>
        <w:t>,</w:t>
      </w:r>
      <w:r w:rsidR="00F8244A">
        <w:rPr>
          <w:rFonts w:ascii="Arial Narrow" w:hAnsi="Arial Narrow"/>
        </w:rPr>
        <w:t xml:space="preserve"> da mora odbor podati odgovore na pet predlogov delovne skupine</w:t>
      </w:r>
      <w:r w:rsidR="00EB0FE8">
        <w:rPr>
          <w:rFonts w:ascii="Arial Narrow" w:hAnsi="Arial Narrow"/>
        </w:rPr>
        <w:t>,</w:t>
      </w:r>
      <w:r w:rsidR="00F8244A">
        <w:rPr>
          <w:rFonts w:ascii="Arial Narrow" w:hAnsi="Arial Narrow"/>
        </w:rPr>
        <w:t xml:space="preserve"> da pripravi pisni odgovor za UO RZS.</w:t>
      </w:r>
      <w:r w:rsidR="00EB0FE8">
        <w:rPr>
          <w:rFonts w:ascii="Arial Narrow" w:hAnsi="Arial Narrow"/>
        </w:rPr>
        <w:t xml:space="preserve"> </w:t>
      </w:r>
      <w:r w:rsidR="000147FF">
        <w:rPr>
          <w:rFonts w:ascii="Arial Narrow" w:hAnsi="Arial Narrow"/>
        </w:rPr>
        <w:t>N</w:t>
      </w:r>
      <w:r w:rsidR="00EB0FE8">
        <w:rPr>
          <w:rFonts w:ascii="Arial Narrow" w:hAnsi="Arial Narrow"/>
        </w:rPr>
        <w:t>ačelno je zadovoljen z delom urednice in samega odbora</w:t>
      </w:r>
      <w:r w:rsidR="008A4598">
        <w:rPr>
          <w:rFonts w:ascii="Arial Narrow" w:hAnsi="Arial Narrow"/>
        </w:rPr>
        <w:t xml:space="preserve"> pri realizaciji predlogov delovne skupine</w:t>
      </w:r>
      <w:r w:rsidR="00EB0FE8">
        <w:rPr>
          <w:rFonts w:ascii="Arial Narrow" w:hAnsi="Arial Narrow"/>
        </w:rPr>
        <w:t>.</w:t>
      </w:r>
    </w:p>
    <w:p w:rsidR="000147FF" w:rsidRDefault="000147FF" w:rsidP="00F70AA0">
      <w:pPr>
        <w:spacing w:before="0" w:after="40"/>
        <w:rPr>
          <w:rFonts w:ascii="Arial Narrow" w:hAnsi="Arial Narrow"/>
        </w:rPr>
      </w:pPr>
    </w:p>
    <w:p w:rsidR="00F8244A" w:rsidRPr="0004475C" w:rsidRDefault="00CF4975" w:rsidP="00F8244A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Predlogi delovne skupine so bili</w:t>
      </w:r>
      <w:r w:rsidR="0004475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:</w:t>
      </w:r>
    </w:p>
    <w:p w:rsidR="0099280F" w:rsidRPr="0004475C" w:rsidRDefault="0004475C" w:rsidP="0004475C">
      <w:pPr>
        <w:spacing w:after="40"/>
        <w:rPr>
          <w:rFonts w:ascii="Arial Narrow" w:hAnsi="Arial Narrow"/>
          <w:i/>
          <w:iCs/>
        </w:rPr>
      </w:pPr>
      <w:r w:rsidRPr="0004475C">
        <w:rPr>
          <w:rFonts w:ascii="Arial Narrow" w:hAnsi="Arial Narrow"/>
          <w:i/>
          <w:iCs/>
        </w:rPr>
        <w:t xml:space="preserve">1. </w:t>
      </w:r>
      <w:r>
        <w:rPr>
          <w:rFonts w:ascii="Arial Narrow" w:hAnsi="Arial Narrow"/>
          <w:i/>
          <w:iCs/>
        </w:rPr>
        <w:t>O</w:t>
      </w:r>
      <w:r w:rsidRPr="0004475C">
        <w:rPr>
          <w:rFonts w:ascii="Arial Narrow" w:hAnsi="Arial Narrow"/>
          <w:i/>
          <w:iCs/>
        </w:rPr>
        <w:t>dgovorna urednica poleg svojega  trenutnega dela opravlja tudi delo priprave avtorskih člankov glasila Ribič (predlagane rubrike: predstavitev RD, prispevki funkcionarjev, intervjuji, rubrika za mlade ribiče)</w:t>
      </w:r>
      <w:r w:rsidR="009F145A">
        <w:rPr>
          <w:rFonts w:ascii="Arial Narrow" w:hAnsi="Arial Narrow"/>
          <w:i/>
          <w:iCs/>
        </w:rPr>
        <w:t>.</w:t>
      </w:r>
    </w:p>
    <w:p w:rsidR="0099280F" w:rsidRDefault="0004475C" w:rsidP="000147FF">
      <w:pPr>
        <w:rPr>
          <w:rFonts w:ascii="Arial Narrow" w:hAnsi="Arial Narrow"/>
        </w:rPr>
      </w:pPr>
      <w:r w:rsidRPr="00EB0FE8">
        <w:rPr>
          <w:rFonts w:ascii="Arial Narrow" w:hAnsi="Arial Narrow"/>
        </w:rPr>
        <w:t xml:space="preserve">(povzetek razprave): </w:t>
      </w:r>
      <w:r w:rsidR="000147FF">
        <w:rPr>
          <w:rFonts w:ascii="Arial Narrow" w:hAnsi="Arial Narrow"/>
        </w:rPr>
        <w:t>l</w:t>
      </w:r>
      <w:r w:rsidR="00EB0FE8">
        <w:rPr>
          <w:rFonts w:ascii="Arial Narrow" w:hAnsi="Arial Narrow"/>
        </w:rPr>
        <w:t>etos je šlo za pokrivanje stroškov avtorskih honorarjev 7.409,57 eur, v enakem obdobju lani pa  15.475,85 eur</w:t>
      </w:r>
      <w:r w:rsidR="00A46890">
        <w:rPr>
          <w:rFonts w:ascii="Arial Narrow" w:hAnsi="Arial Narrow"/>
        </w:rPr>
        <w:t>; stroški so se torej prepolovili</w:t>
      </w:r>
      <w:r w:rsidR="008A4598">
        <w:rPr>
          <w:rFonts w:ascii="Arial Narrow" w:hAnsi="Arial Narrow"/>
        </w:rPr>
        <w:t>,</w:t>
      </w:r>
      <w:r w:rsidR="00A46890">
        <w:rPr>
          <w:rFonts w:ascii="Arial Narrow" w:hAnsi="Arial Narrow"/>
        </w:rPr>
        <w:t xml:space="preserve"> zato I. Kloboves urednici izreka pohvalo. </w:t>
      </w:r>
      <w:r w:rsidR="00EB0FE8">
        <w:rPr>
          <w:rFonts w:ascii="Arial Narrow" w:hAnsi="Arial Narrow"/>
        </w:rPr>
        <w:t xml:space="preserve">Prisotni so zadovoljni z rezultatom privarčevanih stroškov za avtorske honorarje  </w:t>
      </w:r>
      <w:r w:rsidR="008A4598">
        <w:rPr>
          <w:rFonts w:ascii="Arial Narrow" w:hAnsi="Arial Narrow"/>
        </w:rPr>
        <w:t xml:space="preserve">na račun </w:t>
      </w:r>
      <w:r w:rsidR="00EB0FE8">
        <w:rPr>
          <w:rFonts w:ascii="Arial Narrow" w:hAnsi="Arial Narrow"/>
        </w:rPr>
        <w:t>del</w:t>
      </w:r>
      <w:r w:rsidR="008A4598">
        <w:rPr>
          <w:rFonts w:ascii="Arial Narrow" w:hAnsi="Arial Narrow"/>
        </w:rPr>
        <w:t>a</w:t>
      </w:r>
      <w:r w:rsidR="00EB0FE8">
        <w:rPr>
          <w:rFonts w:ascii="Arial Narrow" w:hAnsi="Arial Narrow"/>
        </w:rPr>
        <w:t xml:space="preserve"> urednice – pisanj</w:t>
      </w:r>
      <w:r w:rsidR="008A4598">
        <w:rPr>
          <w:rFonts w:ascii="Arial Narrow" w:hAnsi="Arial Narrow"/>
        </w:rPr>
        <w:t>a</w:t>
      </w:r>
      <w:r w:rsidR="00EB0FE8">
        <w:rPr>
          <w:rFonts w:ascii="Arial Narrow" w:hAnsi="Arial Narrow"/>
        </w:rPr>
        <w:t xml:space="preserve"> člankov</w:t>
      </w:r>
      <w:r w:rsidR="008A4598">
        <w:rPr>
          <w:rFonts w:ascii="Arial Narrow" w:hAnsi="Arial Narrow"/>
        </w:rPr>
        <w:t>,</w:t>
      </w:r>
      <w:r w:rsidR="00EB0FE8">
        <w:rPr>
          <w:rFonts w:ascii="Arial Narrow" w:hAnsi="Arial Narrow"/>
        </w:rPr>
        <w:t xml:space="preserve"> kot je predlagala delovna skupina.  </w:t>
      </w:r>
      <w:r w:rsidR="00FD2AD7">
        <w:rPr>
          <w:rFonts w:ascii="Arial Narrow" w:hAnsi="Arial Narrow"/>
        </w:rPr>
        <w:t>E. Dolenc prosi za podatek kolikšen je prihranek z znižanjem honorarjev in koliko je prihranjeno z delom urednice /pisanjem člankov; Kloboves zagotovi, da ta po</w:t>
      </w:r>
      <w:r w:rsidR="007F7D30">
        <w:rPr>
          <w:rFonts w:ascii="Arial Narrow" w:hAnsi="Arial Narrow"/>
        </w:rPr>
        <w:t>d</w:t>
      </w:r>
      <w:r w:rsidR="00FD2AD7">
        <w:rPr>
          <w:rFonts w:ascii="Arial Narrow" w:hAnsi="Arial Narrow"/>
        </w:rPr>
        <w:t>atek predstavi na naslednji seji</w:t>
      </w:r>
      <w:r w:rsidR="008A4598">
        <w:rPr>
          <w:rFonts w:ascii="Arial Narrow" w:hAnsi="Arial Narrow"/>
        </w:rPr>
        <w:t xml:space="preserve"> odbora</w:t>
      </w:r>
      <w:r w:rsidR="00FD2AD7">
        <w:rPr>
          <w:rFonts w:ascii="Arial Narrow" w:hAnsi="Arial Narrow"/>
        </w:rPr>
        <w:t xml:space="preserve">. </w:t>
      </w:r>
    </w:p>
    <w:p w:rsidR="00EB0FE8" w:rsidRDefault="00EB0FE8" w:rsidP="0099280F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:rsidR="0004475C" w:rsidRPr="0004475C" w:rsidRDefault="0004475C" w:rsidP="0004475C">
      <w:pPr>
        <w:spacing w:after="40"/>
        <w:rPr>
          <w:rFonts w:ascii="Arial Narrow" w:hAnsi="Arial Narrow"/>
          <w:i/>
          <w:iCs/>
        </w:rPr>
      </w:pPr>
      <w:r w:rsidRPr="0004475C">
        <w:rPr>
          <w:rFonts w:ascii="Arial Narrow" w:hAnsi="Arial Narrow"/>
          <w:i/>
          <w:iCs/>
        </w:rPr>
        <w:t xml:space="preserve">2. </w:t>
      </w:r>
      <w:r>
        <w:rPr>
          <w:rFonts w:ascii="Arial Narrow" w:hAnsi="Arial Narrow"/>
          <w:i/>
          <w:iCs/>
        </w:rPr>
        <w:t>Z</w:t>
      </w:r>
      <w:r w:rsidRPr="0004475C">
        <w:rPr>
          <w:rFonts w:ascii="Arial Narrow" w:hAnsi="Arial Narrow"/>
          <w:i/>
          <w:iCs/>
        </w:rPr>
        <w:t>nižanj</w:t>
      </w:r>
      <w:r>
        <w:rPr>
          <w:rFonts w:ascii="Arial Narrow" w:hAnsi="Arial Narrow"/>
          <w:i/>
          <w:iCs/>
        </w:rPr>
        <w:t>e</w:t>
      </w:r>
      <w:r w:rsidRPr="0004475C">
        <w:rPr>
          <w:rFonts w:ascii="Arial Narrow" w:hAnsi="Arial Narrow"/>
          <w:i/>
          <w:iCs/>
        </w:rPr>
        <w:t xml:space="preserve"> avtorskih honorarjev za 30% in zmanjšanje intervala med najnižjo in najvišjo mejo (največ 30% nad najnižjo mejo)</w:t>
      </w:r>
      <w:r w:rsidR="009F145A">
        <w:rPr>
          <w:rFonts w:ascii="Arial Narrow" w:hAnsi="Arial Narrow"/>
          <w:i/>
          <w:iCs/>
        </w:rPr>
        <w:t>.</w:t>
      </w:r>
    </w:p>
    <w:p w:rsidR="0004475C" w:rsidRDefault="0004475C" w:rsidP="00C17E3F">
      <w:pPr>
        <w:rPr>
          <w:rFonts w:ascii="Arial Narrow" w:hAnsi="Arial Narrow"/>
        </w:rPr>
      </w:pPr>
      <w:r w:rsidRPr="00EB0FE8">
        <w:rPr>
          <w:rFonts w:ascii="Arial Narrow" w:hAnsi="Arial Narrow"/>
        </w:rPr>
        <w:t>(povzetek razprave):</w:t>
      </w:r>
      <w:r w:rsidR="000147FF">
        <w:rPr>
          <w:rFonts w:ascii="Arial Narrow" w:hAnsi="Arial Narrow"/>
        </w:rPr>
        <w:t xml:space="preserve"> u</w:t>
      </w:r>
      <w:r w:rsidR="00E671C9">
        <w:rPr>
          <w:rFonts w:ascii="Arial Narrow" w:hAnsi="Arial Narrow"/>
        </w:rPr>
        <w:t>rednica  je pripravila nov cenik avtorskih honorarjev, ki ga je UO RZS potrdil. Pove, da</w:t>
      </w:r>
      <w:r w:rsidR="005225F2">
        <w:rPr>
          <w:rFonts w:ascii="Arial Narrow" w:hAnsi="Arial Narrow"/>
        </w:rPr>
        <w:t xml:space="preserve"> </w:t>
      </w:r>
      <w:r w:rsidR="00E671C9">
        <w:rPr>
          <w:rFonts w:ascii="Arial Narrow" w:hAnsi="Arial Narrow"/>
        </w:rPr>
        <w:t xml:space="preserve">je </w:t>
      </w:r>
      <w:r w:rsidR="005225F2">
        <w:rPr>
          <w:rFonts w:ascii="Arial Narrow" w:hAnsi="Arial Narrow"/>
        </w:rPr>
        <w:t xml:space="preserve">zmanjšala </w:t>
      </w:r>
      <w:r w:rsidR="00E671C9">
        <w:rPr>
          <w:rFonts w:ascii="Arial Narrow" w:hAnsi="Arial Narrow"/>
        </w:rPr>
        <w:t>cen</w:t>
      </w:r>
      <w:r w:rsidR="005225F2">
        <w:rPr>
          <w:rFonts w:ascii="Arial Narrow" w:hAnsi="Arial Narrow"/>
        </w:rPr>
        <w:t>o</w:t>
      </w:r>
      <w:r w:rsidR="00E671C9">
        <w:rPr>
          <w:rFonts w:ascii="Arial Narrow" w:hAnsi="Arial Narrow"/>
        </w:rPr>
        <w:t xml:space="preserve"> fotografij naslovnic, cena notranjih fotografij pa je ostala</w:t>
      </w:r>
      <w:r w:rsidR="00A46890">
        <w:rPr>
          <w:rFonts w:ascii="Arial Narrow" w:hAnsi="Arial Narrow"/>
        </w:rPr>
        <w:t xml:space="preserve"> enaka pretekli</w:t>
      </w:r>
      <w:r w:rsidR="005225F2">
        <w:rPr>
          <w:rFonts w:ascii="Arial Narrow" w:hAnsi="Arial Narrow"/>
        </w:rPr>
        <w:t>. Zmanjšala je število fotografij v samih člankih.</w:t>
      </w:r>
      <w:r w:rsidR="00B10C91">
        <w:rPr>
          <w:rFonts w:ascii="Arial Narrow" w:hAnsi="Arial Narrow"/>
        </w:rPr>
        <w:t xml:space="preserve"> </w:t>
      </w:r>
      <w:r w:rsidR="005225F2">
        <w:rPr>
          <w:rFonts w:ascii="Arial Narrow" w:hAnsi="Arial Narrow"/>
        </w:rPr>
        <w:t>Predsednik RZS</w:t>
      </w:r>
      <w:r w:rsidR="000147FF">
        <w:rPr>
          <w:rFonts w:ascii="Arial Narrow" w:hAnsi="Arial Narrow"/>
        </w:rPr>
        <w:t xml:space="preserve"> </w:t>
      </w:r>
      <w:r w:rsidR="00B83AC5">
        <w:rPr>
          <w:rFonts w:ascii="Arial Narrow" w:hAnsi="Arial Narrow"/>
        </w:rPr>
        <w:t>predlaga</w:t>
      </w:r>
      <w:r w:rsidR="000147FF">
        <w:rPr>
          <w:rFonts w:ascii="Arial Narrow" w:hAnsi="Arial Narrow"/>
        </w:rPr>
        <w:t xml:space="preserve"> znižanje honorarjev</w:t>
      </w:r>
      <w:r w:rsidR="00B83AC5">
        <w:rPr>
          <w:rFonts w:ascii="Arial Narrow" w:hAnsi="Arial Narrow"/>
        </w:rPr>
        <w:t xml:space="preserve"> za fotografije</w:t>
      </w:r>
      <w:r w:rsidR="00483C6D">
        <w:rPr>
          <w:rFonts w:ascii="Arial Narrow" w:hAnsi="Arial Narrow"/>
        </w:rPr>
        <w:t>; meni</w:t>
      </w:r>
      <w:r w:rsidR="00C17E3F">
        <w:rPr>
          <w:rFonts w:ascii="Arial Narrow" w:hAnsi="Arial Narrow"/>
        </w:rPr>
        <w:t>,</w:t>
      </w:r>
      <w:r w:rsidR="00483C6D">
        <w:rPr>
          <w:rFonts w:ascii="Arial Narrow" w:hAnsi="Arial Narrow"/>
        </w:rPr>
        <w:t xml:space="preserve"> da obstaja nesorazmerje med honorarjem za članek in honorarjem za fotografijo</w:t>
      </w:r>
      <w:r w:rsidR="00C17E3F">
        <w:rPr>
          <w:rFonts w:ascii="Arial Narrow" w:hAnsi="Arial Narrow"/>
        </w:rPr>
        <w:t xml:space="preserve"> </w:t>
      </w:r>
      <w:r w:rsidR="00483C6D">
        <w:rPr>
          <w:rFonts w:ascii="Arial Narrow" w:hAnsi="Arial Narrow"/>
        </w:rPr>
        <w:t>v korist slednji</w:t>
      </w:r>
      <w:r w:rsidR="000147FF">
        <w:rPr>
          <w:rFonts w:ascii="Arial Narrow" w:hAnsi="Arial Narrow"/>
        </w:rPr>
        <w:t>.</w:t>
      </w:r>
      <w:r w:rsidR="00483C6D">
        <w:rPr>
          <w:rFonts w:ascii="Arial Narrow" w:hAnsi="Arial Narrow"/>
        </w:rPr>
        <w:t xml:space="preserve"> </w:t>
      </w:r>
      <w:r w:rsidR="000147FF">
        <w:rPr>
          <w:rFonts w:ascii="Arial Narrow" w:hAnsi="Arial Narrow"/>
        </w:rPr>
        <w:t>Več truda je potrebno za napisati članek</w:t>
      </w:r>
      <w:r w:rsidR="00C17E3F">
        <w:rPr>
          <w:rFonts w:ascii="Arial Narrow" w:hAnsi="Arial Narrow"/>
        </w:rPr>
        <w:t>, ko</w:t>
      </w:r>
      <w:r w:rsidR="008A4598">
        <w:rPr>
          <w:rFonts w:ascii="Arial Narrow" w:hAnsi="Arial Narrow"/>
        </w:rPr>
        <w:t>t pa</w:t>
      </w:r>
      <w:r w:rsidR="00C17E3F">
        <w:rPr>
          <w:rFonts w:ascii="Arial Narrow" w:hAnsi="Arial Narrow"/>
        </w:rPr>
        <w:t xml:space="preserve"> posneti fotografijo.</w:t>
      </w:r>
      <w:r w:rsidR="000147FF">
        <w:rPr>
          <w:rFonts w:ascii="Arial Narrow" w:hAnsi="Arial Narrow"/>
        </w:rPr>
        <w:t xml:space="preserve"> </w:t>
      </w:r>
      <w:r w:rsidR="00483C6D">
        <w:rPr>
          <w:rFonts w:ascii="Arial Narrow" w:hAnsi="Arial Narrow"/>
        </w:rPr>
        <w:t xml:space="preserve">Zato on in </w:t>
      </w:r>
      <w:r w:rsidR="000147FF">
        <w:rPr>
          <w:rFonts w:ascii="Arial Narrow" w:hAnsi="Arial Narrow"/>
        </w:rPr>
        <w:t xml:space="preserve">E. Dolenc </w:t>
      </w:r>
      <w:r w:rsidR="00483C6D">
        <w:rPr>
          <w:rFonts w:ascii="Arial Narrow" w:hAnsi="Arial Narrow"/>
        </w:rPr>
        <w:t>predlagata zmanjšanje cene notranje fotografije</w:t>
      </w:r>
      <w:r w:rsidR="00A46890">
        <w:rPr>
          <w:rFonts w:ascii="Arial Narrow" w:hAnsi="Arial Narrow"/>
        </w:rPr>
        <w:t xml:space="preserve"> na </w:t>
      </w:r>
      <w:r w:rsidR="00483C6D">
        <w:rPr>
          <w:rFonts w:ascii="Arial Narrow" w:hAnsi="Arial Narrow"/>
        </w:rPr>
        <w:t xml:space="preserve">od 5 do </w:t>
      </w:r>
      <w:r w:rsidR="004460E8">
        <w:rPr>
          <w:rFonts w:ascii="Arial Narrow" w:hAnsi="Arial Narrow"/>
        </w:rPr>
        <w:t>2</w:t>
      </w:r>
      <w:r w:rsidR="00483C6D">
        <w:rPr>
          <w:rFonts w:ascii="Arial Narrow" w:hAnsi="Arial Narrow"/>
        </w:rPr>
        <w:t>0 eur</w:t>
      </w:r>
      <w:r w:rsidR="00521CE7">
        <w:rPr>
          <w:rFonts w:ascii="Arial Narrow" w:hAnsi="Arial Narrow"/>
        </w:rPr>
        <w:t xml:space="preserve">, </w:t>
      </w:r>
      <w:r w:rsidR="004460E8">
        <w:rPr>
          <w:rFonts w:ascii="Arial Narrow" w:hAnsi="Arial Narrow"/>
        </w:rPr>
        <w:t>končna</w:t>
      </w:r>
      <w:r w:rsidR="00521CE7">
        <w:rPr>
          <w:rFonts w:ascii="Arial Narrow" w:hAnsi="Arial Narrow"/>
        </w:rPr>
        <w:t xml:space="preserve"> odločitev o ceni </w:t>
      </w:r>
      <w:r w:rsidR="008A4598">
        <w:rPr>
          <w:rFonts w:ascii="Arial Narrow" w:hAnsi="Arial Narrow"/>
        </w:rPr>
        <w:t>prepuščajo</w:t>
      </w:r>
      <w:r w:rsidR="00521CE7">
        <w:rPr>
          <w:rFonts w:ascii="Arial Narrow" w:hAnsi="Arial Narrow"/>
        </w:rPr>
        <w:t xml:space="preserve"> urednici</w:t>
      </w:r>
      <w:r w:rsidR="00483C6D">
        <w:rPr>
          <w:rFonts w:ascii="Arial Narrow" w:hAnsi="Arial Narrow"/>
        </w:rPr>
        <w:t xml:space="preserve">. </w:t>
      </w:r>
    </w:p>
    <w:p w:rsidR="00C17E3F" w:rsidRDefault="00C17E3F" w:rsidP="00C17E3F">
      <w:pPr>
        <w:rPr>
          <w:rFonts w:ascii="Arial Narrow" w:hAnsi="Arial Narrow"/>
        </w:rPr>
      </w:pPr>
    </w:p>
    <w:p w:rsidR="0004475C" w:rsidRPr="0004475C" w:rsidRDefault="0004475C" w:rsidP="0004475C">
      <w:pPr>
        <w:spacing w:after="40"/>
        <w:rPr>
          <w:rFonts w:ascii="Arial Narrow" w:hAnsi="Arial Narrow"/>
          <w:i/>
          <w:iCs/>
        </w:rPr>
      </w:pPr>
      <w:r w:rsidRPr="0004475C">
        <w:rPr>
          <w:rFonts w:ascii="Arial Narrow" w:hAnsi="Arial Narrow"/>
          <w:i/>
          <w:iCs/>
        </w:rPr>
        <w:t xml:space="preserve">3. </w:t>
      </w:r>
      <w:r>
        <w:rPr>
          <w:rFonts w:ascii="Arial Narrow" w:hAnsi="Arial Narrow"/>
          <w:i/>
          <w:iCs/>
        </w:rPr>
        <w:t>U</w:t>
      </w:r>
      <w:r w:rsidRPr="0004475C">
        <w:rPr>
          <w:rFonts w:ascii="Arial Narrow" w:hAnsi="Arial Narrow"/>
          <w:i/>
          <w:iCs/>
        </w:rPr>
        <w:t>vedba elektronske izdaje glasila Ribič</w:t>
      </w:r>
      <w:r w:rsidR="009F145A">
        <w:rPr>
          <w:rFonts w:ascii="Arial Narrow" w:hAnsi="Arial Narrow"/>
          <w:i/>
          <w:iCs/>
        </w:rPr>
        <w:t>.</w:t>
      </w:r>
    </w:p>
    <w:p w:rsidR="0099280F" w:rsidRDefault="0004475C" w:rsidP="00943435">
      <w:pPr>
        <w:rPr>
          <w:rFonts w:ascii="Arial Narrow" w:hAnsi="Arial Narrow"/>
        </w:rPr>
      </w:pPr>
      <w:r w:rsidRPr="009F145A">
        <w:rPr>
          <w:rFonts w:ascii="Arial Narrow" w:hAnsi="Arial Narrow"/>
        </w:rPr>
        <w:t xml:space="preserve">(povzetek razprave): </w:t>
      </w:r>
      <w:r w:rsidR="00483C6D">
        <w:rPr>
          <w:rFonts w:ascii="Arial Narrow" w:hAnsi="Arial Narrow"/>
        </w:rPr>
        <w:t xml:space="preserve"> B. </w:t>
      </w:r>
      <w:r w:rsidR="0099280F">
        <w:rPr>
          <w:rFonts w:ascii="Arial Narrow" w:hAnsi="Arial Narrow"/>
        </w:rPr>
        <w:t xml:space="preserve">Zagožen </w:t>
      </w:r>
      <w:r w:rsidR="00483C6D">
        <w:rPr>
          <w:rFonts w:ascii="Arial Narrow" w:hAnsi="Arial Narrow"/>
        </w:rPr>
        <w:t xml:space="preserve">je </w:t>
      </w:r>
      <w:r w:rsidR="0099280F">
        <w:rPr>
          <w:rFonts w:ascii="Arial Narrow" w:hAnsi="Arial Narrow"/>
        </w:rPr>
        <w:t xml:space="preserve">pridobil vse potrebne datoteke za delo. </w:t>
      </w:r>
      <w:r w:rsidR="00483C6D">
        <w:rPr>
          <w:rFonts w:ascii="Arial Narrow" w:hAnsi="Arial Narrow"/>
        </w:rPr>
        <w:t>Sistema š</w:t>
      </w:r>
      <w:r w:rsidR="0099280F">
        <w:rPr>
          <w:rFonts w:ascii="Arial Narrow" w:hAnsi="Arial Narrow"/>
        </w:rPr>
        <w:t>e ni pripeljal tako daleč</w:t>
      </w:r>
      <w:r w:rsidR="008A4598">
        <w:rPr>
          <w:rFonts w:ascii="Arial Narrow" w:hAnsi="Arial Narrow"/>
        </w:rPr>
        <w:t>,</w:t>
      </w:r>
      <w:r w:rsidR="0099280F">
        <w:rPr>
          <w:rFonts w:ascii="Arial Narrow" w:hAnsi="Arial Narrow"/>
        </w:rPr>
        <w:t xml:space="preserve"> da bi lahko začel</w:t>
      </w:r>
      <w:r w:rsidR="00483C6D">
        <w:rPr>
          <w:rFonts w:ascii="Arial Narrow" w:hAnsi="Arial Narrow"/>
        </w:rPr>
        <w:t>i s testnim</w:t>
      </w:r>
      <w:r w:rsidR="0099280F">
        <w:rPr>
          <w:rFonts w:ascii="Arial Narrow" w:hAnsi="Arial Narrow"/>
        </w:rPr>
        <w:t xml:space="preserve"> razpošilja</w:t>
      </w:r>
      <w:r w:rsidR="00483C6D">
        <w:rPr>
          <w:rFonts w:ascii="Arial Narrow" w:hAnsi="Arial Narrow"/>
        </w:rPr>
        <w:t>njem glasila</w:t>
      </w:r>
      <w:r w:rsidR="0099280F">
        <w:rPr>
          <w:rFonts w:ascii="Arial Narrow" w:hAnsi="Arial Narrow"/>
        </w:rPr>
        <w:t>, računa pa</w:t>
      </w:r>
      <w:r w:rsidR="00483C6D">
        <w:rPr>
          <w:rFonts w:ascii="Arial Narrow" w:hAnsi="Arial Narrow"/>
        </w:rPr>
        <w:t>,</w:t>
      </w:r>
      <w:r w:rsidR="0099280F">
        <w:rPr>
          <w:rFonts w:ascii="Arial Narrow" w:hAnsi="Arial Narrow"/>
        </w:rPr>
        <w:t xml:space="preserve"> da </w:t>
      </w:r>
      <w:r w:rsidR="00483C6D">
        <w:rPr>
          <w:rFonts w:ascii="Arial Narrow" w:hAnsi="Arial Narrow"/>
        </w:rPr>
        <w:t xml:space="preserve">se </w:t>
      </w:r>
      <w:r w:rsidR="0099280F">
        <w:rPr>
          <w:rFonts w:ascii="Arial Narrow" w:hAnsi="Arial Narrow"/>
        </w:rPr>
        <w:t xml:space="preserve">bo to </w:t>
      </w:r>
      <w:r w:rsidR="00483C6D">
        <w:rPr>
          <w:rFonts w:ascii="Arial Narrow" w:hAnsi="Arial Narrow"/>
        </w:rPr>
        <w:t xml:space="preserve">dalo </w:t>
      </w:r>
      <w:r w:rsidR="0099280F">
        <w:rPr>
          <w:rFonts w:ascii="Arial Narrow" w:hAnsi="Arial Narrow"/>
        </w:rPr>
        <w:t xml:space="preserve">v kratkem. Poskus </w:t>
      </w:r>
      <w:r w:rsidR="00483C6D">
        <w:rPr>
          <w:rFonts w:ascii="Arial Narrow" w:hAnsi="Arial Narrow"/>
        </w:rPr>
        <w:t xml:space="preserve">bi najprej izvedli </w:t>
      </w:r>
      <w:r w:rsidR="0099280F">
        <w:rPr>
          <w:rFonts w:ascii="Arial Narrow" w:hAnsi="Arial Narrow"/>
        </w:rPr>
        <w:t>med člani URS.</w:t>
      </w:r>
      <w:r w:rsidR="00483C6D">
        <w:rPr>
          <w:rFonts w:ascii="Arial Narrow" w:hAnsi="Arial Narrow"/>
        </w:rPr>
        <w:t xml:space="preserve"> K</w:t>
      </w:r>
      <w:r w:rsidR="0099280F">
        <w:rPr>
          <w:rFonts w:ascii="Arial Narrow" w:hAnsi="Arial Narrow"/>
        </w:rPr>
        <w:t xml:space="preserve">ončna verzija </w:t>
      </w:r>
      <w:r w:rsidR="00483C6D">
        <w:rPr>
          <w:rFonts w:ascii="Arial Narrow" w:hAnsi="Arial Narrow"/>
        </w:rPr>
        <w:t>e-glasila bi bila pripravljena tako v nizki kot visoki resoluciji. O</w:t>
      </w:r>
      <w:r w:rsidR="0099280F">
        <w:rPr>
          <w:rFonts w:ascii="Arial Narrow" w:hAnsi="Arial Narrow"/>
        </w:rPr>
        <w:t xml:space="preserve">be verziji bi bili na javno dostopnem naslovu, </w:t>
      </w:r>
      <w:r w:rsidR="00483C6D">
        <w:rPr>
          <w:rFonts w:ascii="Arial Narrow" w:hAnsi="Arial Narrow"/>
        </w:rPr>
        <w:t xml:space="preserve">tako </w:t>
      </w:r>
      <w:r w:rsidR="0099280F">
        <w:rPr>
          <w:rFonts w:ascii="Arial Narrow" w:hAnsi="Arial Narrow"/>
        </w:rPr>
        <w:t xml:space="preserve">da si lahko </w:t>
      </w:r>
      <w:r w:rsidR="00483C6D">
        <w:rPr>
          <w:rFonts w:ascii="Arial Narrow" w:hAnsi="Arial Narrow"/>
        </w:rPr>
        <w:t>obiskovalci spletne strani prenesejo</w:t>
      </w:r>
      <w:r w:rsidR="0099280F">
        <w:rPr>
          <w:rFonts w:ascii="Arial Narrow" w:hAnsi="Arial Narrow"/>
        </w:rPr>
        <w:t xml:space="preserve"> stare</w:t>
      </w:r>
      <w:r w:rsidR="00483C6D">
        <w:rPr>
          <w:rFonts w:ascii="Arial Narrow" w:hAnsi="Arial Narrow"/>
        </w:rPr>
        <w:t xml:space="preserve"> izvode glasila </w:t>
      </w:r>
      <w:r w:rsidR="0099280F">
        <w:rPr>
          <w:rFonts w:ascii="Arial Narrow" w:hAnsi="Arial Narrow"/>
        </w:rPr>
        <w:t>za nazaj</w:t>
      </w:r>
      <w:r w:rsidR="00483C6D">
        <w:rPr>
          <w:rFonts w:ascii="Arial Narrow" w:hAnsi="Arial Narrow"/>
        </w:rPr>
        <w:t>, možn</w:t>
      </w:r>
      <w:r w:rsidR="00BD5FCA">
        <w:rPr>
          <w:rFonts w:ascii="Arial Narrow" w:hAnsi="Arial Narrow"/>
        </w:rPr>
        <w:t xml:space="preserve">o bi bilo </w:t>
      </w:r>
      <w:r w:rsidR="00483C6D">
        <w:rPr>
          <w:rFonts w:ascii="Arial Narrow" w:hAnsi="Arial Narrow"/>
        </w:rPr>
        <w:t>d</w:t>
      </w:r>
      <w:r w:rsidR="00BD5FCA">
        <w:rPr>
          <w:rFonts w:ascii="Arial Narrow" w:hAnsi="Arial Narrow"/>
        </w:rPr>
        <w:t>o</w:t>
      </w:r>
      <w:r w:rsidR="00483C6D">
        <w:rPr>
          <w:rFonts w:ascii="Arial Narrow" w:hAnsi="Arial Narrow"/>
        </w:rPr>
        <w:t>stop</w:t>
      </w:r>
      <w:r w:rsidR="00BD5FCA">
        <w:rPr>
          <w:rFonts w:ascii="Arial Narrow" w:hAnsi="Arial Narrow"/>
        </w:rPr>
        <w:t xml:space="preserve">ati tudi </w:t>
      </w:r>
      <w:r w:rsidR="00483C6D">
        <w:rPr>
          <w:rFonts w:ascii="Arial Narrow" w:hAnsi="Arial Narrow"/>
        </w:rPr>
        <w:t xml:space="preserve">do </w:t>
      </w:r>
      <w:r w:rsidR="0099280F">
        <w:rPr>
          <w:rFonts w:ascii="Arial Narrow" w:hAnsi="Arial Narrow"/>
        </w:rPr>
        <w:t>aktualn</w:t>
      </w:r>
      <w:r w:rsidR="00483C6D">
        <w:rPr>
          <w:rFonts w:ascii="Arial Narrow" w:hAnsi="Arial Narrow"/>
        </w:rPr>
        <w:t>e številke.</w:t>
      </w:r>
      <w:r w:rsidR="0099280F">
        <w:rPr>
          <w:rFonts w:ascii="Arial Narrow" w:hAnsi="Arial Narrow"/>
        </w:rPr>
        <w:t xml:space="preserve"> </w:t>
      </w:r>
      <w:r w:rsidR="00483C6D">
        <w:rPr>
          <w:rFonts w:ascii="Arial Narrow" w:hAnsi="Arial Narrow"/>
        </w:rPr>
        <w:t>Predsednik RZS vidi</w:t>
      </w:r>
      <w:r w:rsidR="0099280F">
        <w:rPr>
          <w:rFonts w:ascii="Arial Narrow" w:hAnsi="Arial Narrow"/>
        </w:rPr>
        <w:t xml:space="preserve"> glasi</w:t>
      </w:r>
      <w:r w:rsidR="00483C6D">
        <w:rPr>
          <w:rFonts w:ascii="Arial Narrow" w:hAnsi="Arial Narrow"/>
        </w:rPr>
        <w:t>l</w:t>
      </w:r>
      <w:r w:rsidR="0099280F">
        <w:rPr>
          <w:rFonts w:ascii="Arial Narrow" w:hAnsi="Arial Narrow"/>
        </w:rPr>
        <w:t xml:space="preserve">o tudi </w:t>
      </w:r>
      <w:r w:rsidR="00BD5FCA">
        <w:rPr>
          <w:rFonts w:ascii="Arial Narrow" w:hAnsi="Arial Narrow"/>
        </w:rPr>
        <w:t xml:space="preserve">kot </w:t>
      </w:r>
      <w:r w:rsidR="0099280F">
        <w:rPr>
          <w:rFonts w:ascii="Arial Narrow" w:hAnsi="Arial Narrow"/>
        </w:rPr>
        <w:t>promocij</w:t>
      </w:r>
      <w:r w:rsidR="00BD5FCA">
        <w:rPr>
          <w:rFonts w:ascii="Arial Narrow" w:hAnsi="Arial Narrow"/>
        </w:rPr>
        <w:t xml:space="preserve">o RZS, zato </w:t>
      </w:r>
      <w:r w:rsidR="0099280F">
        <w:rPr>
          <w:rFonts w:ascii="Arial Narrow" w:hAnsi="Arial Narrow"/>
        </w:rPr>
        <w:t>dostop</w:t>
      </w:r>
      <w:r w:rsidR="00BD5FCA">
        <w:rPr>
          <w:rFonts w:ascii="Arial Narrow" w:hAnsi="Arial Narrow"/>
        </w:rPr>
        <w:t>nost</w:t>
      </w:r>
      <w:r w:rsidR="008A4598">
        <w:rPr>
          <w:rFonts w:ascii="Arial Narrow" w:hAnsi="Arial Narrow"/>
        </w:rPr>
        <w:t>i</w:t>
      </w:r>
      <w:r w:rsidR="00BD5FCA">
        <w:rPr>
          <w:rFonts w:ascii="Arial Narrow" w:hAnsi="Arial Narrow"/>
        </w:rPr>
        <w:t xml:space="preserve"> aktualne številke ne problematizira.</w:t>
      </w:r>
      <w:r w:rsidR="00451CC5">
        <w:rPr>
          <w:rFonts w:ascii="Arial Narrow" w:hAnsi="Arial Narrow"/>
        </w:rPr>
        <w:t xml:space="preserve"> </w:t>
      </w:r>
      <w:r w:rsidR="0099280F">
        <w:rPr>
          <w:rFonts w:ascii="Arial Narrow" w:hAnsi="Arial Narrow"/>
        </w:rPr>
        <w:t>Zagožen</w:t>
      </w:r>
      <w:r w:rsidR="00451CC5">
        <w:rPr>
          <w:rFonts w:ascii="Arial Narrow" w:hAnsi="Arial Narrow"/>
        </w:rPr>
        <w:t xml:space="preserve"> bo</w:t>
      </w:r>
      <w:r w:rsidR="0099280F">
        <w:rPr>
          <w:rFonts w:ascii="Arial Narrow" w:hAnsi="Arial Narrow"/>
        </w:rPr>
        <w:t xml:space="preserve"> rezerviral bo</w:t>
      </w:r>
      <w:r w:rsidR="00451CC5">
        <w:rPr>
          <w:rFonts w:ascii="Arial Narrow" w:hAnsi="Arial Narrow"/>
        </w:rPr>
        <w:t xml:space="preserve"> posebno</w:t>
      </w:r>
      <w:r w:rsidR="0099280F">
        <w:rPr>
          <w:rFonts w:ascii="Arial Narrow" w:hAnsi="Arial Narrow"/>
        </w:rPr>
        <w:t xml:space="preserve"> domeno za RZS,</w:t>
      </w:r>
      <w:r w:rsidR="00451CC5">
        <w:rPr>
          <w:rFonts w:ascii="Arial Narrow" w:hAnsi="Arial Narrow"/>
        </w:rPr>
        <w:t xml:space="preserve"> sam pa je</w:t>
      </w:r>
      <w:r w:rsidR="00451CC5" w:rsidRPr="00451CC5">
        <w:rPr>
          <w:rFonts w:ascii="Arial Narrow" w:hAnsi="Arial Narrow"/>
        </w:rPr>
        <w:t xml:space="preserve"> </w:t>
      </w:r>
      <w:r w:rsidR="00451CC5">
        <w:rPr>
          <w:rFonts w:ascii="Arial Narrow" w:hAnsi="Arial Narrow"/>
        </w:rPr>
        <w:t xml:space="preserve">pripravljen gostiti na svojem serverju številke e-glasila, kar bi bilo </w:t>
      </w:r>
      <w:r w:rsidR="0099280F">
        <w:rPr>
          <w:rFonts w:ascii="Arial Narrow" w:hAnsi="Arial Narrow"/>
        </w:rPr>
        <w:t>brezplačno</w:t>
      </w:r>
      <w:r w:rsidR="00451CC5">
        <w:rPr>
          <w:rFonts w:ascii="Arial Narrow" w:hAnsi="Arial Narrow"/>
        </w:rPr>
        <w:t xml:space="preserve"> za zvezo</w:t>
      </w:r>
      <w:r w:rsidR="002D6C95">
        <w:rPr>
          <w:rFonts w:ascii="Arial Narrow" w:hAnsi="Arial Narrow"/>
        </w:rPr>
        <w:t>, ki bi bila tudi lastnik domene</w:t>
      </w:r>
      <w:r w:rsidR="002131DB">
        <w:rPr>
          <w:rFonts w:ascii="Arial Narrow" w:hAnsi="Arial Narrow"/>
        </w:rPr>
        <w:t xml:space="preserve">. Prisotni so se strinjali, da </w:t>
      </w:r>
      <w:r w:rsidR="002D6C95">
        <w:rPr>
          <w:rFonts w:ascii="Arial Narrow" w:hAnsi="Arial Narrow"/>
        </w:rPr>
        <w:t xml:space="preserve">naj </w:t>
      </w:r>
      <w:r w:rsidR="00943435">
        <w:rPr>
          <w:rFonts w:ascii="Arial Narrow" w:hAnsi="Arial Narrow"/>
        </w:rPr>
        <w:t xml:space="preserve">hkrati preveri </w:t>
      </w:r>
      <w:r w:rsidR="00943435">
        <w:rPr>
          <w:rFonts w:ascii="Arial Narrow" w:hAnsi="Arial Narrow"/>
        </w:rPr>
        <w:lastRenderedPageBreak/>
        <w:t xml:space="preserve">možne opcije zaščite pred nepooblaščenimi vdori </w:t>
      </w:r>
      <w:r w:rsidR="008A4598">
        <w:rPr>
          <w:rFonts w:ascii="Arial Narrow" w:hAnsi="Arial Narrow"/>
        </w:rPr>
        <w:t>-</w:t>
      </w:r>
      <w:r w:rsidR="00943435">
        <w:rPr>
          <w:rFonts w:ascii="Arial Narrow" w:hAnsi="Arial Narrow"/>
        </w:rPr>
        <w:t xml:space="preserve"> hekerji. Predsednik je poudaril potrebo o razširitvi informacije o e-glasilu med</w:t>
      </w:r>
      <w:r w:rsidR="0099280F">
        <w:rPr>
          <w:rFonts w:ascii="Arial Narrow" w:hAnsi="Arial Narrow"/>
        </w:rPr>
        <w:t xml:space="preserve"> čim več </w:t>
      </w:r>
      <w:r w:rsidR="008A4598">
        <w:rPr>
          <w:rFonts w:ascii="Arial Narrow" w:hAnsi="Arial Narrow"/>
        </w:rPr>
        <w:t>članov ribiških družin</w:t>
      </w:r>
      <w:r w:rsidR="00943435">
        <w:rPr>
          <w:rFonts w:ascii="Arial Narrow" w:hAnsi="Arial Narrow"/>
        </w:rPr>
        <w:t xml:space="preserve">. Iz </w:t>
      </w:r>
      <w:r w:rsidR="0099280F">
        <w:rPr>
          <w:rFonts w:ascii="Arial Narrow" w:hAnsi="Arial Narrow"/>
        </w:rPr>
        <w:t xml:space="preserve">RD Ljubno </w:t>
      </w:r>
      <w:r w:rsidR="00943435">
        <w:rPr>
          <w:rFonts w:ascii="Arial Narrow" w:hAnsi="Arial Narrow"/>
        </w:rPr>
        <w:t xml:space="preserve">obstaja </w:t>
      </w:r>
      <w:r w:rsidR="0099280F">
        <w:rPr>
          <w:rFonts w:ascii="Arial Narrow" w:hAnsi="Arial Narrow"/>
        </w:rPr>
        <w:t>podatek</w:t>
      </w:r>
      <w:r w:rsidR="008A4598">
        <w:rPr>
          <w:rFonts w:ascii="Arial Narrow" w:hAnsi="Arial Narrow"/>
        </w:rPr>
        <w:t>,</w:t>
      </w:r>
      <w:r w:rsidR="0099280F">
        <w:rPr>
          <w:rFonts w:ascii="Arial Narrow" w:hAnsi="Arial Narrow"/>
        </w:rPr>
        <w:t xml:space="preserve"> da želi </w:t>
      </w:r>
      <w:r w:rsidR="00943435">
        <w:rPr>
          <w:rFonts w:ascii="Arial Narrow" w:hAnsi="Arial Narrow"/>
        </w:rPr>
        <w:t>e-glasilo 20 kandidatov</w:t>
      </w:r>
      <w:r w:rsidR="0099280F">
        <w:rPr>
          <w:rFonts w:ascii="Arial Narrow" w:hAnsi="Arial Narrow"/>
        </w:rPr>
        <w:t xml:space="preserve">. </w:t>
      </w:r>
      <w:r w:rsidR="00943435">
        <w:rPr>
          <w:rFonts w:ascii="Arial Narrow" w:hAnsi="Arial Narrow"/>
        </w:rPr>
        <w:t>Prisotni so se strinjali, da se člane RD na e-verzijo opozori z objavami</w:t>
      </w:r>
      <w:r w:rsidR="0099280F">
        <w:rPr>
          <w:rFonts w:ascii="Arial Narrow" w:hAnsi="Arial Narrow"/>
        </w:rPr>
        <w:t xml:space="preserve"> v glasilu in ponavljanj</w:t>
      </w:r>
      <w:r w:rsidR="00943435">
        <w:rPr>
          <w:rFonts w:ascii="Arial Narrow" w:hAnsi="Arial Narrow"/>
        </w:rPr>
        <w:t>u</w:t>
      </w:r>
      <w:r w:rsidR="0099280F">
        <w:rPr>
          <w:rFonts w:ascii="Arial Narrow" w:hAnsi="Arial Narrow"/>
        </w:rPr>
        <w:t xml:space="preserve"> obvestila v jesenskih številkah</w:t>
      </w:r>
      <w:r w:rsidR="00943435">
        <w:rPr>
          <w:rFonts w:ascii="Arial Narrow" w:hAnsi="Arial Narrow"/>
        </w:rPr>
        <w:t xml:space="preserve">. Prav tako se </w:t>
      </w:r>
      <w:r w:rsidR="00576E0F">
        <w:rPr>
          <w:rFonts w:ascii="Arial Narrow" w:hAnsi="Arial Narrow"/>
        </w:rPr>
        <w:t xml:space="preserve">za prejemanje e-glasila </w:t>
      </w:r>
      <w:r w:rsidR="00943435">
        <w:rPr>
          <w:rFonts w:ascii="Arial Narrow" w:hAnsi="Arial Narrow"/>
        </w:rPr>
        <w:t>pripravijo e-</w:t>
      </w:r>
      <w:r w:rsidR="0099280F">
        <w:rPr>
          <w:rFonts w:ascii="Arial Narrow" w:hAnsi="Arial Narrow"/>
        </w:rPr>
        <w:t xml:space="preserve">obrazci </w:t>
      </w:r>
      <w:r w:rsidR="00943435">
        <w:rPr>
          <w:rFonts w:ascii="Arial Narrow" w:hAnsi="Arial Narrow"/>
        </w:rPr>
        <w:t xml:space="preserve">in obrazci pri </w:t>
      </w:r>
      <w:r w:rsidR="0099280F">
        <w:rPr>
          <w:rFonts w:ascii="Arial Narrow" w:hAnsi="Arial Narrow"/>
        </w:rPr>
        <w:t>obnov</w:t>
      </w:r>
      <w:r w:rsidR="00943435">
        <w:rPr>
          <w:rFonts w:ascii="Arial Narrow" w:hAnsi="Arial Narrow"/>
        </w:rPr>
        <w:t>i članstva</w:t>
      </w:r>
      <w:r w:rsidR="009A04E5">
        <w:rPr>
          <w:rFonts w:ascii="Arial Narrow" w:hAnsi="Arial Narrow"/>
        </w:rPr>
        <w:t xml:space="preserve"> na posamezni RD</w:t>
      </w:r>
      <w:r w:rsidR="00943435">
        <w:rPr>
          <w:rFonts w:ascii="Arial Narrow" w:hAnsi="Arial Narrow"/>
        </w:rPr>
        <w:t xml:space="preserve">. </w:t>
      </w:r>
    </w:p>
    <w:p w:rsidR="0004475C" w:rsidRDefault="0004475C" w:rsidP="0099280F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:rsidR="0004475C" w:rsidRPr="0004475C" w:rsidRDefault="0004475C" w:rsidP="0099280F">
      <w:pPr>
        <w:tabs>
          <w:tab w:val="left" w:pos="993"/>
        </w:tabs>
        <w:spacing w:before="0" w:after="40"/>
        <w:rPr>
          <w:rFonts w:ascii="Arial Narrow" w:hAnsi="Arial Narrow"/>
          <w:i/>
          <w:iCs/>
        </w:rPr>
      </w:pPr>
      <w:r w:rsidRPr="0004475C">
        <w:rPr>
          <w:rFonts w:ascii="Arial Narrow" w:hAnsi="Arial Narrow"/>
          <w:i/>
          <w:iCs/>
        </w:rPr>
        <w:t>4. Z izbranim ponudnikom tiskarskih storitev se dogovori o vključitvi »preloma« tekoče številke glasila</w:t>
      </w:r>
      <w:r w:rsidR="009F145A">
        <w:rPr>
          <w:rFonts w:ascii="Arial Narrow" w:hAnsi="Arial Narrow"/>
          <w:i/>
          <w:iCs/>
        </w:rPr>
        <w:t>.</w:t>
      </w:r>
    </w:p>
    <w:p w:rsidR="0099280F" w:rsidRDefault="00B33C03" w:rsidP="00B33C03">
      <w:pPr>
        <w:rPr>
          <w:rFonts w:ascii="Arial Narrow" w:hAnsi="Arial Narrow"/>
        </w:rPr>
      </w:pPr>
      <w:r w:rsidRPr="0004475C">
        <w:rPr>
          <w:rFonts w:ascii="Arial Narrow" w:hAnsi="Arial Narrow"/>
        </w:rPr>
        <w:t xml:space="preserve">(povzetek razprave): </w:t>
      </w:r>
      <w:r>
        <w:rPr>
          <w:rFonts w:ascii="Arial Narrow" w:hAnsi="Arial Narrow"/>
        </w:rPr>
        <w:t xml:space="preserve">urednica pove da oblikovalec pri izbranem tiskarju </w:t>
      </w:r>
      <w:proofErr w:type="spellStart"/>
      <w:r w:rsidR="00A46890">
        <w:rPr>
          <w:rFonts w:ascii="Arial Narrow" w:hAnsi="Arial Narrow"/>
        </w:rPr>
        <w:t>S</w:t>
      </w:r>
      <w:r>
        <w:rPr>
          <w:rFonts w:ascii="Arial Narrow" w:hAnsi="Arial Narrow"/>
        </w:rPr>
        <w:t>chwarzprint</w:t>
      </w:r>
      <w:proofErr w:type="spellEnd"/>
      <w:r>
        <w:rPr>
          <w:rFonts w:ascii="Arial Narrow" w:hAnsi="Arial Narrow"/>
        </w:rPr>
        <w:t xml:space="preserve"> poleg ureditve tekoče številke glasila, uredi tudi prelom številke. bila je na sestanku za posodobitev design glasila; sam naslov se ne spreminja, notri bi bili določeni popravki. </w:t>
      </w:r>
      <w:r w:rsidR="00C14BEE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 razpravi so se prisotni strinjali</w:t>
      </w:r>
      <w:r w:rsidR="00AB059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morata posodobitev designa glasila in posodobitev spletne strani</w:t>
      </w:r>
      <w:r w:rsidRPr="00B33C0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sovpadati.</w:t>
      </w:r>
    </w:p>
    <w:p w:rsidR="0099280F" w:rsidRDefault="0099280F" w:rsidP="00F70AA0">
      <w:pPr>
        <w:spacing w:before="0" w:after="40"/>
        <w:rPr>
          <w:rFonts w:ascii="Arial Narrow" w:hAnsi="Arial Narrow"/>
        </w:rPr>
      </w:pPr>
    </w:p>
    <w:p w:rsidR="0004475C" w:rsidRPr="0004475C" w:rsidRDefault="0004475C" w:rsidP="0004475C">
      <w:pPr>
        <w:spacing w:after="40"/>
        <w:rPr>
          <w:rFonts w:ascii="Arial Narrow" w:hAnsi="Arial Narrow"/>
          <w:i/>
          <w:iCs/>
        </w:rPr>
      </w:pPr>
      <w:r w:rsidRPr="0004475C">
        <w:rPr>
          <w:rFonts w:ascii="Arial Narrow" w:hAnsi="Arial Narrow"/>
          <w:i/>
          <w:iCs/>
        </w:rPr>
        <w:t xml:space="preserve">5. </w:t>
      </w:r>
      <w:r>
        <w:rPr>
          <w:rFonts w:ascii="Arial Narrow" w:hAnsi="Arial Narrow"/>
          <w:i/>
          <w:iCs/>
        </w:rPr>
        <w:t>Z</w:t>
      </w:r>
      <w:r w:rsidRPr="0004475C">
        <w:rPr>
          <w:rFonts w:ascii="Arial Narrow" w:hAnsi="Arial Narrow"/>
          <w:i/>
          <w:iCs/>
        </w:rPr>
        <w:t xml:space="preserve">nižanje cene oglasov in s tem pridobitev novih oglaševalcev, kar bo prineslo dvojni prihranek. </w:t>
      </w:r>
    </w:p>
    <w:p w:rsidR="00F70AA0" w:rsidRDefault="0004475C" w:rsidP="00FB72F9">
      <w:pPr>
        <w:rPr>
          <w:rFonts w:ascii="Arial Narrow" w:hAnsi="Arial Narrow"/>
        </w:rPr>
      </w:pPr>
      <w:r w:rsidRPr="0004475C">
        <w:rPr>
          <w:rFonts w:ascii="Arial Narrow" w:hAnsi="Arial Narrow"/>
        </w:rPr>
        <w:t xml:space="preserve">(povzetek razprave): </w:t>
      </w:r>
      <w:r w:rsidR="00A46890">
        <w:rPr>
          <w:rFonts w:ascii="Arial Narrow" w:hAnsi="Arial Narrow"/>
        </w:rPr>
        <w:t xml:space="preserve">letos so bili prihodki od oglasov 3.495,40 eur v primerjavi z enakim </w:t>
      </w:r>
      <w:r w:rsidR="00FB72F9">
        <w:rPr>
          <w:rFonts w:ascii="Arial Narrow" w:hAnsi="Arial Narrow"/>
        </w:rPr>
        <w:t>obdobjem</w:t>
      </w:r>
      <w:r w:rsidR="00A46890">
        <w:rPr>
          <w:rFonts w:ascii="Arial Narrow" w:hAnsi="Arial Narrow"/>
        </w:rPr>
        <w:t xml:space="preserve"> lani ko so znašali 1146,87 eur. </w:t>
      </w:r>
      <w:r w:rsidR="00521CE7">
        <w:rPr>
          <w:rFonts w:ascii="Arial Narrow" w:hAnsi="Arial Narrow"/>
        </w:rPr>
        <w:t>P</w:t>
      </w:r>
      <w:r w:rsidR="00FB72F9">
        <w:rPr>
          <w:rFonts w:ascii="Arial Narrow" w:hAnsi="Arial Narrow"/>
        </w:rPr>
        <w:t>redsednik odbora I. Kloboves in E. Dolenc sta podala</w:t>
      </w:r>
      <w:r w:rsidR="00C806EC">
        <w:rPr>
          <w:rFonts w:ascii="Arial Narrow" w:hAnsi="Arial Narrow"/>
        </w:rPr>
        <w:t xml:space="preserve"> predlog da so reklame na zadnji strani</w:t>
      </w:r>
      <w:r w:rsidR="00FB72F9">
        <w:rPr>
          <w:rFonts w:ascii="Arial Narrow" w:hAnsi="Arial Narrow"/>
        </w:rPr>
        <w:t xml:space="preserve"> kot izpostavljeni, </w:t>
      </w:r>
      <w:r w:rsidR="00C806EC">
        <w:rPr>
          <w:rFonts w:ascii="Arial Narrow" w:hAnsi="Arial Narrow"/>
        </w:rPr>
        <w:t>posebej pri</w:t>
      </w:r>
      <w:r w:rsidR="00FB72F9">
        <w:rPr>
          <w:rFonts w:ascii="Arial Narrow" w:hAnsi="Arial Narrow"/>
        </w:rPr>
        <w:t xml:space="preserve"> morebitnih reklamah </w:t>
      </w:r>
      <w:r w:rsidR="00C806EC">
        <w:rPr>
          <w:rFonts w:ascii="Arial Narrow" w:hAnsi="Arial Narrow"/>
        </w:rPr>
        <w:t>generaln</w:t>
      </w:r>
      <w:r w:rsidR="00FB72F9">
        <w:rPr>
          <w:rFonts w:ascii="Arial Narrow" w:hAnsi="Arial Narrow"/>
        </w:rPr>
        <w:t>ega</w:t>
      </w:r>
      <w:r w:rsidR="00C806EC">
        <w:rPr>
          <w:rFonts w:ascii="Arial Narrow" w:hAnsi="Arial Narrow"/>
        </w:rPr>
        <w:t xml:space="preserve"> sponzorj</w:t>
      </w:r>
      <w:r w:rsidR="00FB72F9">
        <w:rPr>
          <w:rFonts w:ascii="Arial Narrow" w:hAnsi="Arial Narrow"/>
        </w:rPr>
        <w:t>a. Mnenja ostalih so</w:t>
      </w:r>
      <w:r w:rsidR="00C14BEE">
        <w:rPr>
          <w:rFonts w:ascii="Arial Narrow" w:hAnsi="Arial Narrow"/>
        </w:rPr>
        <w:t>,</w:t>
      </w:r>
      <w:r w:rsidR="00FB72F9">
        <w:rPr>
          <w:rFonts w:ascii="Arial Narrow" w:hAnsi="Arial Narrow"/>
        </w:rPr>
        <w:t xml:space="preserve"> da so reklamam </w:t>
      </w:r>
      <w:r w:rsidR="00C14BEE">
        <w:rPr>
          <w:rFonts w:ascii="Arial Narrow" w:hAnsi="Arial Narrow"/>
        </w:rPr>
        <w:t>namenjen</w:t>
      </w:r>
      <w:r w:rsidR="00FB72F9">
        <w:rPr>
          <w:rFonts w:ascii="Arial Narrow" w:hAnsi="Arial Narrow"/>
        </w:rPr>
        <w:t xml:space="preserve"> notranji ovitki prve in zadnje strani</w:t>
      </w:r>
      <w:r w:rsidR="00AB059C">
        <w:rPr>
          <w:rFonts w:ascii="Arial Narrow" w:hAnsi="Arial Narrow"/>
        </w:rPr>
        <w:t xml:space="preserve">; nasploh je </w:t>
      </w:r>
      <w:r w:rsidR="00FB72F9">
        <w:rPr>
          <w:rFonts w:ascii="Arial Narrow" w:hAnsi="Arial Narrow"/>
        </w:rPr>
        <w:t xml:space="preserve"> </w:t>
      </w:r>
      <w:r w:rsidR="00AB059C">
        <w:rPr>
          <w:rFonts w:ascii="Arial Narrow" w:hAnsi="Arial Narrow"/>
        </w:rPr>
        <w:t xml:space="preserve">reklamam </w:t>
      </w:r>
      <w:r w:rsidR="00FB72F9">
        <w:rPr>
          <w:rFonts w:ascii="Arial Narrow" w:hAnsi="Arial Narrow"/>
        </w:rPr>
        <w:t>namen</w:t>
      </w:r>
      <w:r w:rsidR="00AB059C">
        <w:rPr>
          <w:rFonts w:ascii="Arial Narrow" w:hAnsi="Arial Narrow"/>
        </w:rPr>
        <w:t>jeno</w:t>
      </w:r>
      <w:r w:rsidR="00FB72F9">
        <w:rPr>
          <w:rFonts w:ascii="Arial Narrow" w:hAnsi="Arial Narrow"/>
        </w:rPr>
        <w:t xml:space="preserve"> do 10 % prostora glasila</w:t>
      </w:r>
      <w:r w:rsidR="00AB059C">
        <w:rPr>
          <w:rFonts w:ascii="Arial Narrow" w:hAnsi="Arial Narrow"/>
        </w:rPr>
        <w:t xml:space="preserve"> in ga ne bi širili</w:t>
      </w:r>
      <w:r w:rsidR="00521CE7">
        <w:rPr>
          <w:rFonts w:ascii="Arial Narrow" w:hAnsi="Arial Narrow"/>
        </w:rPr>
        <w:t>.</w:t>
      </w:r>
      <w:r w:rsidR="00FB72F9">
        <w:rPr>
          <w:rFonts w:ascii="Arial Narrow" w:hAnsi="Arial Narrow"/>
        </w:rPr>
        <w:t xml:space="preserve"> </w:t>
      </w:r>
    </w:p>
    <w:p w:rsidR="00C806EC" w:rsidRDefault="00C806EC" w:rsidP="00F70AA0">
      <w:pPr>
        <w:spacing w:before="0" w:after="40"/>
        <w:rPr>
          <w:rFonts w:ascii="Arial Narrow" w:hAnsi="Arial Narrow"/>
        </w:rPr>
      </w:pPr>
    </w:p>
    <w:p w:rsidR="000147FF" w:rsidRDefault="000147FF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226331">
        <w:rPr>
          <w:rFonts w:ascii="Arial Narrow" w:hAnsi="Arial Narrow"/>
        </w:rPr>
        <w:t>prejet</w:t>
      </w:r>
      <w:r w:rsidRPr="000147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 bil</w:t>
      </w:r>
      <w:r w:rsidR="00341BC5">
        <w:rPr>
          <w:rFonts w:ascii="Arial Narrow" w:hAnsi="Arial Narrow"/>
        </w:rPr>
        <w:t>:</w:t>
      </w:r>
    </w:p>
    <w:p w:rsidR="00ED1E33" w:rsidRPr="00947095" w:rsidRDefault="00BD216E" w:rsidP="00F70AA0">
      <w:pPr>
        <w:spacing w:before="0" w:after="40"/>
        <w:rPr>
          <w:rFonts w:ascii="Arial Narrow" w:hAnsi="Arial Narrow"/>
          <w:b/>
        </w:rPr>
      </w:pPr>
      <w:r w:rsidRPr="00947095">
        <w:rPr>
          <w:rFonts w:ascii="Arial Narrow" w:hAnsi="Arial Narrow"/>
          <w:b/>
        </w:rPr>
        <w:t>Sklep</w:t>
      </w:r>
      <w:r w:rsidR="00253025" w:rsidRPr="00947095">
        <w:rPr>
          <w:rFonts w:ascii="Arial Narrow" w:hAnsi="Arial Narrow"/>
          <w:b/>
        </w:rPr>
        <w:t xml:space="preserve"> 2</w:t>
      </w:r>
      <w:r w:rsidR="00EB1517" w:rsidRPr="00947095">
        <w:rPr>
          <w:rFonts w:ascii="Arial Narrow" w:hAnsi="Arial Narrow"/>
          <w:b/>
        </w:rPr>
        <w:t>:</w:t>
      </w:r>
      <w:r w:rsidR="00D90177" w:rsidRPr="00947095">
        <w:rPr>
          <w:rFonts w:ascii="Arial Narrow" w:hAnsi="Arial Narrow"/>
          <w:b/>
        </w:rPr>
        <w:t xml:space="preserve">  </w:t>
      </w:r>
      <w:r w:rsidR="006C1D4D" w:rsidRPr="00947095">
        <w:rPr>
          <w:rFonts w:ascii="Arial Narrow" w:hAnsi="Arial Narrow"/>
          <w:b/>
        </w:rPr>
        <w:t>člani ured</w:t>
      </w:r>
      <w:r w:rsidR="008142CE" w:rsidRPr="00947095">
        <w:rPr>
          <w:rFonts w:ascii="Arial Narrow" w:hAnsi="Arial Narrow"/>
          <w:b/>
        </w:rPr>
        <w:t>niškega odbora so se seznanili</w:t>
      </w:r>
      <w:r w:rsidR="006C1D4D" w:rsidRPr="00947095">
        <w:rPr>
          <w:rFonts w:ascii="Arial Narrow" w:hAnsi="Arial Narrow"/>
          <w:b/>
        </w:rPr>
        <w:t xml:space="preserve"> s</w:t>
      </w:r>
      <w:r w:rsidR="008142CE" w:rsidRPr="00947095">
        <w:rPr>
          <w:rFonts w:ascii="Arial Narrow" w:hAnsi="Arial Narrow"/>
          <w:b/>
        </w:rPr>
        <w:t xml:space="preserve"> </w:t>
      </w:r>
      <w:r w:rsidR="00947095" w:rsidRPr="00947095">
        <w:rPr>
          <w:rFonts w:ascii="Arial Narrow" w:hAnsi="Arial Narrow"/>
          <w:b/>
        </w:rPr>
        <w:t xml:space="preserve">z realizacijo predlogov delovne skupine RZS za pripravo analize in predlogov organizacijskih, finančnih in kadrovskih ukrepov na področju izdajanja glasila in ureditve spletne strani RZS in jo potrjujejo. </w:t>
      </w:r>
    </w:p>
    <w:p w:rsidR="006C1D4D" w:rsidRDefault="006C1D4D" w:rsidP="00F70AA0">
      <w:pPr>
        <w:spacing w:before="0" w:after="40"/>
        <w:rPr>
          <w:rFonts w:ascii="Arial Narrow" w:hAnsi="Arial Narrow"/>
        </w:rPr>
      </w:pPr>
    </w:p>
    <w:p w:rsidR="00E55CA7" w:rsidRPr="00E55CA7" w:rsidRDefault="00E55CA7" w:rsidP="00F70AA0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CA7">
        <w:rPr>
          <w:rFonts w:ascii="Arial Narrow" w:hAnsi="Arial Narrow"/>
          <w:b/>
        </w:rPr>
        <w:t>AD 3</w:t>
      </w:r>
    </w:p>
    <w:p w:rsidR="00380E8C" w:rsidRDefault="00380E8C" w:rsidP="00F70AA0">
      <w:pPr>
        <w:spacing w:before="0" w:after="40"/>
        <w:rPr>
          <w:rFonts w:ascii="Arial Narrow" w:hAnsi="Arial Narrow"/>
        </w:rPr>
      </w:pPr>
    </w:p>
    <w:p w:rsidR="00FB6662" w:rsidRPr="00FB6662" w:rsidRDefault="00FB6662" w:rsidP="00F70AA0">
      <w:pPr>
        <w:spacing w:before="0" w:after="40"/>
        <w:rPr>
          <w:rFonts w:ascii="Arial Narrow" w:hAnsi="Arial Narrow"/>
          <w:u w:val="single"/>
        </w:rPr>
      </w:pPr>
      <w:r w:rsidRPr="00FB6662">
        <w:rPr>
          <w:rFonts w:ascii="Arial Narrow" w:hAnsi="Arial Narrow"/>
          <w:u w:val="single"/>
        </w:rPr>
        <w:t>3. Obeleževanje 80 letnice izhajanja glasila Ribič in 140 letnice organiziranega ribištva.</w:t>
      </w:r>
    </w:p>
    <w:p w:rsidR="005F3F14" w:rsidRDefault="005F3F14" w:rsidP="00F70AA0">
      <w:pPr>
        <w:spacing w:before="0" w:after="40"/>
        <w:rPr>
          <w:rFonts w:ascii="Arial Narrow" w:hAnsi="Arial Narrow"/>
        </w:rPr>
      </w:pPr>
    </w:p>
    <w:p w:rsidR="007C4D74" w:rsidRDefault="00C84ACB" w:rsidP="0000463F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A46890">
        <w:rPr>
          <w:rFonts w:ascii="Arial Narrow" w:hAnsi="Arial Narrow"/>
        </w:rPr>
        <w:t>ovzetek razprav</w:t>
      </w:r>
      <w:r w:rsidR="0000463F">
        <w:rPr>
          <w:rFonts w:ascii="Arial Narrow" w:hAnsi="Arial Narrow"/>
        </w:rPr>
        <w:t>e</w:t>
      </w:r>
      <w:r w:rsidR="00A46890">
        <w:rPr>
          <w:rFonts w:ascii="Arial Narrow" w:hAnsi="Arial Narrow"/>
        </w:rPr>
        <w:t xml:space="preserve"> : </w:t>
      </w:r>
      <w:r w:rsidR="005F3F14">
        <w:rPr>
          <w:rFonts w:ascii="Arial Narrow" w:hAnsi="Arial Narrow"/>
        </w:rPr>
        <w:t>za obletnic</w:t>
      </w:r>
      <w:r w:rsidR="00C14BEE">
        <w:rPr>
          <w:rFonts w:ascii="Arial Narrow" w:hAnsi="Arial Narrow"/>
        </w:rPr>
        <w:t>o</w:t>
      </w:r>
      <w:r w:rsidR="005F3F14">
        <w:rPr>
          <w:rFonts w:ascii="Arial Narrow" w:hAnsi="Arial Narrow"/>
        </w:rPr>
        <w:t xml:space="preserve"> je se že dogovorjen </w:t>
      </w:r>
      <w:r w:rsidR="00C14BEE">
        <w:rPr>
          <w:rFonts w:ascii="Arial Narrow" w:hAnsi="Arial Narrow"/>
        </w:rPr>
        <w:t>termin praznovanja</w:t>
      </w:r>
      <w:r w:rsidR="005F3F14">
        <w:rPr>
          <w:rFonts w:ascii="Arial Narrow" w:hAnsi="Arial Narrow"/>
        </w:rPr>
        <w:t xml:space="preserve"> </w:t>
      </w:r>
      <w:r w:rsidR="00C14BEE">
        <w:rPr>
          <w:rFonts w:ascii="Arial Narrow" w:hAnsi="Arial Narrow"/>
        </w:rPr>
        <w:t xml:space="preserve">- </w:t>
      </w:r>
      <w:r w:rsidR="005F3F14">
        <w:rPr>
          <w:rFonts w:ascii="Arial Narrow" w:hAnsi="Arial Narrow"/>
        </w:rPr>
        <w:t xml:space="preserve"> junij</w:t>
      </w:r>
      <w:r w:rsidR="00C14BEE">
        <w:rPr>
          <w:rFonts w:ascii="Arial Narrow" w:hAnsi="Arial Narrow"/>
        </w:rPr>
        <w:t xml:space="preserve"> 2020</w:t>
      </w:r>
      <w:r w:rsidR="005F3F14">
        <w:rPr>
          <w:rFonts w:ascii="Arial Narrow" w:hAnsi="Arial Narrow"/>
        </w:rPr>
        <w:t xml:space="preserve"> </w:t>
      </w:r>
      <w:r w:rsidR="00C14BEE">
        <w:rPr>
          <w:rFonts w:ascii="Arial Narrow" w:hAnsi="Arial Narrow"/>
        </w:rPr>
        <w:t>ob Dnevu</w:t>
      </w:r>
      <w:r w:rsidR="005F3F14">
        <w:rPr>
          <w:rFonts w:ascii="Arial Narrow" w:hAnsi="Arial Narrow"/>
        </w:rPr>
        <w:t xml:space="preserve"> slovenskih ribičev</w:t>
      </w:r>
      <w:r w:rsidR="00AB059C">
        <w:rPr>
          <w:rFonts w:ascii="Arial Narrow" w:hAnsi="Arial Narrow"/>
        </w:rPr>
        <w:t>.</w:t>
      </w:r>
      <w:r w:rsidR="00C14BEE">
        <w:rPr>
          <w:rFonts w:ascii="Arial Narrow" w:hAnsi="Arial Narrow"/>
        </w:rPr>
        <w:t xml:space="preserve"> </w:t>
      </w:r>
      <w:r w:rsidR="00AB059C">
        <w:rPr>
          <w:rFonts w:ascii="Arial Narrow" w:hAnsi="Arial Narrow"/>
        </w:rPr>
        <w:t>L</w:t>
      </w:r>
      <w:r w:rsidR="00C14BEE">
        <w:rPr>
          <w:rFonts w:ascii="Arial Narrow" w:hAnsi="Arial Narrow"/>
        </w:rPr>
        <w:t xml:space="preserve">okacija </w:t>
      </w:r>
      <w:r w:rsidR="005F3F14">
        <w:rPr>
          <w:rFonts w:ascii="Arial Narrow" w:hAnsi="Arial Narrow"/>
        </w:rPr>
        <w:t xml:space="preserve"> </w:t>
      </w:r>
      <w:r w:rsidR="00C14BEE">
        <w:rPr>
          <w:rFonts w:ascii="Arial Narrow" w:hAnsi="Arial Narrow"/>
        </w:rPr>
        <w:t>še ni izbrana,</w:t>
      </w:r>
      <w:r w:rsidR="00A8578D">
        <w:rPr>
          <w:rFonts w:ascii="Arial Narrow" w:hAnsi="Arial Narrow"/>
        </w:rPr>
        <w:t xml:space="preserve"> lahko bo izbran prostor,</w:t>
      </w:r>
      <w:r w:rsidR="00C14BEE">
        <w:rPr>
          <w:rFonts w:ascii="Arial Narrow" w:hAnsi="Arial Narrow"/>
        </w:rPr>
        <w:t xml:space="preserve"> ki</w:t>
      </w:r>
      <w:r w:rsidR="005F3F14">
        <w:rPr>
          <w:rFonts w:ascii="Arial Narrow" w:hAnsi="Arial Narrow"/>
        </w:rPr>
        <w:t xml:space="preserve"> ni nujno </w:t>
      </w:r>
      <w:r w:rsidR="00C14BEE">
        <w:rPr>
          <w:rFonts w:ascii="Arial Narrow" w:hAnsi="Arial Narrow"/>
        </w:rPr>
        <w:t>L</w:t>
      </w:r>
      <w:r w:rsidR="005F3F14">
        <w:rPr>
          <w:rFonts w:ascii="Arial Narrow" w:hAnsi="Arial Narrow"/>
        </w:rPr>
        <w:t>jubljan</w:t>
      </w:r>
      <w:r w:rsidR="00A8578D">
        <w:rPr>
          <w:rFonts w:ascii="Arial Narrow" w:hAnsi="Arial Narrow"/>
        </w:rPr>
        <w:t>i</w:t>
      </w:r>
      <w:r w:rsidR="005F3F14">
        <w:rPr>
          <w:rFonts w:ascii="Arial Narrow" w:hAnsi="Arial Narrow"/>
        </w:rPr>
        <w:t>.</w:t>
      </w:r>
      <w:r w:rsidR="00C14BEE">
        <w:rPr>
          <w:rFonts w:ascii="Arial Narrow" w:hAnsi="Arial Narrow"/>
        </w:rPr>
        <w:t xml:space="preserve"> </w:t>
      </w:r>
      <w:r w:rsidR="005F3F14">
        <w:rPr>
          <w:rFonts w:ascii="Arial Narrow" w:hAnsi="Arial Narrow"/>
        </w:rPr>
        <w:t>Glasilo mora</w:t>
      </w:r>
      <w:r w:rsidR="00C14BEE">
        <w:rPr>
          <w:rFonts w:ascii="Arial Narrow" w:hAnsi="Arial Narrow"/>
        </w:rPr>
        <w:t xml:space="preserve"> ob tem </w:t>
      </w:r>
      <w:r w:rsidR="005F3F14">
        <w:rPr>
          <w:rFonts w:ascii="Arial Narrow" w:hAnsi="Arial Narrow"/>
        </w:rPr>
        <w:t>biti promptno in pred tem promovirati obletnici.</w:t>
      </w:r>
      <w:r w:rsidR="00C14BEE">
        <w:rPr>
          <w:rFonts w:ascii="Arial Narrow" w:hAnsi="Arial Narrow"/>
        </w:rPr>
        <w:t xml:space="preserve"> Ob novem letu 2021 se spremeni </w:t>
      </w:r>
      <w:r w:rsidR="005F3F14">
        <w:rPr>
          <w:rFonts w:ascii="Arial Narrow" w:hAnsi="Arial Narrow"/>
        </w:rPr>
        <w:t>design</w:t>
      </w:r>
      <w:r w:rsidR="00C14BEE">
        <w:rPr>
          <w:rFonts w:ascii="Arial Narrow" w:hAnsi="Arial Narrow"/>
        </w:rPr>
        <w:t xml:space="preserve"> spletne strani </w:t>
      </w:r>
      <w:r w:rsidR="005F3F14">
        <w:rPr>
          <w:rFonts w:ascii="Arial Narrow" w:hAnsi="Arial Narrow"/>
        </w:rPr>
        <w:t xml:space="preserve"> </w:t>
      </w:r>
      <w:r w:rsidR="00C14BEE">
        <w:rPr>
          <w:rFonts w:ascii="Arial Narrow" w:hAnsi="Arial Narrow"/>
        </w:rPr>
        <w:t>skupaj z</w:t>
      </w:r>
      <w:r w:rsidR="005F3F14">
        <w:rPr>
          <w:rFonts w:ascii="Arial Narrow" w:hAnsi="Arial Narrow"/>
        </w:rPr>
        <w:t xml:space="preserve"> glasilom</w:t>
      </w:r>
      <w:r w:rsidR="00A8578D">
        <w:rPr>
          <w:rFonts w:ascii="Arial Narrow" w:hAnsi="Arial Narrow"/>
        </w:rPr>
        <w:t>, razen oblike naslova</w:t>
      </w:r>
      <w:r w:rsidR="00AB059C">
        <w:rPr>
          <w:rFonts w:ascii="Arial Narrow" w:hAnsi="Arial Narrow"/>
        </w:rPr>
        <w:t xml:space="preserve"> glasila</w:t>
      </w:r>
      <w:r w:rsidR="00A8578D">
        <w:rPr>
          <w:rFonts w:ascii="Arial Narrow" w:hAnsi="Arial Narrow"/>
        </w:rPr>
        <w:t>, ki je stalnica</w:t>
      </w:r>
      <w:r>
        <w:rPr>
          <w:rFonts w:ascii="Arial Narrow" w:hAnsi="Arial Narrow"/>
        </w:rPr>
        <w:t xml:space="preserve">. </w:t>
      </w:r>
      <w:r w:rsidR="0072489B">
        <w:rPr>
          <w:rFonts w:ascii="Arial Narrow" w:hAnsi="Arial Narrow"/>
        </w:rPr>
        <w:t xml:space="preserve">B. Zagožen zagovarja bolj modernejši izgled glasila skupaj z novim izgledom spletne strani, čeprav se zaveda količine potrebnega dela za realizacijo obeh zamisli. </w:t>
      </w:r>
      <w:r>
        <w:rPr>
          <w:rFonts w:ascii="Arial Narrow" w:hAnsi="Arial Narrow"/>
        </w:rPr>
        <w:t xml:space="preserve">Prisotni so razpravljali še o vprašanju  </w:t>
      </w:r>
      <w:r w:rsidR="005F3F14">
        <w:rPr>
          <w:rFonts w:ascii="Arial Narrow" w:hAnsi="Arial Narrow"/>
        </w:rPr>
        <w:t xml:space="preserve">razpisa za design </w:t>
      </w:r>
      <w:r>
        <w:rPr>
          <w:rFonts w:ascii="Arial Narrow" w:hAnsi="Arial Narrow"/>
        </w:rPr>
        <w:t xml:space="preserve">– dobro bi bilo </w:t>
      </w:r>
      <w:r w:rsidR="005F3F14">
        <w:rPr>
          <w:rFonts w:ascii="Arial Narrow" w:hAnsi="Arial Narrow"/>
        </w:rPr>
        <w:t>pridobi</w:t>
      </w:r>
      <w:r>
        <w:rPr>
          <w:rFonts w:ascii="Arial Narrow" w:hAnsi="Arial Narrow"/>
        </w:rPr>
        <w:t>ti</w:t>
      </w:r>
      <w:r w:rsidR="005F3F14">
        <w:rPr>
          <w:rFonts w:ascii="Arial Narrow" w:hAnsi="Arial Narrow"/>
        </w:rPr>
        <w:t xml:space="preserve"> tri predloge</w:t>
      </w:r>
      <w:r w:rsidR="0072489B">
        <w:rPr>
          <w:rFonts w:ascii="Arial Narrow" w:hAnsi="Arial Narrow"/>
        </w:rPr>
        <w:t xml:space="preserve">. Za </w:t>
      </w:r>
      <w:r w:rsidR="00A8578D">
        <w:rPr>
          <w:rFonts w:ascii="Arial Narrow" w:hAnsi="Arial Narrow"/>
        </w:rPr>
        <w:t xml:space="preserve">ideje o spremembah </w:t>
      </w:r>
      <w:r w:rsidR="0072489B">
        <w:rPr>
          <w:rFonts w:ascii="Arial Narrow" w:hAnsi="Arial Narrow"/>
        </w:rPr>
        <w:t>bi lahko povprašali samo članstvo</w:t>
      </w:r>
      <w:r w:rsidR="0000463F">
        <w:rPr>
          <w:rFonts w:ascii="Arial Narrow" w:hAnsi="Arial Narrow"/>
        </w:rPr>
        <w:t xml:space="preserve">. </w:t>
      </w:r>
      <w:r w:rsidR="007C4D74">
        <w:rPr>
          <w:rFonts w:ascii="Arial Narrow" w:hAnsi="Arial Narrow"/>
        </w:rPr>
        <w:t xml:space="preserve"> </w:t>
      </w:r>
    </w:p>
    <w:p w:rsidR="0000463F" w:rsidRDefault="0000463F" w:rsidP="0000463F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Predvidene teme za 80 letnico so lahko: ribiška zgodovina, ribiške osebnosti, spomini stari članki Ribič – kratek izsek, </w:t>
      </w:r>
    </w:p>
    <w:p w:rsidR="005F3F14" w:rsidRDefault="0000463F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Urednica je predstavila ponudbo dr. Marjan Toša da </w:t>
      </w:r>
      <w:r w:rsidR="005F3F14">
        <w:rPr>
          <w:rFonts w:ascii="Arial Narrow" w:hAnsi="Arial Narrow"/>
        </w:rPr>
        <w:t xml:space="preserve">za obletnico </w:t>
      </w:r>
      <w:r>
        <w:rPr>
          <w:rFonts w:ascii="Arial Narrow" w:hAnsi="Arial Narrow"/>
        </w:rPr>
        <w:t xml:space="preserve">pripravi </w:t>
      </w:r>
      <w:r w:rsidR="005F3F14">
        <w:rPr>
          <w:rFonts w:ascii="Arial Narrow" w:hAnsi="Arial Narrow"/>
        </w:rPr>
        <w:t>člank</w:t>
      </w:r>
      <w:r>
        <w:rPr>
          <w:rFonts w:ascii="Arial Narrow" w:hAnsi="Arial Narrow"/>
        </w:rPr>
        <w:t>e</w:t>
      </w:r>
      <w:r w:rsidR="005F3F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 </w:t>
      </w:r>
      <w:r w:rsidR="005F3F14">
        <w:rPr>
          <w:rFonts w:ascii="Arial Narrow" w:hAnsi="Arial Narrow"/>
        </w:rPr>
        <w:t>zgodovina in pomembne osebnosti</w:t>
      </w:r>
      <w:r>
        <w:rPr>
          <w:rFonts w:ascii="Arial Narrow" w:hAnsi="Arial Narrow"/>
        </w:rPr>
        <w:t xml:space="preserve">h v ribištvu </w:t>
      </w:r>
      <w:r w:rsidR="005F3F14">
        <w:rPr>
          <w:rFonts w:ascii="Arial Narrow" w:hAnsi="Arial Narrow"/>
        </w:rPr>
        <w:t xml:space="preserve"> – pripravljen je napisati 5500 znakov in slike, za 150 eur in za 180 eur za osebnosti.</w:t>
      </w:r>
      <w:r w:rsidR="007C4D74">
        <w:rPr>
          <w:rFonts w:ascii="Arial Narrow" w:hAnsi="Arial Narrow"/>
        </w:rPr>
        <w:t xml:space="preserve"> Urednici se zdi osnovna cena glede na velikost članka previsoka, </w:t>
      </w:r>
      <w:r>
        <w:rPr>
          <w:rFonts w:ascii="Arial Narrow" w:hAnsi="Arial Narrow"/>
        </w:rPr>
        <w:t>predlaga poveča</w:t>
      </w:r>
      <w:r w:rsidR="007C4D74">
        <w:rPr>
          <w:rFonts w:ascii="Arial Narrow" w:hAnsi="Arial Narrow"/>
        </w:rPr>
        <w:t>nje</w:t>
      </w:r>
      <w:r>
        <w:rPr>
          <w:rFonts w:ascii="Arial Narrow" w:hAnsi="Arial Narrow"/>
        </w:rPr>
        <w:t xml:space="preserve"> število znakov za predlagano ceno</w:t>
      </w:r>
      <w:r w:rsidR="007C4D74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Predsednik RZS</w:t>
      </w:r>
      <w:r w:rsidR="005F3F14">
        <w:rPr>
          <w:rFonts w:ascii="Arial Narrow" w:hAnsi="Arial Narrow"/>
        </w:rPr>
        <w:t xml:space="preserve"> želi </w:t>
      </w:r>
      <w:r>
        <w:rPr>
          <w:rFonts w:ascii="Arial Narrow" w:hAnsi="Arial Narrow"/>
        </w:rPr>
        <w:t>glede te ponudbe</w:t>
      </w:r>
      <w:r w:rsidR="005F3F14">
        <w:rPr>
          <w:rFonts w:ascii="Arial Narrow" w:hAnsi="Arial Narrow"/>
        </w:rPr>
        <w:t xml:space="preserve"> sklep uredniškega odbora. </w:t>
      </w:r>
      <w:r>
        <w:rPr>
          <w:rFonts w:ascii="Arial Narrow" w:hAnsi="Arial Narrow"/>
        </w:rPr>
        <w:t>Predlaga</w:t>
      </w:r>
      <w:r w:rsidR="007C4D74">
        <w:rPr>
          <w:rFonts w:ascii="Arial Narrow" w:hAnsi="Arial Narrow"/>
        </w:rPr>
        <w:t>,</w:t>
      </w:r>
      <w:r w:rsidR="005F3F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da </w:t>
      </w:r>
      <w:r w:rsidR="007C4D74">
        <w:rPr>
          <w:rFonts w:ascii="Arial Narrow" w:hAnsi="Arial Narrow"/>
        </w:rPr>
        <w:t xml:space="preserve"> odbor </w:t>
      </w:r>
      <w:r w:rsidR="005F3F14">
        <w:rPr>
          <w:rFonts w:ascii="Arial Narrow" w:hAnsi="Arial Narrow"/>
        </w:rPr>
        <w:t>urednic</w:t>
      </w:r>
      <w:r>
        <w:rPr>
          <w:rFonts w:ascii="Arial Narrow" w:hAnsi="Arial Narrow"/>
        </w:rPr>
        <w:t>o pooblasti za dogovore s</w:t>
      </w:r>
      <w:r w:rsidR="005F3F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dr. </w:t>
      </w:r>
      <w:r w:rsidR="005F3F14">
        <w:rPr>
          <w:rFonts w:ascii="Arial Narrow" w:hAnsi="Arial Narrow"/>
        </w:rPr>
        <w:t xml:space="preserve">Tošem </w:t>
      </w:r>
      <w:r>
        <w:rPr>
          <w:rFonts w:ascii="Arial Narrow" w:hAnsi="Arial Narrow"/>
        </w:rPr>
        <w:t>glede korekcije cene</w:t>
      </w:r>
      <w:r w:rsidR="007C4D74">
        <w:rPr>
          <w:rFonts w:ascii="Arial Narrow" w:hAnsi="Arial Narrow"/>
        </w:rPr>
        <w:t xml:space="preserve">. </w:t>
      </w:r>
      <w:r w:rsidR="00AB059C">
        <w:rPr>
          <w:rFonts w:ascii="Arial Narrow" w:hAnsi="Arial Narrow"/>
        </w:rPr>
        <w:t>P</w:t>
      </w:r>
      <w:r w:rsidR="007C4D74">
        <w:rPr>
          <w:rFonts w:ascii="Arial Narrow" w:hAnsi="Arial Narrow"/>
        </w:rPr>
        <w:t xml:space="preserve">risotni so se strinjali, da urednica predlaga dr. Tošu daljši članek, </w:t>
      </w:r>
      <w:r w:rsidR="00AB059C">
        <w:rPr>
          <w:rFonts w:ascii="Arial Narrow" w:hAnsi="Arial Narrow"/>
        </w:rPr>
        <w:t>pri vprašanju</w:t>
      </w:r>
      <w:r w:rsidR="007C4D74">
        <w:rPr>
          <w:rFonts w:ascii="Arial Narrow" w:hAnsi="Arial Narrow"/>
        </w:rPr>
        <w:t xml:space="preserve"> cene pa </w:t>
      </w:r>
      <w:r w:rsidR="005F3F14">
        <w:rPr>
          <w:rFonts w:ascii="Arial Narrow" w:hAnsi="Arial Narrow"/>
        </w:rPr>
        <w:t>lahko pristane na do 30% višjo ceno od prvotno predlagane.</w:t>
      </w:r>
    </w:p>
    <w:p w:rsidR="005F3F14" w:rsidRDefault="00E452A7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66533E">
        <w:rPr>
          <w:rFonts w:ascii="Arial Narrow" w:hAnsi="Arial Narrow"/>
        </w:rPr>
        <w:t xml:space="preserve">risotni so razpravljali še o možnosti podeljevanja nagrad </w:t>
      </w:r>
      <w:r>
        <w:rPr>
          <w:rFonts w:ascii="Arial Narrow" w:hAnsi="Arial Narrow"/>
        </w:rPr>
        <w:t xml:space="preserve">desetim </w:t>
      </w:r>
      <w:r w:rsidR="0066533E">
        <w:rPr>
          <w:rFonts w:ascii="Arial Narrow" w:hAnsi="Arial Narrow"/>
        </w:rPr>
        <w:t>najbolj produktivnim avtorjem člankov</w:t>
      </w:r>
      <w:r w:rsidR="007D14F9">
        <w:rPr>
          <w:rFonts w:ascii="Arial Narrow" w:hAnsi="Arial Narrow"/>
        </w:rPr>
        <w:t xml:space="preserve">, a so se </w:t>
      </w:r>
      <w:r w:rsidR="00913C97">
        <w:rPr>
          <w:rFonts w:ascii="Arial Narrow" w:hAnsi="Arial Narrow"/>
        </w:rPr>
        <w:t>s</w:t>
      </w:r>
      <w:r w:rsidR="007D14F9">
        <w:rPr>
          <w:rFonts w:ascii="Arial Narrow" w:hAnsi="Arial Narrow"/>
        </w:rPr>
        <w:t>trinjali da bi bila izbira nabora po objektivnih kriterijih težka</w:t>
      </w:r>
      <w:r>
        <w:rPr>
          <w:rFonts w:ascii="Arial Narrow" w:hAnsi="Arial Narrow"/>
        </w:rPr>
        <w:t>.</w:t>
      </w:r>
      <w:r w:rsidR="007D14F9">
        <w:rPr>
          <w:rFonts w:ascii="Arial Narrow" w:hAnsi="Arial Narrow"/>
        </w:rPr>
        <w:t xml:space="preserve"> Razpravljali so o možnosti intervjuj</w:t>
      </w:r>
      <w:r w:rsidR="00AB059C">
        <w:rPr>
          <w:rFonts w:ascii="Arial Narrow" w:hAnsi="Arial Narrow"/>
        </w:rPr>
        <w:t>a</w:t>
      </w:r>
      <w:r w:rsidR="007D14F9">
        <w:rPr>
          <w:rFonts w:ascii="Arial Narrow" w:hAnsi="Arial Narrow"/>
        </w:rPr>
        <w:t xml:space="preserve"> z nekdanjim urednikom</w:t>
      </w:r>
      <w:r w:rsidR="007D14F9" w:rsidRPr="007D14F9">
        <w:rPr>
          <w:rFonts w:ascii="Arial Narrow" w:hAnsi="Arial Narrow"/>
        </w:rPr>
        <w:t xml:space="preserve"> </w:t>
      </w:r>
      <w:r w:rsidR="007D14F9">
        <w:rPr>
          <w:rFonts w:ascii="Arial Narrow" w:hAnsi="Arial Narrow"/>
        </w:rPr>
        <w:t>Tonetom Urbasom</w:t>
      </w:r>
      <w:r>
        <w:rPr>
          <w:rFonts w:ascii="Arial Narrow" w:hAnsi="Arial Narrow"/>
        </w:rPr>
        <w:t xml:space="preserve"> </w:t>
      </w:r>
      <w:r w:rsidR="00AB059C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 razpravi </w:t>
      </w:r>
      <w:r w:rsidR="00AB059C">
        <w:rPr>
          <w:rFonts w:ascii="Arial Narrow" w:hAnsi="Arial Narrow"/>
        </w:rPr>
        <w:t xml:space="preserve">so prisotni </w:t>
      </w:r>
      <w:r>
        <w:rPr>
          <w:rFonts w:ascii="Arial Narrow" w:hAnsi="Arial Narrow"/>
        </w:rPr>
        <w:t xml:space="preserve">dogovorili zadolžitev za urednico – </w:t>
      </w:r>
      <w:r>
        <w:rPr>
          <w:rFonts w:ascii="Arial Narrow" w:hAnsi="Arial Narrow"/>
        </w:rPr>
        <w:lastRenderedPageBreak/>
        <w:t>priprava posebnega znaka ob obletnici. Sekreta</w:t>
      </w:r>
      <w:r w:rsidR="00AB059C">
        <w:rPr>
          <w:rFonts w:ascii="Arial Narrow" w:hAnsi="Arial Narrow"/>
        </w:rPr>
        <w:t xml:space="preserve">rja so </w:t>
      </w:r>
      <w:r>
        <w:rPr>
          <w:rFonts w:ascii="Arial Narrow" w:hAnsi="Arial Narrow"/>
        </w:rPr>
        <w:t>zadolži</w:t>
      </w:r>
      <w:r w:rsidR="00AB059C">
        <w:rPr>
          <w:rFonts w:ascii="Arial Narrow" w:hAnsi="Arial Narrow"/>
        </w:rPr>
        <w:t>li</w:t>
      </w:r>
      <w:r>
        <w:rPr>
          <w:rFonts w:ascii="Arial Narrow" w:hAnsi="Arial Narrow"/>
        </w:rPr>
        <w:t xml:space="preserve"> za pregled morebitnih sorodnih glasil</w:t>
      </w:r>
      <w:r w:rsidR="00AB059C">
        <w:rPr>
          <w:rFonts w:ascii="Arial Narrow" w:hAnsi="Arial Narrow"/>
        </w:rPr>
        <w:t>,</w:t>
      </w:r>
      <w:r w:rsidR="007A7DB2">
        <w:rPr>
          <w:rFonts w:ascii="Arial Narrow" w:hAnsi="Arial Narrow"/>
        </w:rPr>
        <w:t xml:space="preserve"> kot je Ribi</w:t>
      </w:r>
      <w:r w:rsidR="00AB059C">
        <w:rPr>
          <w:rFonts w:ascii="Arial Narrow" w:hAnsi="Arial Narrow"/>
        </w:rPr>
        <w:t xml:space="preserve">č, da preverimo ali še kje </w:t>
      </w:r>
      <w:r w:rsidR="000A65E7">
        <w:rPr>
          <w:rFonts w:ascii="Arial Narrow" w:hAnsi="Arial Narrow"/>
        </w:rPr>
        <w:t>v Evropi</w:t>
      </w:r>
      <w:r w:rsidR="00DF3F70">
        <w:rPr>
          <w:rFonts w:ascii="Arial Narrow" w:hAnsi="Arial Narrow"/>
        </w:rPr>
        <w:t xml:space="preserve"> stanovska </w:t>
      </w:r>
      <w:r w:rsidR="00AB059C">
        <w:rPr>
          <w:rFonts w:ascii="Arial Narrow" w:hAnsi="Arial Narrow"/>
        </w:rPr>
        <w:t xml:space="preserve">ribiška </w:t>
      </w:r>
      <w:r w:rsidR="00DF3F70">
        <w:rPr>
          <w:rFonts w:ascii="Arial Narrow" w:hAnsi="Arial Narrow"/>
        </w:rPr>
        <w:t>organizacija izdaja</w:t>
      </w:r>
      <w:r w:rsidR="00AB059C">
        <w:rPr>
          <w:rFonts w:ascii="Arial Narrow" w:hAnsi="Arial Narrow"/>
        </w:rPr>
        <w:t xml:space="preserve"> podobno </w:t>
      </w:r>
      <w:r w:rsidR="00DF3F70">
        <w:rPr>
          <w:rFonts w:ascii="Arial Narrow" w:hAnsi="Arial Narrow"/>
        </w:rPr>
        <w:t>glasilo</w:t>
      </w:r>
      <w:r>
        <w:rPr>
          <w:rFonts w:ascii="Arial Narrow" w:hAnsi="Arial Narrow"/>
        </w:rPr>
        <w:t xml:space="preserve">. </w:t>
      </w:r>
    </w:p>
    <w:p w:rsidR="00FB6662" w:rsidRDefault="00FB6662" w:rsidP="00F70AA0">
      <w:pPr>
        <w:spacing w:before="0" w:after="40"/>
        <w:rPr>
          <w:rFonts w:ascii="Arial Narrow" w:hAnsi="Arial Narrow"/>
        </w:rPr>
      </w:pPr>
    </w:p>
    <w:p w:rsidR="00733C31" w:rsidRDefault="00733C31" w:rsidP="00F70AA0">
      <w:pPr>
        <w:spacing w:before="0" w:after="40"/>
        <w:rPr>
          <w:rFonts w:ascii="Arial Narrow" w:hAnsi="Arial Narrow"/>
        </w:rPr>
      </w:pPr>
      <w:r w:rsidRPr="00532B40">
        <w:rPr>
          <w:rFonts w:ascii="Arial Narrow" w:hAnsi="Arial Narrow"/>
        </w:rPr>
        <w:t xml:space="preserve">Člani odbora so </w:t>
      </w:r>
      <w:r w:rsidR="003F59CC" w:rsidRPr="00532B40">
        <w:rPr>
          <w:rFonts w:ascii="Arial Narrow" w:hAnsi="Arial Narrow"/>
        </w:rPr>
        <w:t xml:space="preserve">soglasno </w:t>
      </w:r>
      <w:r w:rsidRPr="00532B40">
        <w:rPr>
          <w:rFonts w:ascii="Arial Narrow" w:hAnsi="Arial Narrow"/>
        </w:rPr>
        <w:t xml:space="preserve">sprejeli: </w:t>
      </w:r>
    </w:p>
    <w:p w:rsidR="00947095" w:rsidRDefault="000035CF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  <w:bookmarkStart w:id="0" w:name="_Hlk45797934"/>
      <w:r>
        <w:rPr>
          <w:rFonts w:ascii="Arial Narrow" w:hAnsi="Arial Narrow"/>
          <w:b/>
        </w:rPr>
        <w:t>Sklep 3</w:t>
      </w:r>
      <w:r w:rsidR="00EB1517" w:rsidRPr="00D76A2C">
        <w:rPr>
          <w:rFonts w:ascii="Arial Narrow" w:hAnsi="Arial Narrow"/>
          <w:b/>
        </w:rPr>
        <w:t>:</w:t>
      </w:r>
      <w:r w:rsidR="003177B1">
        <w:rPr>
          <w:rFonts w:ascii="Arial Narrow" w:hAnsi="Arial Narrow"/>
          <w:b/>
        </w:rPr>
        <w:t xml:space="preserve"> </w:t>
      </w:r>
      <w:r w:rsidR="00947095">
        <w:rPr>
          <w:rFonts w:ascii="Arial Narrow" w:hAnsi="Arial Narrow"/>
          <w:b/>
        </w:rPr>
        <w:t>uredniški odbor izdaja pooblastilo odgovorni urednici, da stopi v pogajanja s ponudnikom dr. Tošem glede večanj</w:t>
      </w:r>
      <w:r w:rsidR="00AB059C">
        <w:rPr>
          <w:rFonts w:ascii="Arial Narrow" w:hAnsi="Arial Narrow"/>
          <w:b/>
        </w:rPr>
        <w:t>a</w:t>
      </w:r>
      <w:r w:rsidR="00947095">
        <w:rPr>
          <w:rFonts w:ascii="Arial Narrow" w:hAnsi="Arial Narrow"/>
          <w:b/>
        </w:rPr>
        <w:t xml:space="preserve"> obsega </w:t>
      </w:r>
      <w:r w:rsidR="00A8578D">
        <w:rPr>
          <w:rFonts w:ascii="Arial Narrow" w:hAnsi="Arial Narrow"/>
          <w:b/>
        </w:rPr>
        <w:t xml:space="preserve">predlaganih </w:t>
      </w:r>
      <w:r w:rsidR="00947095">
        <w:rPr>
          <w:rFonts w:ascii="Arial Narrow" w:hAnsi="Arial Narrow"/>
          <w:b/>
        </w:rPr>
        <w:t>člankov ob 80 letnici glasila</w:t>
      </w:r>
      <w:r w:rsidR="00AB059C">
        <w:rPr>
          <w:rFonts w:ascii="Arial Narrow" w:hAnsi="Arial Narrow"/>
          <w:b/>
        </w:rPr>
        <w:t>,</w:t>
      </w:r>
      <w:r w:rsidR="00947095">
        <w:rPr>
          <w:rFonts w:ascii="Arial Narrow" w:hAnsi="Arial Narrow"/>
          <w:b/>
        </w:rPr>
        <w:t xml:space="preserve"> z možnostjo pristanka do </w:t>
      </w:r>
      <w:r w:rsidR="009C0614">
        <w:rPr>
          <w:rFonts w:ascii="Arial Narrow" w:hAnsi="Arial Narrow"/>
          <w:b/>
        </w:rPr>
        <w:t xml:space="preserve">največ </w:t>
      </w:r>
      <w:r w:rsidR="00947095">
        <w:rPr>
          <w:rFonts w:ascii="Arial Narrow" w:hAnsi="Arial Narrow"/>
          <w:b/>
        </w:rPr>
        <w:t xml:space="preserve">30% višje cene </w:t>
      </w:r>
      <w:r w:rsidR="009C0614">
        <w:rPr>
          <w:rFonts w:ascii="Arial Narrow" w:hAnsi="Arial Narrow"/>
          <w:b/>
        </w:rPr>
        <w:t>glede na cenik RZS</w:t>
      </w:r>
      <w:r w:rsidR="00947095">
        <w:rPr>
          <w:rFonts w:ascii="Arial Narrow" w:hAnsi="Arial Narrow"/>
          <w:b/>
        </w:rPr>
        <w:t xml:space="preserve">.   </w:t>
      </w:r>
    </w:p>
    <w:bookmarkEnd w:id="0"/>
    <w:p w:rsidR="00947095" w:rsidRDefault="00947095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:rsidR="00E452A7" w:rsidRPr="00E452A7" w:rsidRDefault="007D14F9" w:rsidP="00E452A7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</w:t>
      </w:r>
      <w:r w:rsidR="00E452A7" w:rsidRPr="00E452A7">
        <w:rPr>
          <w:rFonts w:ascii="Arial Narrow" w:hAnsi="Arial Narrow"/>
          <w:b/>
        </w:rPr>
        <w:t>klep 4: urednico se zadolži za realizacijo poseben znak za 80 letnico glasila, sekretar pa pregleda ali  v okviru EAA in drugih evropskih držav sorodn</w:t>
      </w:r>
      <w:r w:rsidR="00AB059C">
        <w:rPr>
          <w:rFonts w:ascii="Arial Narrow" w:hAnsi="Arial Narrow"/>
          <w:b/>
        </w:rPr>
        <w:t>e</w:t>
      </w:r>
      <w:r w:rsidR="00E452A7" w:rsidRPr="00E452A7">
        <w:rPr>
          <w:rFonts w:ascii="Arial Narrow" w:hAnsi="Arial Narrow"/>
          <w:b/>
        </w:rPr>
        <w:t xml:space="preserve"> ribišk</w:t>
      </w:r>
      <w:r w:rsidR="00AB059C">
        <w:rPr>
          <w:rFonts w:ascii="Arial Narrow" w:hAnsi="Arial Narrow"/>
          <w:b/>
        </w:rPr>
        <w:t>e</w:t>
      </w:r>
      <w:r w:rsidR="00E452A7" w:rsidRPr="00E452A7">
        <w:rPr>
          <w:rFonts w:ascii="Arial Narrow" w:hAnsi="Arial Narrow"/>
          <w:b/>
        </w:rPr>
        <w:t xml:space="preserve"> organizacij</w:t>
      </w:r>
      <w:r w:rsidR="00AB059C">
        <w:rPr>
          <w:rFonts w:ascii="Arial Narrow" w:hAnsi="Arial Narrow"/>
          <w:b/>
        </w:rPr>
        <w:t>e izdajajo primerljivo glasilo</w:t>
      </w:r>
      <w:r w:rsidR="00E452A7" w:rsidRPr="00E452A7">
        <w:rPr>
          <w:rFonts w:ascii="Arial Narrow" w:hAnsi="Arial Narrow"/>
          <w:b/>
        </w:rPr>
        <w:t>.</w:t>
      </w:r>
    </w:p>
    <w:p w:rsidR="00E452A7" w:rsidRDefault="00E452A7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:rsidR="00043184" w:rsidRDefault="00043184" w:rsidP="00F70AA0">
      <w:pPr>
        <w:spacing w:before="0" w:after="40"/>
        <w:rPr>
          <w:rFonts w:ascii="Arial Narrow" w:hAnsi="Arial Narrow"/>
        </w:rPr>
      </w:pPr>
    </w:p>
    <w:p w:rsidR="00E55CA7" w:rsidRPr="00E55CA7" w:rsidRDefault="00E55CA7" w:rsidP="00F70AA0">
      <w:pPr>
        <w:spacing w:before="0" w:after="40"/>
        <w:jc w:val="center"/>
        <w:rPr>
          <w:rFonts w:ascii="Arial Narrow" w:hAnsi="Arial Narrow"/>
          <w:b/>
        </w:rPr>
      </w:pPr>
      <w:r w:rsidRPr="00E55CA7">
        <w:rPr>
          <w:rFonts w:ascii="Arial Narrow" w:hAnsi="Arial Narrow"/>
          <w:b/>
        </w:rPr>
        <w:t>AD 4</w:t>
      </w:r>
    </w:p>
    <w:p w:rsidR="007A5F74" w:rsidRDefault="007A5F74" w:rsidP="00F70AA0">
      <w:pPr>
        <w:spacing w:before="0" w:after="40"/>
        <w:rPr>
          <w:rFonts w:ascii="Arial Narrow" w:hAnsi="Arial Narrow"/>
        </w:rPr>
      </w:pPr>
    </w:p>
    <w:p w:rsidR="007A5F74" w:rsidRPr="00C31824" w:rsidRDefault="005F3F14" w:rsidP="00F70AA0">
      <w:pPr>
        <w:spacing w:before="0" w:after="40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4</w:t>
      </w:r>
      <w:r w:rsidR="007A5F74" w:rsidRPr="00C31824">
        <w:rPr>
          <w:rFonts w:ascii="Arial Narrow" w:hAnsi="Arial Narrow"/>
          <w:u w:val="single"/>
        </w:rPr>
        <w:t>. Razno.</w:t>
      </w:r>
    </w:p>
    <w:p w:rsidR="007A5F74" w:rsidRPr="00F1287F" w:rsidRDefault="007A5F74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:rsidR="006F6C79" w:rsidRPr="00D36DF5" w:rsidRDefault="00D36DF5" w:rsidP="00F70AA0">
      <w:pPr>
        <w:pStyle w:val="Odstavekseznama"/>
        <w:numPr>
          <w:ilvl w:val="0"/>
          <w:numId w:val="21"/>
        </w:num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dr. M. Žaberl : ob koncu leta želi člane odbora obdariti z majicami RZS</w:t>
      </w:r>
      <w:r w:rsidR="00AE539B">
        <w:rPr>
          <w:rFonts w:ascii="Arial Narrow" w:hAnsi="Arial Narrow"/>
          <w:sz w:val="24"/>
          <w:szCs w:val="24"/>
        </w:rPr>
        <w:t xml:space="preserve">. </w:t>
      </w:r>
    </w:p>
    <w:p w:rsidR="005F3F14" w:rsidRPr="00434AB1" w:rsidRDefault="00D36DF5" w:rsidP="00EF5529">
      <w:pPr>
        <w:pStyle w:val="Odstavekseznama"/>
        <w:numPr>
          <w:ilvl w:val="0"/>
          <w:numId w:val="21"/>
        </w:numPr>
        <w:spacing w:after="40"/>
        <w:rPr>
          <w:rFonts w:ascii="Arial Narrow" w:hAnsi="Arial Narrow"/>
        </w:rPr>
      </w:pPr>
      <w:r w:rsidRPr="00434AB1">
        <w:rPr>
          <w:rFonts w:ascii="Arial Narrow" w:hAnsi="Arial Narrow"/>
          <w:sz w:val="24"/>
          <w:szCs w:val="24"/>
        </w:rPr>
        <w:t>D. Ornik</w:t>
      </w:r>
      <w:r w:rsidR="007D14F9" w:rsidRPr="00434AB1">
        <w:rPr>
          <w:rFonts w:ascii="Arial Narrow" w:hAnsi="Arial Narrow"/>
          <w:sz w:val="24"/>
          <w:szCs w:val="24"/>
        </w:rPr>
        <w:t xml:space="preserve">: </w:t>
      </w:r>
      <w:r w:rsidR="005F3F14" w:rsidRPr="00434AB1">
        <w:rPr>
          <w:rFonts w:ascii="Arial Narrow" w:hAnsi="Arial Narrow"/>
        </w:rPr>
        <w:t>zadn</w:t>
      </w:r>
      <w:r w:rsidRPr="00434AB1">
        <w:rPr>
          <w:rFonts w:ascii="Arial Narrow" w:hAnsi="Arial Narrow"/>
        </w:rPr>
        <w:t>ja</w:t>
      </w:r>
      <w:r w:rsidR="005F3F14" w:rsidRPr="00434AB1">
        <w:rPr>
          <w:rFonts w:ascii="Arial Narrow" w:hAnsi="Arial Narrow"/>
        </w:rPr>
        <w:t xml:space="preserve"> sobota </w:t>
      </w:r>
      <w:r w:rsidRPr="00434AB1">
        <w:rPr>
          <w:rFonts w:ascii="Arial Narrow" w:hAnsi="Arial Narrow"/>
        </w:rPr>
        <w:t xml:space="preserve">v </w:t>
      </w:r>
      <w:r w:rsidR="005F3F14" w:rsidRPr="00434AB1">
        <w:rPr>
          <w:rFonts w:ascii="Arial Narrow" w:hAnsi="Arial Narrow"/>
        </w:rPr>
        <w:t>avgust</w:t>
      </w:r>
      <w:r w:rsidRPr="00434AB1">
        <w:rPr>
          <w:rFonts w:ascii="Arial Narrow" w:hAnsi="Arial Narrow"/>
        </w:rPr>
        <w:t xml:space="preserve">u se v organizaciji RD Maribor izvede tekmovanje za mlade ribiče </w:t>
      </w:r>
      <w:r w:rsidR="005F3F14" w:rsidRPr="00434AB1">
        <w:rPr>
          <w:rFonts w:ascii="Arial Narrow" w:hAnsi="Arial Narrow"/>
        </w:rPr>
        <w:t>Pokal glasila Ribič</w:t>
      </w:r>
      <w:r w:rsidRPr="00434AB1">
        <w:rPr>
          <w:rFonts w:ascii="Arial Narrow" w:hAnsi="Arial Narrow"/>
        </w:rPr>
        <w:t xml:space="preserve">. Tujih mladih ribičev na tem tekmovanju je dovolj  mnenja pa je, da je potrebno </w:t>
      </w:r>
      <w:r w:rsidR="005F3F14" w:rsidRPr="00434AB1">
        <w:rPr>
          <w:rFonts w:ascii="Arial Narrow" w:hAnsi="Arial Narrow"/>
        </w:rPr>
        <w:t>več reklame</w:t>
      </w:r>
      <w:r w:rsidRPr="00434AB1">
        <w:rPr>
          <w:rFonts w:ascii="Arial Narrow" w:hAnsi="Arial Narrow"/>
        </w:rPr>
        <w:t xml:space="preserve"> za udeležbo </w:t>
      </w:r>
      <w:r w:rsidR="005F3F14" w:rsidRPr="00434AB1">
        <w:rPr>
          <w:rFonts w:ascii="Arial Narrow" w:hAnsi="Arial Narrow"/>
        </w:rPr>
        <w:t>mlad</w:t>
      </w:r>
      <w:r w:rsidRPr="00434AB1">
        <w:rPr>
          <w:rFonts w:ascii="Arial Narrow" w:hAnsi="Arial Narrow"/>
        </w:rPr>
        <w:t>ih</w:t>
      </w:r>
      <w:r w:rsidR="005F3F14" w:rsidRPr="00434AB1">
        <w:rPr>
          <w:rFonts w:ascii="Arial Narrow" w:hAnsi="Arial Narrow"/>
        </w:rPr>
        <w:t xml:space="preserve"> ribiče</w:t>
      </w:r>
      <w:r w:rsidRPr="00434AB1">
        <w:rPr>
          <w:rFonts w:ascii="Arial Narrow" w:hAnsi="Arial Narrow"/>
        </w:rPr>
        <w:t>v</w:t>
      </w:r>
      <w:r w:rsidR="005F3F14" w:rsidRPr="00434AB1">
        <w:rPr>
          <w:rFonts w:ascii="Arial Narrow" w:hAnsi="Arial Narrow"/>
        </w:rPr>
        <w:t xml:space="preserve"> iz Slovenije</w:t>
      </w:r>
      <w:r w:rsidRPr="00434AB1">
        <w:rPr>
          <w:rFonts w:ascii="Arial Narrow" w:hAnsi="Arial Narrow"/>
        </w:rPr>
        <w:t>.</w:t>
      </w:r>
      <w:r w:rsidR="00AE539B" w:rsidRPr="00434AB1">
        <w:rPr>
          <w:rFonts w:ascii="Arial Narrow" w:hAnsi="Arial Narrow"/>
        </w:rPr>
        <w:t xml:space="preserve"> </w:t>
      </w:r>
    </w:p>
    <w:p w:rsidR="005F3F14" w:rsidRPr="002A77AD" w:rsidRDefault="005F3F14" w:rsidP="00F70AA0">
      <w:pPr>
        <w:spacing w:before="0" w:after="40"/>
        <w:rPr>
          <w:rFonts w:ascii="Arial Narrow" w:hAnsi="Arial Narrow"/>
        </w:rPr>
      </w:pPr>
    </w:p>
    <w:p w:rsidR="00960120" w:rsidRPr="002A77AD" w:rsidRDefault="00C4412A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2A77AD" w:rsidRPr="002A77AD">
        <w:rPr>
          <w:rFonts w:ascii="Arial Narrow" w:hAnsi="Arial Narrow"/>
        </w:rPr>
        <w:t>7:</w:t>
      </w:r>
      <w:r w:rsidR="00380E8C" w:rsidRPr="002A77AD">
        <w:rPr>
          <w:rFonts w:ascii="Arial Narrow" w:hAnsi="Arial Narrow"/>
        </w:rPr>
        <w:t>30</w:t>
      </w:r>
      <w:r w:rsidR="00960120" w:rsidRPr="002A77AD">
        <w:rPr>
          <w:rFonts w:ascii="Arial Narrow" w:hAnsi="Arial Narrow"/>
        </w:rPr>
        <w:t xml:space="preserve"> uri.</w:t>
      </w:r>
    </w:p>
    <w:p w:rsidR="007E5DCD" w:rsidRDefault="007E5DCD" w:rsidP="00F70AA0">
      <w:pPr>
        <w:spacing w:before="0" w:after="40"/>
        <w:rPr>
          <w:rFonts w:ascii="Arial Narrow" w:hAnsi="Arial Narrow"/>
        </w:rPr>
      </w:pPr>
    </w:p>
    <w:p w:rsidR="00F1287F" w:rsidRPr="002A77AD" w:rsidRDefault="00F1287F" w:rsidP="00F70AA0">
      <w:pPr>
        <w:spacing w:before="0" w:after="40"/>
        <w:rPr>
          <w:rFonts w:ascii="Arial Narrow" w:hAnsi="Arial Narrow"/>
        </w:rPr>
      </w:pPr>
    </w:p>
    <w:p w:rsidR="00960120" w:rsidRPr="002A77AD" w:rsidRDefault="000C7FC5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FB6662">
        <w:rPr>
          <w:rFonts w:ascii="Arial Narrow" w:hAnsi="Arial Narrow"/>
        </w:rPr>
        <w:t>15</w:t>
      </w:r>
      <w:r w:rsidR="006E179E">
        <w:rPr>
          <w:rFonts w:ascii="Arial Narrow" w:hAnsi="Arial Narrow"/>
        </w:rPr>
        <w:t xml:space="preserve">. </w:t>
      </w:r>
      <w:r w:rsidR="00FB6662">
        <w:rPr>
          <w:rFonts w:ascii="Arial Narrow" w:hAnsi="Arial Narrow"/>
        </w:rPr>
        <w:t>7</w:t>
      </w:r>
      <w:r w:rsidR="006E179E">
        <w:rPr>
          <w:rFonts w:ascii="Arial Narrow" w:hAnsi="Arial Narrow"/>
        </w:rPr>
        <w:t>. 2020</w:t>
      </w:r>
    </w:p>
    <w:p w:rsidR="00960120" w:rsidRPr="002A77AD" w:rsidRDefault="00960120" w:rsidP="00F70AA0">
      <w:pPr>
        <w:spacing w:before="0" w:after="40"/>
        <w:rPr>
          <w:rFonts w:ascii="Arial Narrow" w:hAnsi="Arial Narrow"/>
        </w:rPr>
      </w:pPr>
    </w:p>
    <w:p w:rsidR="00960120" w:rsidRPr="002A77AD" w:rsidRDefault="00960120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:rsidR="00960120" w:rsidRPr="002A77AD" w:rsidRDefault="00BD6DE5" w:rsidP="00F70AA0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  <w:r w:rsidR="00960120" w:rsidRPr="002A77AD">
        <w:rPr>
          <w:rFonts w:ascii="Arial Narrow" w:hAnsi="Arial Narrow"/>
          <w:i/>
        </w:rPr>
        <w:t>.</w:t>
      </w:r>
    </w:p>
    <w:p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:rsidR="00B87690" w:rsidRPr="00661A8A" w:rsidRDefault="00B87690" w:rsidP="00F70AA0">
      <w:pPr>
        <w:spacing w:before="0" w:after="40"/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:rsidR="00EC3E3B" w:rsidRDefault="00EC3E3B" w:rsidP="00F70AA0">
      <w:pPr>
        <w:spacing w:before="0" w:after="40"/>
        <w:rPr>
          <w:i/>
          <w:color w:val="000000"/>
          <w:sz w:val="22"/>
          <w:szCs w:val="22"/>
        </w:rPr>
      </w:pPr>
    </w:p>
    <w:p w:rsidR="00F87A33" w:rsidRDefault="00F87A33" w:rsidP="00F70AA0">
      <w:pPr>
        <w:spacing w:before="0" w:after="40"/>
        <w:rPr>
          <w:i/>
          <w:color w:val="000000"/>
          <w:sz w:val="22"/>
          <w:szCs w:val="22"/>
        </w:rPr>
      </w:pPr>
    </w:p>
    <w:p w:rsidR="00C4412A" w:rsidRPr="00C4412A" w:rsidRDefault="00C4412A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:rsidR="00C4412A" w:rsidRDefault="00C4412A" w:rsidP="00F70AA0">
      <w:pPr>
        <w:tabs>
          <w:tab w:val="left" w:pos="993"/>
        </w:tabs>
        <w:spacing w:before="0" w:after="4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:rsidR="00B87690" w:rsidRDefault="00B87690" w:rsidP="00F70AA0">
      <w:pPr>
        <w:spacing w:before="0" w:after="40" w:line="276" w:lineRule="auto"/>
        <w:rPr>
          <w:rFonts w:ascii="Arial Narrow" w:hAnsi="Arial Narrow"/>
        </w:rPr>
      </w:pPr>
    </w:p>
    <w:p w:rsidR="00741879" w:rsidRDefault="00741879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:rsidR="00277D1D" w:rsidRPr="00741879" w:rsidRDefault="00277D1D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sectPr w:rsidR="00277D1D" w:rsidRPr="00741879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3FB2" w:rsidRDefault="00EC3FB2" w:rsidP="00071B76">
      <w:pPr>
        <w:spacing w:before="0" w:after="0"/>
      </w:pPr>
      <w:r>
        <w:separator/>
      </w:r>
    </w:p>
  </w:endnote>
  <w:endnote w:type="continuationSeparator" w:id="0">
    <w:p w:rsidR="00EC3FB2" w:rsidRDefault="00EC3FB2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3FB2" w:rsidRDefault="00EC3FB2" w:rsidP="00071B76">
      <w:pPr>
        <w:spacing w:before="0" w:after="0"/>
      </w:pPr>
      <w:r>
        <w:separator/>
      </w:r>
    </w:p>
  </w:footnote>
  <w:footnote w:type="continuationSeparator" w:id="0">
    <w:p w:rsidR="00EC3FB2" w:rsidRDefault="00EC3FB2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368D3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79A"/>
    <w:multiLevelType w:val="hybridMultilevel"/>
    <w:tmpl w:val="3F225C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8B2BBA"/>
    <w:multiLevelType w:val="hybridMultilevel"/>
    <w:tmpl w:val="4E4E9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54BFB"/>
    <w:multiLevelType w:val="hybridMultilevel"/>
    <w:tmpl w:val="F11C5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A01F0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D1A5A"/>
    <w:multiLevelType w:val="hybridMultilevel"/>
    <w:tmpl w:val="D8A0F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04C51"/>
    <w:multiLevelType w:val="hybridMultilevel"/>
    <w:tmpl w:val="5C8821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26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7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0"/>
  </w:num>
  <w:num w:numId="4">
    <w:abstractNumId w:val="19"/>
  </w:num>
  <w:num w:numId="5">
    <w:abstractNumId w:val="27"/>
  </w:num>
  <w:num w:numId="6">
    <w:abstractNumId w:val="15"/>
  </w:num>
  <w:num w:numId="7">
    <w:abstractNumId w:val="6"/>
  </w:num>
  <w:num w:numId="8">
    <w:abstractNumId w:val="22"/>
  </w:num>
  <w:num w:numId="9">
    <w:abstractNumId w:val="14"/>
  </w:num>
  <w:num w:numId="10">
    <w:abstractNumId w:val="21"/>
  </w:num>
  <w:num w:numId="11">
    <w:abstractNumId w:val="4"/>
  </w:num>
  <w:num w:numId="12">
    <w:abstractNumId w:val="5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7"/>
  </w:num>
  <w:num w:numId="16">
    <w:abstractNumId w:val="11"/>
  </w:num>
  <w:num w:numId="17">
    <w:abstractNumId w:val="16"/>
  </w:num>
  <w:num w:numId="18">
    <w:abstractNumId w:val="2"/>
  </w:num>
  <w:num w:numId="19">
    <w:abstractNumId w:val="7"/>
  </w:num>
  <w:num w:numId="20">
    <w:abstractNumId w:val="8"/>
  </w:num>
  <w:num w:numId="21">
    <w:abstractNumId w:val="23"/>
  </w:num>
  <w:num w:numId="22">
    <w:abstractNumId w:val="24"/>
  </w:num>
  <w:num w:numId="23">
    <w:abstractNumId w:val="12"/>
  </w:num>
  <w:num w:numId="24">
    <w:abstractNumId w:val="3"/>
  </w:num>
  <w:num w:numId="25">
    <w:abstractNumId w:val="18"/>
  </w:num>
  <w:num w:numId="26">
    <w:abstractNumId w:val="20"/>
  </w:num>
  <w:num w:numId="27">
    <w:abstractNumId w:val="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20"/>
    <w:rsid w:val="000024B2"/>
    <w:rsid w:val="0000304F"/>
    <w:rsid w:val="000035CF"/>
    <w:rsid w:val="0000463F"/>
    <w:rsid w:val="000147FF"/>
    <w:rsid w:val="0001578E"/>
    <w:rsid w:val="000173B0"/>
    <w:rsid w:val="00026616"/>
    <w:rsid w:val="000305BB"/>
    <w:rsid w:val="00033A79"/>
    <w:rsid w:val="00040238"/>
    <w:rsid w:val="0004308C"/>
    <w:rsid w:val="00043184"/>
    <w:rsid w:val="0004475C"/>
    <w:rsid w:val="00046880"/>
    <w:rsid w:val="000510F0"/>
    <w:rsid w:val="00051B67"/>
    <w:rsid w:val="000635DF"/>
    <w:rsid w:val="00063D60"/>
    <w:rsid w:val="00071B76"/>
    <w:rsid w:val="00072ABE"/>
    <w:rsid w:val="00087A1C"/>
    <w:rsid w:val="000A65E7"/>
    <w:rsid w:val="000B435E"/>
    <w:rsid w:val="000B55B6"/>
    <w:rsid w:val="000C2FD7"/>
    <w:rsid w:val="000C65DE"/>
    <w:rsid w:val="000C7FC5"/>
    <w:rsid w:val="000E4F15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6B12"/>
    <w:rsid w:val="00147F37"/>
    <w:rsid w:val="0015007B"/>
    <w:rsid w:val="001508DC"/>
    <w:rsid w:val="00154DC4"/>
    <w:rsid w:val="001571E9"/>
    <w:rsid w:val="001578FC"/>
    <w:rsid w:val="00176D6B"/>
    <w:rsid w:val="0018230C"/>
    <w:rsid w:val="0018251C"/>
    <w:rsid w:val="00183C3C"/>
    <w:rsid w:val="00187574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7C3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B1E"/>
    <w:rsid w:val="00206E0A"/>
    <w:rsid w:val="00206EEC"/>
    <w:rsid w:val="00207253"/>
    <w:rsid w:val="002105F5"/>
    <w:rsid w:val="00211356"/>
    <w:rsid w:val="002126EA"/>
    <w:rsid w:val="002131DB"/>
    <w:rsid w:val="00214BAD"/>
    <w:rsid w:val="002163B7"/>
    <w:rsid w:val="002171E8"/>
    <w:rsid w:val="00226331"/>
    <w:rsid w:val="00227BE9"/>
    <w:rsid w:val="00240EBC"/>
    <w:rsid w:val="00247BB2"/>
    <w:rsid w:val="00253025"/>
    <w:rsid w:val="00261E5D"/>
    <w:rsid w:val="00265A92"/>
    <w:rsid w:val="00266001"/>
    <w:rsid w:val="00270AAD"/>
    <w:rsid w:val="00272046"/>
    <w:rsid w:val="0027481B"/>
    <w:rsid w:val="002766AA"/>
    <w:rsid w:val="00277D1D"/>
    <w:rsid w:val="002804F3"/>
    <w:rsid w:val="002819E2"/>
    <w:rsid w:val="00282ED5"/>
    <w:rsid w:val="00286C62"/>
    <w:rsid w:val="0029091B"/>
    <w:rsid w:val="002931FC"/>
    <w:rsid w:val="002A6B5B"/>
    <w:rsid w:val="002A77AD"/>
    <w:rsid w:val="002C7438"/>
    <w:rsid w:val="002D016B"/>
    <w:rsid w:val="002D5E18"/>
    <w:rsid w:val="002D6C95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317AF"/>
    <w:rsid w:val="00334347"/>
    <w:rsid w:val="00337037"/>
    <w:rsid w:val="00341BC5"/>
    <w:rsid w:val="0034770B"/>
    <w:rsid w:val="00356173"/>
    <w:rsid w:val="00380D8A"/>
    <w:rsid w:val="00380E8C"/>
    <w:rsid w:val="003839BF"/>
    <w:rsid w:val="0038403E"/>
    <w:rsid w:val="0038650F"/>
    <w:rsid w:val="00387D96"/>
    <w:rsid w:val="00392876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50CA"/>
    <w:rsid w:val="00405996"/>
    <w:rsid w:val="00407F31"/>
    <w:rsid w:val="004136AC"/>
    <w:rsid w:val="004175C9"/>
    <w:rsid w:val="004309A0"/>
    <w:rsid w:val="00432236"/>
    <w:rsid w:val="004329E4"/>
    <w:rsid w:val="00434AB1"/>
    <w:rsid w:val="00445CA5"/>
    <w:rsid w:val="004460E8"/>
    <w:rsid w:val="00450DE5"/>
    <w:rsid w:val="00451B7C"/>
    <w:rsid w:val="00451CC5"/>
    <w:rsid w:val="004540E2"/>
    <w:rsid w:val="00463705"/>
    <w:rsid w:val="0046372E"/>
    <w:rsid w:val="00466237"/>
    <w:rsid w:val="00470222"/>
    <w:rsid w:val="00474C16"/>
    <w:rsid w:val="004758D7"/>
    <w:rsid w:val="00476DD1"/>
    <w:rsid w:val="00482A6C"/>
    <w:rsid w:val="00483227"/>
    <w:rsid w:val="00483C6D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7490"/>
    <w:rsid w:val="00502E4F"/>
    <w:rsid w:val="00510F3C"/>
    <w:rsid w:val="00517FE1"/>
    <w:rsid w:val="00521CE7"/>
    <w:rsid w:val="005225F2"/>
    <w:rsid w:val="005239CF"/>
    <w:rsid w:val="0052716F"/>
    <w:rsid w:val="00530053"/>
    <w:rsid w:val="00530B72"/>
    <w:rsid w:val="00532B40"/>
    <w:rsid w:val="005339F2"/>
    <w:rsid w:val="0053648C"/>
    <w:rsid w:val="00547B77"/>
    <w:rsid w:val="0055325E"/>
    <w:rsid w:val="005666A0"/>
    <w:rsid w:val="00566A7C"/>
    <w:rsid w:val="00574D92"/>
    <w:rsid w:val="00576E0F"/>
    <w:rsid w:val="00583158"/>
    <w:rsid w:val="005860E8"/>
    <w:rsid w:val="00587119"/>
    <w:rsid w:val="00590156"/>
    <w:rsid w:val="00597163"/>
    <w:rsid w:val="005A1E9A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51BD"/>
    <w:rsid w:val="005F3F14"/>
    <w:rsid w:val="0060289B"/>
    <w:rsid w:val="00605300"/>
    <w:rsid w:val="00605A86"/>
    <w:rsid w:val="006134FC"/>
    <w:rsid w:val="00633523"/>
    <w:rsid w:val="00635642"/>
    <w:rsid w:val="00641CEE"/>
    <w:rsid w:val="00651522"/>
    <w:rsid w:val="00654C40"/>
    <w:rsid w:val="0066513D"/>
    <w:rsid w:val="0066533E"/>
    <w:rsid w:val="00666E76"/>
    <w:rsid w:val="006714C7"/>
    <w:rsid w:val="006729B7"/>
    <w:rsid w:val="006824A5"/>
    <w:rsid w:val="00684095"/>
    <w:rsid w:val="006843AE"/>
    <w:rsid w:val="00687326"/>
    <w:rsid w:val="00693A1B"/>
    <w:rsid w:val="0069495B"/>
    <w:rsid w:val="006952DD"/>
    <w:rsid w:val="006B0431"/>
    <w:rsid w:val="006B2748"/>
    <w:rsid w:val="006B4568"/>
    <w:rsid w:val="006B6AA6"/>
    <w:rsid w:val="006B6AA8"/>
    <w:rsid w:val="006C1D4D"/>
    <w:rsid w:val="006C2B39"/>
    <w:rsid w:val="006D466C"/>
    <w:rsid w:val="006D47D1"/>
    <w:rsid w:val="006E179E"/>
    <w:rsid w:val="006E54DD"/>
    <w:rsid w:val="006F6C79"/>
    <w:rsid w:val="007015D2"/>
    <w:rsid w:val="00704084"/>
    <w:rsid w:val="00720B09"/>
    <w:rsid w:val="00721C6F"/>
    <w:rsid w:val="007228A3"/>
    <w:rsid w:val="0072489B"/>
    <w:rsid w:val="007305CB"/>
    <w:rsid w:val="007315AE"/>
    <w:rsid w:val="00733C31"/>
    <w:rsid w:val="00741879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90EC0"/>
    <w:rsid w:val="007965D8"/>
    <w:rsid w:val="00797724"/>
    <w:rsid w:val="007A5F74"/>
    <w:rsid w:val="007A66B7"/>
    <w:rsid w:val="007A7DB2"/>
    <w:rsid w:val="007B4AE0"/>
    <w:rsid w:val="007B4E0C"/>
    <w:rsid w:val="007B62FA"/>
    <w:rsid w:val="007C064F"/>
    <w:rsid w:val="007C4D74"/>
    <w:rsid w:val="007C6744"/>
    <w:rsid w:val="007C6F3E"/>
    <w:rsid w:val="007D1478"/>
    <w:rsid w:val="007D14F9"/>
    <w:rsid w:val="007D5567"/>
    <w:rsid w:val="007D649E"/>
    <w:rsid w:val="007D75F5"/>
    <w:rsid w:val="007E1F28"/>
    <w:rsid w:val="007E5BAA"/>
    <w:rsid w:val="007E5DCD"/>
    <w:rsid w:val="007F5CDB"/>
    <w:rsid w:val="007F6F9B"/>
    <w:rsid w:val="007F7919"/>
    <w:rsid w:val="007F7D30"/>
    <w:rsid w:val="00802A32"/>
    <w:rsid w:val="00804443"/>
    <w:rsid w:val="008046B4"/>
    <w:rsid w:val="00813BB9"/>
    <w:rsid w:val="008142CE"/>
    <w:rsid w:val="00823EB5"/>
    <w:rsid w:val="008266D3"/>
    <w:rsid w:val="00834604"/>
    <w:rsid w:val="00847B0D"/>
    <w:rsid w:val="008571AF"/>
    <w:rsid w:val="00862A43"/>
    <w:rsid w:val="00866C4F"/>
    <w:rsid w:val="008672F3"/>
    <w:rsid w:val="00872B09"/>
    <w:rsid w:val="00874916"/>
    <w:rsid w:val="00880311"/>
    <w:rsid w:val="00880402"/>
    <w:rsid w:val="0088170E"/>
    <w:rsid w:val="00882DBD"/>
    <w:rsid w:val="00883AE4"/>
    <w:rsid w:val="0088748C"/>
    <w:rsid w:val="00894884"/>
    <w:rsid w:val="00896665"/>
    <w:rsid w:val="008A4598"/>
    <w:rsid w:val="008B0FFF"/>
    <w:rsid w:val="008B72F5"/>
    <w:rsid w:val="008C1888"/>
    <w:rsid w:val="008C2E3A"/>
    <w:rsid w:val="008C455A"/>
    <w:rsid w:val="008C4AB6"/>
    <w:rsid w:val="008C543F"/>
    <w:rsid w:val="008C56F5"/>
    <w:rsid w:val="008D2AE0"/>
    <w:rsid w:val="008E0577"/>
    <w:rsid w:val="008F0D67"/>
    <w:rsid w:val="008F3BF4"/>
    <w:rsid w:val="008F6DF6"/>
    <w:rsid w:val="00900593"/>
    <w:rsid w:val="00913C8B"/>
    <w:rsid w:val="00913C97"/>
    <w:rsid w:val="00914A5B"/>
    <w:rsid w:val="009254B4"/>
    <w:rsid w:val="00933CF9"/>
    <w:rsid w:val="0093447A"/>
    <w:rsid w:val="00942D0D"/>
    <w:rsid w:val="00943435"/>
    <w:rsid w:val="00944A68"/>
    <w:rsid w:val="00947095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9280F"/>
    <w:rsid w:val="009A04E5"/>
    <w:rsid w:val="009B350C"/>
    <w:rsid w:val="009B7E56"/>
    <w:rsid w:val="009C0614"/>
    <w:rsid w:val="009C0836"/>
    <w:rsid w:val="009D1A87"/>
    <w:rsid w:val="009D29CE"/>
    <w:rsid w:val="009E5717"/>
    <w:rsid w:val="009F0B2C"/>
    <w:rsid w:val="009F145A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3175F"/>
    <w:rsid w:val="00A321F2"/>
    <w:rsid w:val="00A412AB"/>
    <w:rsid w:val="00A44723"/>
    <w:rsid w:val="00A46890"/>
    <w:rsid w:val="00A5469D"/>
    <w:rsid w:val="00A61087"/>
    <w:rsid w:val="00A63B08"/>
    <w:rsid w:val="00A64133"/>
    <w:rsid w:val="00A66CEA"/>
    <w:rsid w:val="00A71A6F"/>
    <w:rsid w:val="00A76DF4"/>
    <w:rsid w:val="00A83DA2"/>
    <w:rsid w:val="00A8578D"/>
    <w:rsid w:val="00A857EB"/>
    <w:rsid w:val="00A9099A"/>
    <w:rsid w:val="00A96F7D"/>
    <w:rsid w:val="00AA0266"/>
    <w:rsid w:val="00AA0F94"/>
    <w:rsid w:val="00AA6576"/>
    <w:rsid w:val="00AB059C"/>
    <w:rsid w:val="00AB37B6"/>
    <w:rsid w:val="00AB46EB"/>
    <w:rsid w:val="00AB7890"/>
    <w:rsid w:val="00AC156F"/>
    <w:rsid w:val="00AD2B5F"/>
    <w:rsid w:val="00AD422E"/>
    <w:rsid w:val="00AD6669"/>
    <w:rsid w:val="00AE539B"/>
    <w:rsid w:val="00AE552D"/>
    <w:rsid w:val="00AE748B"/>
    <w:rsid w:val="00AE75B0"/>
    <w:rsid w:val="00AF569C"/>
    <w:rsid w:val="00B0135B"/>
    <w:rsid w:val="00B10C91"/>
    <w:rsid w:val="00B12B8D"/>
    <w:rsid w:val="00B2339F"/>
    <w:rsid w:val="00B32CFA"/>
    <w:rsid w:val="00B330CB"/>
    <w:rsid w:val="00B33C03"/>
    <w:rsid w:val="00B33F6B"/>
    <w:rsid w:val="00B34CE1"/>
    <w:rsid w:val="00B360C0"/>
    <w:rsid w:val="00B363B3"/>
    <w:rsid w:val="00B41A4D"/>
    <w:rsid w:val="00B4220C"/>
    <w:rsid w:val="00B45732"/>
    <w:rsid w:val="00B478BB"/>
    <w:rsid w:val="00B52940"/>
    <w:rsid w:val="00B52F7C"/>
    <w:rsid w:val="00B65F73"/>
    <w:rsid w:val="00B71B49"/>
    <w:rsid w:val="00B760CA"/>
    <w:rsid w:val="00B832C2"/>
    <w:rsid w:val="00B83AC5"/>
    <w:rsid w:val="00B87690"/>
    <w:rsid w:val="00B95A57"/>
    <w:rsid w:val="00BA0B03"/>
    <w:rsid w:val="00BA1E00"/>
    <w:rsid w:val="00BB1B34"/>
    <w:rsid w:val="00BC5DE5"/>
    <w:rsid w:val="00BC64BF"/>
    <w:rsid w:val="00BD216E"/>
    <w:rsid w:val="00BD5FCA"/>
    <w:rsid w:val="00BD6DE5"/>
    <w:rsid w:val="00BE7B3D"/>
    <w:rsid w:val="00BF4B91"/>
    <w:rsid w:val="00BF7B1C"/>
    <w:rsid w:val="00C03F96"/>
    <w:rsid w:val="00C13B0D"/>
    <w:rsid w:val="00C14BEE"/>
    <w:rsid w:val="00C15219"/>
    <w:rsid w:val="00C15356"/>
    <w:rsid w:val="00C17E3F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6093F"/>
    <w:rsid w:val="00C62CEC"/>
    <w:rsid w:val="00C71BA3"/>
    <w:rsid w:val="00C71E90"/>
    <w:rsid w:val="00C7394B"/>
    <w:rsid w:val="00C73DF1"/>
    <w:rsid w:val="00C7537E"/>
    <w:rsid w:val="00C757FF"/>
    <w:rsid w:val="00C806EC"/>
    <w:rsid w:val="00C8199C"/>
    <w:rsid w:val="00C83B2B"/>
    <w:rsid w:val="00C84ACB"/>
    <w:rsid w:val="00C92656"/>
    <w:rsid w:val="00C93372"/>
    <w:rsid w:val="00C93B74"/>
    <w:rsid w:val="00CA2DDC"/>
    <w:rsid w:val="00CB4063"/>
    <w:rsid w:val="00CC434A"/>
    <w:rsid w:val="00CC49BA"/>
    <w:rsid w:val="00CD2372"/>
    <w:rsid w:val="00CE3F09"/>
    <w:rsid w:val="00CF367C"/>
    <w:rsid w:val="00CF4975"/>
    <w:rsid w:val="00D01C5C"/>
    <w:rsid w:val="00D03196"/>
    <w:rsid w:val="00D054CC"/>
    <w:rsid w:val="00D11E8F"/>
    <w:rsid w:val="00D1383F"/>
    <w:rsid w:val="00D1681C"/>
    <w:rsid w:val="00D260D2"/>
    <w:rsid w:val="00D32024"/>
    <w:rsid w:val="00D34F1E"/>
    <w:rsid w:val="00D36DF5"/>
    <w:rsid w:val="00D37448"/>
    <w:rsid w:val="00D403BD"/>
    <w:rsid w:val="00D410D0"/>
    <w:rsid w:val="00D46DB9"/>
    <w:rsid w:val="00D46DBA"/>
    <w:rsid w:val="00D52B72"/>
    <w:rsid w:val="00D537C6"/>
    <w:rsid w:val="00D53AFC"/>
    <w:rsid w:val="00D5795C"/>
    <w:rsid w:val="00D62B31"/>
    <w:rsid w:val="00D701C2"/>
    <w:rsid w:val="00D70E21"/>
    <w:rsid w:val="00D70ED7"/>
    <w:rsid w:val="00D76A2C"/>
    <w:rsid w:val="00D824CA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53F7"/>
    <w:rsid w:val="00DD724C"/>
    <w:rsid w:val="00DE0CB4"/>
    <w:rsid w:val="00DE3A0B"/>
    <w:rsid w:val="00DE5761"/>
    <w:rsid w:val="00DE59FA"/>
    <w:rsid w:val="00DF0A70"/>
    <w:rsid w:val="00DF215C"/>
    <w:rsid w:val="00DF3B26"/>
    <w:rsid w:val="00DF3F70"/>
    <w:rsid w:val="00DF45D5"/>
    <w:rsid w:val="00DF5314"/>
    <w:rsid w:val="00DF64B1"/>
    <w:rsid w:val="00DF6FBF"/>
    <w:rsid w:val="00E1669F"/>
    <w:rsid w:val="00E25336"/>
    <w:rsid w:val="00E254BD"/>
    <w:rsid w:val="00E40EA4"/>
    <w:rsid w:val="00E43535"/>
    <w:rsid w:val="00E452A7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671C9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0FE8"/>
    <w:rsid w:val="00EB1517"/>
    <w:rsid w:val="00EC388A"/>
    <w:rsid w:val="00EC3E3B"/>
    <w:rsid w:val="00EC3FB2"/>
    <w:rsid w:val="00ED1E33"/>
    <w:rsid w:val="00EE0F03"/>
    <w:rsid w:val="00EE3675"/>
    <w:rsid w:val="00EF10E9"/>
    <w:rsid w:val="00EF2950"/>
    <w:rsid w:val="00EF5884"/>
    <w:rsid w:val="00EF7B03"/>
    <w:rsid w:val="00EF7FA9"/>
    <w:rsid w:val="00F04E23"/>
    <w:rsid w:val="00F1287F"/>
    <w:rsid w:val="00F14634"/>
    <w:rsid w:val="00F208ED"/>
    <w:rsid w:val="00F229C0"/>
    <w:rsid w:val="00F32237"/>
    <w:rsid w:val="00F32DBB"/>
    <w:rsid w:val="00F332B0"/>
    <w:rsid w:val="00F40470"/>
    <w:rsid w:val="00F42D73"/>
    <w:rsid w:val="00F44B10"/>
    <w:rsid w:val="00F50019"/>
    <w:rsid w:val="00F70AA0"/>
    <w:rsid w:val="00F72F36"/>
    <w:rsid w:val="00F8244A"/>
    <w:rsid w:val="00F85A2F"/>
    <w:rsid w:val="00F87A33"/>
    <w:rsid w:val="00F91081"/>
    <w:rsid w:val="00F923F2"/>
    <w:rsid w:val="00FA33E5"/>
    <w:rsid w:val="00FA7038"/>
    <w:rsid w:val="00FB6662"/>
    <w:rsid w:val="00FB72F9"/>
    <w:rsid w:val="00FC5E9E"/>
    <w:rsid w:val="00FD2AD7"/>
    <w:rsid w:val="00FD6F83"/>
    <w:rsid w:val="00FE16AB"/>
    <w:rsid w:val="00FE1A4D"/>
    <w:rsid w:val="00FE33AE"/>
    <w:rsid w:val="00FE618D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B2463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B0F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1107</TotalTime>
  <Pages>1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10103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</cp:lastModifiedBy>
  <cp:revision>89</cp:revision>
  <cp:lastPrinted>2020-07-16T06:28:00Z</cp:lastPrinted>
  <dcterms:created xsi:type="dcterms:W3CDTF">2019-12-05T10:44:00Z</dcterms:created>
  <dcterms:modified xsi:type="dcterms:W3CDTF">2020-07-16T11:19:00Z</dcterms:modified>
</cp:coreProperties>
</file>