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26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677"/>
        <w:gridCol w:w="993"/>
        <w:gridCol w:w="2693"/>
      </w:tblGrid>
      <w:tr w:rsidR="0096487C" w:rsidRPr="0029590C" w:rsidTr="00214BAD">
        <w:trPr>
          <w:cantSplit/>
          <w:trHeight w:hRule="exact" w:val="510"/>
        </w:trPr>
        <w:tc>
          <w:tcPr>
            <w:tcW w:w="1063" w:type="dxa"/>
            <w:vMerge w:val="restart"/>
          </w:tcPr>
          <w:p w:rsidR="0096487C" w:rsidRPr="00B12B8D" w:rsidRDefault="004309A0" w:rsidP="0053648C">
            <w:pPr>
              <w:pStyle w:val="Naslov2"/>
              <w:tabs>
                <w:tab w:val="left" w:pos="5812"/>
              </w:tabs>
              <w:spacing w:after="40"/>
              <w:ind w:right="-568"/>
              <w:jc w:val="both"/>
              <w:rPr>
                <w:lang w:val="sl-SI" w:eastAsia="sl-SI"/>
              </w:rPr>
            </w:pPr>
            <w:r w:rsidRPr="00B12B8D">
              <w:rPr>
                <w:noProof/>
                <w:lang w:val="sl-SI" w:eastAsia="sl-SI"/>
              </w:rPr>
              <w:drawing>
                <wp:inline distT="0" distB="0" distL="0" distR="0">
                  <wp:extent cx="581025" cy="619125"/>
                  <wp:effectExtent l="0" t="0" r="9525" b="9525"/>
                  <wp:docPr id="1" name="Slika 2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sz w:val="24"/>
                <w:szCs w:val="24"/>
                <w:lang w:val="sl-SI" w:eastAsia="sl-SI"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i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i/>
                <w:sz w:val="24"/>
                <w:szCs w:val="24"/>
                <w:lang w:val="sl-SI" w:eastAsia="sl-SI"/>
              </w:rPr>
              <w:t>telefon:</w:t>
            </w:r>
          </w:p>
        </w:tc>
        <w:tc>
          <w:tcPr>
            <w:tcW w:w="2693" w:type="dxa"/>
            <w:vAlign w:val="bottom"/>
          </w:tcPr>
          <w:p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sz w:val="24"/>
                <w:szCs w:val="24"/>
                <w:lang w:val="sl-SI" w:eastAsia="sl-SI"/>
              </w:rPr>
              <w:t>01 256 12 94</w:t>
            </w:r>
          </w:p>
        </w:tc>
      </w:tr>
      <w:tr w:rsidR="0096487C" w:rsidRPr="0029590C" w:rsidTr="00214BAD">
        <w:trPr>
          <w:cantSplit/>
        </w:trPr>
        <w:tc>
          <w:tcPr>
            <w:tcW w:w="1063" w:type="dxa"/>
            <w:vMerge/>
          </w:tcPr>
          <w:p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8"/>
              <w:rPr>
                <w:lang w:val="sl-SI" w:eastAsia="sl-SI"/>
              </w:rPr>
            </w:pPr>
          </w:p>
        </w:tc>
        <w:tc>
          <w:tcPr>
            <w:tcW w:w="4677" w:type="dxa"/>
          </w:tcPr>
          <w:p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sz w:val="24"/>
                <w:szCs w:val="24"/>
                <w:lang w:val="sl-SI" w:eastAsia="sl-SI"/>
              </w:rPr>
              <w:t>Tržaška cesta 134</w:t>
            </w:r>
          </w:p>
        </w:tc>
        <w:tc>
          <w:tcPr>
            <w:tcW w:w="993" w:type="dxa"/>
          </w:tcPr>
          <w:p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i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i/>
                <w:sz w:val="24"/>
                <w:szCs w:val="24"/>
                <w:lang w:val="sl-SI" w:eastAsia="sl-SI"/>
              </w:rPr>
              <w:t>telefaks:</w:t>
            </w:r>
          </w:p>
        </w:tc>
        <w:tc>
          <w:tcPr>
            <w:tcW w:w="2693" w:type="dxa"/>
          </w:tcPr>
          <w:p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sz w:val="24"/>
                <w:szCs w:val="24"/>
                <w:lang w:val="sl-SI" w:eastAsia="sl-SI"/>
              </w:rPr>
              <w:t>01 256 12 95</w:t>
            </w:r>
          </w:p>
        </w:tc>
      </w:tr>
      <w:tr w:rsidR="0096487C" w:rsidRPr="0029590C" w:rsidTr="00214BAD">
        <w:trPr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8"/>
              <w:rPr>
                <w:lang w:val="sl-SI" w:eastAsia="sl-SI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sz w:val="24"/>
                <w:szCs w:val="24"/>
                <w:lang w:val="sl-SI" w:eastAsia="sl-SI"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i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i/>
                <w:sz w:val="24"/>
                <w:szCs w:val="24"/>
                <w:lang w:val="sl-SI" w:eastAsia="sl-SI"/>
              </w:rPr>
              <w:t>e- naslov: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8"/>
              <w:jc w:val="both"/>
              <w:rPr>
                <w:b w:val="0"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sz w:val="24"/>
                <w:szCs w:val="24"/>
                <w:lang w:val="sl-SI" w:eastAsia="sl-SI"/>
              </w:rPr>
              <w:t>tajnistvo.rzs@ribiska-zveza.si</w:t>
            </w:r>
          </w:p>
        </w:tc>
      </w:tr>
    </w:tbl>
    <w:p w:rsidR="00960120" w:rsidRDefault="00960120" w:rsidP="0053648C">
      <w:pPr>
        <w:spacing w:before="0" w:after="40"/>
        <w:rPr>
          <w:rFonts w:ascii="Arial Narrow" w:hAnsi="Arial Narrow"/>
          <w:b/>
        </w:rPr>
      </w:pPr>
    </w:p>
    <w:p w:rsidR="004F7490" w:rsidRDefault="004F7490" w:rsidP="0053648C">
      <w:pPr>
        <w:spacing w:before="0" w:after="40"/>
        <w:rPr>
          <w:rFonts w:ascii="Arial Narrow" w:hAnsi="Arial Narrow"/>
          <w:b/>
        </w:rPr>
      </w:pPr>
    </w:p>
    <w:p w:rsidR="00960120" w:rsidRPr="0045326B" w:rsidRDefault="00960120" w:rsidP="0053648C">
      <w:pPr>
        <w:spacing w:before="0" w:after="40"/>
        <w:jc w:val="center"/>
        <w:rPr>
          <w:rFonts w:ascii="Arial Narrow" w:hAnsi="Arial Narrow"/>
          <w:b/>
        </w:rPr>
      </w:pPr>
      <w:r w:rsidRPr="0045326B">
        <w:rPr>
          <w:rFonts w:ascii="Arial Narrow" w:hAnsi="Arial Narrow"/>
          <w:b/>
        </w:rPr>
        <w:t>ZAPISNIK</w:t>
      </w:r>
    </w:p>
    <w:p w:rsidR="00960120" w:rsidRDefault="00C25C46" w:rsidP="0053648C">
      <w:pPr>
        <w:spacing w:before="0" w:after="4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5</w:t>
      </w:r>
      <w:r w:rsidR="008C455A" w:rsidRPr="0045326B">
        <w:rPr>
          <w:rFonts w:ascii="Arial Narrow" w:hAnsi="Arial Narrow"/>
          <w:b/>
        </w:rPr>
        <w:t>. SESTANKA UREDNIŠKEGA ODBORA GLASILA RIBIČ IN SPLETNIH STRANI</w:t>
      </w:r>
      <w:r w:rsidR="00C8199C">
        <w:rPr>
          <w:rFonts w:ascii="Arial Narrow" w:hAnsi="Arial Narrow"/>
          <w:b/>
        </w:rPr>
        <w:t xml:space="preserve"> (URS</w:t>
      </w:r>
      <w:r w:rsidR="00C8199C" w:rsidRPr="0045326B">
        <w:rPr>
          <w:rFonts w:ascii="Arial Narrow" w:hAnsi="Arial Narrow"/>
          <w:b/>
        </w:rPr>
        <w:t xml:space="preserve">) </w:t>
      </w:r>
      <w:r w:rsidR="00684095">
        <w:rPr>
          <w:rFonts w:ascii="Arial Narrow" w:hAnsi="Arial Narrow"/>
          <w:b/>
        </w:rPr>
        <w:t xml:space="preserve"> V </w:t>
      </w:r>
      <w:r w:rsidR="008C455A" w:rsidRPr="0045326B">
        <w:rPr>
          <w:rFonts w:ascii="Arial Narrow" w:hAnsi="Arial Narrow"/>
          <w:b/>
        </w:rPr>
        <w:t>MANDATU</w:t>
      </w:r>
      <w:r w:rsidR="00684095">
        <w:rPr>
          <w:rFonts w:ascii="Arial Narrow" w:hAnsi="Arial Narrow"/>
          <w:b/>
        </w:rPr>
        <w:t xml:space="preserve"> 2017-2022</w:t>
      </w:r>
    </w:p>
    <w:p w:rsidR="00301629" w:rsidRDefault="00301629" w:rsidP="0053648C">
      <w:pPr>
        <w:spacing w:before="0" w:after="40"/>
        <w:rPr>
          <w:rFonts w:ascii="Arial Narrow" w:hAnsi="Arial Narrow"/>
        </w:rPr>
      </w:pPr>
    </w:p>
    <w:p w:rsidR="00960120" w:rsidRPr="0045326B" w:rsidRDefault="00530053" w:rsidP="0053648C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>Seja</w:t>
      </w:r>
      <w:r w:rsidR="00FE33AE">
        <w:rPr>
          <w:rFonts w:ascii="Arial Narrow" w:hAnsi="Arial Narrow"/>
        </w:rPr>
        <w:t xml:space="preserve"> </w:t>
      </w:r>
      <w:r w:rsidR="00684095">
        <w:rPr>
          <w:rFonts w:ascii="Arial Narrow" w:hAnsi="Arial Narrow"/>
        </w:rPr>
        <w:t>Uredniškega odbora v man</w:t>
      </w:r>
      <w:r w:rsidR="00B760CA">
        <w:rPr>
          <w:rFonts w:ascii="Arial Narrow" w:hAnsi="Arial Narrow"/>
        </w:rPr>
        <w:t>d</w:t>
      </w:r>
      <w:r w:rsidR="00756323">
        <w:rPr>
          <w:rFonts w:ascii="Arial Narrow" w:hAnsi="Arial Narrow"/>
        </w:rPr>
        <w:t>at</w:t>
      </w:r>
      <w:r w:rsidR="00C25C46">
        <w:rPr>
          <w:rFonts w:ascii="Arial Narrow" w:hAnsi="Arial Narrow"/>
        </w:rPr>
        <w:t>u 2017- 2022 je bil</w:t>
      </w:r>
      <w:r>
        <w:rPr>
          <w:rFonts w:ascii="Arial Narrow" w:hAnsi="Arial Narrow"/>
        </w:rPr>
        <w:t>a</w:t>
      </w:r>
      <w:r w:rsidR="00C25C46">
        <w:rPr>
          <w:rFonts w:ascii="Arial Narrow" w:hAnsi="Arial Narrow"/>
        </w:rPr>
        <w:t xml:space="preserve"> v torek</w:t>
      </w:r>
      <w:r w:rsidR="00756323">
        <w:rPr>
          <w:rFonts w:ascii="Arial Narrow" w:hAnsi="Arial Narrow"/>
        </w:rPr>
        <w:t xml:space="preserve"> </w:t>
      </w:r>
      <w:r w:rsidR="00C25C46">
        <w:rPr>
          <w:rFonts w:ascii="Arial Narrow" w:hAnsi="Arial Narrow"/>
        </w:rPr>
        <w:t>7</w:t>
      </w:r>
      <w:r w:rsidR="00E40EA4">
        <w:rPr>
          <w:rFonts w:ascii="Arial Narrow" w:hAnsi="Arial Narrow"/>
        </w:rPr>
        <w:t>. 1</w:t>
      </w:r>
      <w:r w:rsidR="00960120">
        <w:rPr>
          <w:rFonts w:ascii="Arial Narrow" w:hAnsi="Arial Narrow"/>
        </w:rPr>
        <w:t>.</w:t>
      </w:r>
      <w:r w:rsidR="00C25C46">
        <w:rPr>
          <w:rFonts w:ascii="Arial Narrow" w:hAnsi="Arial Narrow"/>
        </w:rPr>
        <w:t xml:space="preserve"> 2020</w:t>
      </w:r>
      <w:r w:rsidR="00C8199C">
        <w:rPr>
          <w:rFonts w:ascii="Arial Narrow" w:hAnsi="Arial Narrow"/>
        </w:rPr>
        <w:t>, s pričetkom ob 1</w:t>
      </w:r>
      <w:r w:rsidR="00C25C46">
        <w:rPr>
          <w:rFonts w:ascii="Arial Narrow" w:hAnsi="Arial Narrow"/>
        </w:rPr>
        <w:t>5</w:t>
      </w:r>
      <w:r w:rsidR="00FE16AB">
        <w:rPr>
          <w:rFonts w:ascii="Arial Narrow" w:hAnsi="Arial Narrow"/>
        </w:rPr>
        <w:t>:</w:t>
      </w:r>
      <w:r w:rsidR="00C25C46">
        <w:rPr>
          <w:rFonts w:ascii="Arial Narrow" w:hAnsi="Arial Narrow"/>
        </w:rPr>
        <w:t>0</w:t>
      </w:r>
      <w:r w:rsidR="0015007B">
        <w:rPr>
          <w:rFonts w:ascii="Arial Narrow" w:hAnsi="Arial Narrow"/>
        </w:rPr>
        <w:t>0 uri v prostorih RZS</w:t>
      </w:r>
      <w:r w:rsidR="00960120" w:rsidRPr="0045326B">
        <w:rPr>
          <w:rFonts w:ascii="Arial Narrow" w:hAnsi="Arial Narrow"/>
        </w:rPr>
        <w:t xml:space="preserve">, </w:t>
      </w:r>
      <w:r w:rsidR="0015007B">
        <w:rPr>
          <w:rFonts w:ascii="Arial Narrow" w:hAnsi="Arial Narrow"/>
        </w:rPr>
        <w:t xml:space="preserve">Tržaška cesta 134, </w:t>
      </w:r>
      <w:r w:rsidR="00C8199C">
        <w:rPr>
          <w:rFonts w:ascii="Arial Narrow" w:hAnsi="Arial Narrow"/>
        </w:rPr>
        <w:t>1000 Ljubljana</w:t>
      </w:r>
      <w:r w:rsidR="00960120" w:rsidRPr="0045326B">
        <w:rPr>
          <w:rFonts w:ascii="Arial Narrow" w:hAnsi="Arial Narrow"/>
        </w:rPr>
        <w:t>.</w:t>
      </w:r>
    </w:p>
    <w:p w:rsidR="00960120" w:rsidRPr="0045326B" w:rsidRDefault="00960120" w:rsidP="0053648C">
      <w:pPr>
        <w:spacing w:before="0" w:after="40"/>
        <w:rPr>
          <w:rFonts w:ascii="Arial Narrow" w:hAnsi="Arial Narrow"/>
        </w:rPr>
      </w:pPr>
    </w:p>
    <w:p w:rsidR="00960120" w:rsidRPr="0045326B" w:rsidRDefault="00960120" w:rsidP="0053648C">
      <w:pPr>
        <w:spacing w:before="0" w:after="40"/>
        <w:rPr>
          <w:rFonts w:ascii="Arial Narrow" w:hAnsi="Arial Narrow"/>
          <w:b/>
          <w:i/>
        </w:rPr>
      </w:pPr>
      <w:r w:rsidRPr="0045326B">
        <w:rPr>
          <w:rFonts w:ascii="Arial Narrow" w:hAnsi="Arial Narrow"/>
          <w:b/>
          <w:i/>
        </w:rPr>
        <w:t xml:space="preserve">Prisotni: </w:t>
      </w:r>
    </w:p>
    <w:p w:rsidR="00960120" w:rsidRPr="00DE0CB4" w:rsidRDefault="00C8199C" w:rsidP="00DE0CB4">
      <w:pPr>
        <w:numPr>
          <w:ilvl w:val="0"/>
          <w:numId w:val="2"/>
        </w:numPr>
        <w:spacing w:before="0" w:after="40"/>
        <w:ind w:left="3261" w:hanging="3261"/>
        <w:rPr>
          <w:rFonts w:ascii="Arial Narrow" w:hAnsi="Arial Narrow"/>
        </w:rPr>
      </w:pPr>
      <w:r>
        <w:rPr>
          <w:rFonts w:ascii="Arial Narrow" w:hAnsi="Arial Narrow"/>
        </w:rPr>
        <w:t>URS</w:t>
      </w:r>
      <w:r w:rsidR="00960120" w:rsidRPr="0045326B">
        <w:rPr>
          <w:rFonts w:ascii="Arial Narrow" w:hAnsi="Arial Narrow"/>
          <w:i/>
        </w:rPr>
        <w:t>: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</w:r>
      <w:r w:rsidRPr="00BA1E00">
        <w:rPr>
          <w:rFonts w:ascii="Arial Narrow" w:hAnsi="Arial Narrow"/>
        </w:rPr>
        <w:t>Igor KLOBOVES</w:t>
      </w:r>
      <w:r w:rsidR="0015007B" w:rsidRPr="00BA1E00">
        <w:rPr>
          <w:rFonts w:ascii="Arial Narrow" w:hAnsi="Arial Narrow"/>
        </w:rPr>
        <w:t xml:space="preserve"> </w:t>
      </w:r>
      <w:r w:rsidR="00960120" w:rsidRPr="00BA1E00">
        <w:rPr>
          <w:rFonts w:ascii="Arial Narrow" w:hAnsi="Arial Narrow"/>
        </w:rPr>
        <w:t>predsednik, člani:</w:t>
      </w:r>
      <w:r w:rsidR="00684095" w:rsidRPr="00BA1E00">
        <w:rPr>
          <w:rFonts w:ascii="Arial Narrow" w:hAnsi="Arial Narrow"/>
        </w:rPr>
        <w:t xml:space="preserve"> </w:t>
      </w:r>
      <w:r w:rsidR="00FE16AB">
        <w:rPr>
          <w:rFonts w:ascii="Arial Narrow" w:hAnsi="Arial Narrow"/>
        </w:rPr>
        <w:t>Nuška BOŽIČNIK</w:t>
      </w:r>
      <w:r w:rsidR="00FE16AB" w:rsidRPr="00DE0CB4">
        <w:rPr>
          <w:rFonts w:ascii="Arial Narrow" w:hAnsi="Arial Narrow"/>
        </w:rPr>
        <w:t xml:space="preserve"> </w:t>
      </w:r>
      <w:r w:rsidR="00126002">
        <w:rPr>
          <w:rFonts w:ascii="Arial Narrow" w:hAnsi="Arial Narrow"/>
        </w:rPr>
        <w:t>d. odgovorna urednica</w:t>
      </w:r>
      <w:r w:rsidR="00FE16AB" w:rsidRPr="00DE0CB4">
        <w:rPr>
          <w:rFonts w:ascii="Arial Narrow" w:hAnsi="Arial Narrow"/>
        </w:rPr>
        <w:t xml:space="preserve"> glasila Ribič</w:t>
      </w:r>
      <w:r w:rsidR="00FE16AB">
        <w:rPr>
          <w:rFonts w:ascii="Arial Narrow" w:hAnsi="Arial Narrow"/>
        </w:rPr>
        <w:t xml:space="preserve">, </w:t>
      </w:r>
      <w:r w:rsidR="00315CC8">
        <w:rPr>
          <w:rFonts w:ascii="Arial Narrow" w:hAnsi="Arial Narrow"/>
        </w:rPr>
        <w:t>Drago ORNIK,</w:t>
      </w:r>
      <w:r w:rsidR="00684095" w:rsidRPr="00BA1E00">
        <w:rPr>
          <w:rFonts w:ascii="Arial Narrow" w:hAnsi="Arial Narrow"/>
        </w:rPr>
        <w:t xml:space="preserve"> Peter WEIBL</w:t>
      </w:r>
      <w:r w:rsidR="00DE0CB4">
        <w:rPr>
          <w:rFonts w:ascii="Arial Narrow" w:hAnsi="Arial Narrow"/>
        </w:rPr>
        <w:t>,</w:t>
      </w:r>
      <w:r w:rsidR="00FE16AB" w:rsidRPr="00FE16AB">
        <w:rPr>
          <w:rFonts w:ascii="Arial Narrow" w:hAnsi="Arial Narrow"/>
        </w:rPr>
        <w:t xml:space="preserve"> </w:t>
      </w:r>
      <w:r w:rsidR="00FE16AB" w:rsidRPr="00334347">
        <w:rPr>
          <w:rFonts w:ascii="Arial Narrow" w:hAnsi="Arial Narrow"/>
        </w:rPr>
        <w:t>Boštjan P. ZAGOŽEN</w:t>
      </w:r>
      <w:r w:rsidR="00960120" w:rsidRPr="00DE0CB4">
        <w:rPr>
          <w:rFonts w:ascii="Arial Narrow" w:hAnsi="Arial Narrow"/>
        </w:rPr>
        <w:t>.</w:t>
      </w:r>
    </w:p>
    <w:p w:rsidR="00C25C46" w:rsidRPr="00C25C46" w:rsidRDefault="00960120" w:rsidP="00C25C46">
      <w:pPr>
        <w:numPr>
          <w:ilvl w:val="0"/>
          <w:numId w:val="2"/>
        </w:numPr>
        <w:spacing w:before="0" w:after="40"/>
        <w:ind w:left="3261" w:hanging="3261"/>
        <w:rPr>
          <w:rFonts w:ascii="Arial Narrow" w:hAnsi="Arial Narrow"/>
        </w:rPr>
      </w:pPr>
      <w:r>
        <w:rPr>
          <w:rFonts w:ascii="Arial Narrow" w:hAnsi="Arial Narrow"/>
          <w:i/>
        </w:rPr>
        <w:t>vabljeni: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</w:r>
      <w:r w:rsidR="00C8199C">
        <w:rPr>
          <w:rFonts w:ascii="Arial Narrow" w:hAnsi="Arial Narrow"/>
        </w:rPr>
        <w:t xml:space="preserve">mag. </w:t>
      </w:r>
      <w:r>
        <w:rPr>
          <w:rFonts w:ascii="Arial Narrow" w:hAnsi="Arial Narrow"/>
        </w:rPr>
        <w:t>Igor MILIČIĆ (sekretar RZS)</w:t>
      </w:r>
      <w:r w:rsidR="00C25C46" w:rsidRPr="00C25C46">
        <w:rPr>
          <w:rFonts w:ascii="Arial Narrow" w:hAnsi="Arial Narrow"/>
        </w:rPr>
        <w:tab/>
      </w:r>
      <w:r w:rsidR="00C25C46" w:rsidRPr="00C25C46">
        <w:rPr>
          <w:rFonts w:ascii="Arial Narrow" w:hAnsi="Arial Narrow"/>
        </w:rPr>
        <w:tab/>
        <w:t xml:space="preserve">        dr. Miroslav ŽABERL (predsednik RZS).</w:t>
      </w:r>
    </w:p>
    <w:p w:rsidR="00960120" w:rsidRPr="0045326B" w:rsidRDefault="00960120" w:rsidP="0053648C">
      <w:pPr>
        <w:spacing w:before="0" w:after="40"/>
        <w:rPr>
          <w:rFonts w:ascii="Arial Narrow" w:hAnsi="Arial Narrow"/>
        </w:rPr>
      </w:pPr>
    </w:p>
    <w:p w:rsidR="00960120" w:rsidRDefault="00960120" w:rsidP="0053648C">
      <w:pPr>
        <w:spacing w:before="0" w:after="40"/>
        <w:rPr>
          <w:rFonts w:ascii="Arial Narrow" w:hAnsi="Arial Narrow"/>
        </w:rPr>
      </w:pPr>
      <w:r w:rsidRPr="0045326B">
        <w:rPr>
          <w:rFonts w:ascii="Arial Narrow" w:hAnsi="Arial Narrow"/>
          <w:b/>
          <w:i/>
        </w:rPr>
        <w:t>Opravičeno odsotni:</w:t>
      </w:r>
      <w:r w:rsidRPr="0045326B">
        <w:rPr>
          <w:rFonts w:ascii="Arial Narrow" w:hAnsi="Arial Narrow"/>
        </w:rPr>
        <w:t xml:space="preserve"> </w:t>
      </w:r>
      <w:r w:rsidRPr="0045326B">
        <w:rPr>
          <w:rFonts w:ascii="Arial Narrow" w:hAnsi="Arial Narrow"/>
        </w:rPr>
        <w:tab/>
      </w:r>
      <w:r w:rsidRPr="0045326B">
        <w:rPr>
          <w:rFonts w:ascii="Arial Narrow" w:hAnsi="Arial Narrow"/>
        </w:rPr>
        <w:tab/>
        <w:t xml:space="preserve"> </w:t>
      </w:r>
    </w:p>
    <w:p w:rsidR="00C25C46" w:rsidRDefault="00C8199C" w:rsidP="0053648C">
      <w:pPr>
        <w:numPr>
          <w:ilvl w:val="0"/>
          <w:numId w:val="4"/>
        </w:numPr>
        <w:spacing w:before="0" w:after="40"/>
        <w:ind w:hanging="720"/>
        <w:rPr>
          <w:rFonts w:ascii="Arial Narrow" w:hAnsi="Arial Narrow"/>
          <w:b/>
          <w:i/>
        </w:rPr>
      </w:pPr>
      <w:r w:rsidRPr="00C8199C">
        <w:rPr>
          <w:rFonts w:ascii="Arial Narrow" w:hAnsi="Arial Narrow"/>
        </w:rPr>
        <w:t>URS</w:t>
      </w:r>
      <w:r w:rsidRPr="00C8199C">
        <w:rPr>
          <w:rFonts w:ascii="Arial Narrow" w:hAnsi="Arial Narrow"/>
          <w:i/>
        </w:rPr>
        <w:t>:</w:t>
      </w:r>
      <w:r w:rsidRPr="00C8199C">
        <w:rPr>
          <w:rFonts w:ascii="Arial Narrow" w:hAnsi="Arial Narrow"/>
        </w:rPr>
        <w:t xml:space="preserve"> </w:t>
      </w:r>
      <w:r w:rsidRPr="00C8199C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</w:t>
      </w:r>
      <w:r w:rsidR="00126002" w:rsidRPr="00BA1E00">
        <w:rPr>
          <w:rFonts w:ascii="Arial Narrow" w:hAnsi="Arial Narrow"/>
        </w:rPr>
        <w:t>Ego</w:t>
      </w:r>
      <w:r w:rsidR="00126002">
        <w:rPr>
          <w:rFonts w:ascii="Arial Narrow" w:hAnsi="Arial Narrow"/>
        </w:rPr>
        <w:t>n DOLENC</w:t>
      </w:r>
    </w:p>
    <w:p w:rsidR="00960120" w:rsidRPr="00C25C46" w:rsidRDefault="00C25C46" w:rsidP="0053648C">
      <w:pPr>
        <w:numPr>
          <w:ilvl w:val="0"/>
          <w:numId w:val="4"/>
        </w:numPr>
        <w:spacing w:before="0" w:after="40"/>
        <w:ind w:hanging="720"/>
        <w:rPr>
          <w:rFonts w:ascii="Arial Narrow" w:hAnsi="Arial Narrow"/>
          <w:b/>
        </w:rPr>
      </w:pPr>
      <w:r w:rsidRPr="00C25C46">
        <w:rPr>
          <w:rFonts w:ascii="Arial Narrow" w:hAnsi="Arial Narrow"/>
        </w:rPr>
        <w:t>vabljeni:</w:t>
      </w:r>
      <w:r w:rsidRPr="00C25C46">
        <w:rPr>
          <w:rFonts w:ascii="Arial Narrow" w:hAnsi="Arial Narrow"/>
        </w:rPr>
        <w:tab/>
      </w:r>
      <w:r w:rsidRPr="00C25C46">
        <w:rPr>
          <w:rFonts w:ascii="Arial Narrow" w:hAnsi="Arial Narrow"/>
        </w:rPr>
        <w:tab/>
        <w:t xml:space="preserve">       </w:t>
      </w:r>
      <w:r>
        <w:rPr>
          <w:rFonts w:ascii="Arial Narrow" w:hAnsi="Arial Narrow"/>
        </w:rPr>
        <w:t>/</w:t>
      </w:r>
    </w:p>
    <w:p w:rsidR="00C25C46" w:rsidRDefault="00C25C46" w:rsidP="0053648C">
      <w:pPr>
        <w:spacing w:before="0" w:after="40"/>
        <w:rPr>
          <w:rFonts w:ascii="Arial Narrow" w:hAnsi="Arial Narrow"/>
        </w:rPr>
      </w:pPr>
    </w:p>
    <w:p w:rsidR="00AE552D" w:rsidRDefault="00530053" w:rsidP="0053648C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>Od šestih je prisotnih 5</w:t>
      </w:r>
      <w:r w:rsidR="00315CC8">
        <w:rPr>
          <w:rFonts w:ascii="Arial Narrow" w:hAnsi="Arial Narrow"/>
        </w:rPr>
        <w:t xml:space="preserve"> </w:t>
      </w:r>
      <w:r w:rsidR="00BF4B91" w:rsidRPr="00FC5E9E">
        <w:rPr>
          <w:rFonts w:ascii="Arial Narrow" w:hAnsi="Arial Narrow"/>
        </w:rPr>
        <w:t>članov odbora</w:t>
      </w:r>
      <w:r w:rsidR="00960120" w:rsidRPr="0045326B">
        <w:rPr>
          <w:rFonts w:ascii="Arial Narrow" w:hAnsi="Arial Narrow"/>
        </w:rPr>
        <w:t xml:space="preserve">. </w:t>
      </w:r>
      <w:r w:rsidR="00960120" w:rsidRPr="00FC5E9E">
        <w:rPr>
          <w:rFonts w:ascii="Arial Narrow" w:hAnsi="Arial Narrow"/>
        </w:rPr>
        <w:t xml:space="preserve">Sestanek </w:t>
      </w:r>
      <w:r w:rsidR="00960120" w:rsidRPr="00FC5E9E">
        <w:rPr>
          <w:rFonts w:ascii="Arial Narrow" w:hAnsi="Arial Narrow"/>
          <w:b/>
        </w:rPr>
        <w:t>je</w:t>
      </w:r>
      <w:r w:rsidR="00960120" w:rsidRPr="00FC5E9E">
        <w:rPr>
          <w:rFonts w:ascii="Arial Narrow" w:hAnsi="Arial Narrow"/>
        </w:rPr>
        <w:t xml:space="preserve"> sklepčen</w:t>
      </w:r>
      <w:r w:rsidR="00960120" w:rsidRPr="0045326B">
        <w:rPr>
          <w:rFonts w:ascii="Arial Narrow" w:hAnsi="Arial Narrow"/>
        </w:rPr>
        <w:t>.</w:t>
      </w:r>
    </w:p>
    <w:p w:rsidR="00FC5E9E" w:rsidRDefault="00FC5E9E" w:rsidP="0053648C">
      <w:pPr>
        <w:spacing w:before="0" w:after="40"/>
        <w:rPr>
          <w:rFonts w:ascii="Arial Narrow" w:hAnsi="Arial Narrow"/>
        </w:rPr>
      </w:pPr>
    </w:p>
    <w:p w:rsidR="00960120" w:rsidRPr="0045326B" w:rsidRDefault="00961020" w:rsidP="0053648C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>Predlagan je bil naslednji</w:t>
      </w:r>
      <w:r w:rsidR="0015007B">
        <w:rPr>
          <w:rFonts w:ascii="Arial Narrow" w:hAnsi="Arial Narrow"/>
        </w:rPr>
        <w:t xml:space="preserve"> </w:t>
      </w:r>
      <w:r w:rsidR="00AE552D">
        <w:rPr>
          <w:rFonts w:ascii="Arial Narrow" w:hAnsi="Arial Narrow"/>
        </w:rPr>
        <w:t>d</w:t>
      </w:r>
      <w:r w:rsidR="00960120" w:rsidRPr="0045326B">
        <w:rPr>
          <w:rFonts w:ascii="Arial Narrow" w:hAnsi="Arial Narrow"/>
        </w:rPr>
        <w:t>nevni red:</w:t>
      </w:r>
    </w:p>
    <w:p w:rsidR="00AE552D" w:rsidRDefault="00AE552D" w:rsidP="0053648C">
      <w:pPr>
        <w:spacing w:before="0" w:after="40"/>
      </w:pPr>
    </w:p>
    <w:p w:rsidR="00AA0266" w:rsidRPr="00571213" w:rsidRDefault="00AA0266" w:rsidP="00AA0266">
      <w:pPr>
        <w:spacing w:before="0" w:after="20"/>
        <w:rPr>
          <w:rFonts w:ascii="Arial Narrow" w:hAnsi="Arial Narrow"/>
        </w:rPr>
      </w:pPr>
      <w:r w:rsidRPr="00571213">
        <w:rPr>
          <w:rFonts w:ascii="Arial Narrow" w:hAnsi="Arial Narrow"/>
        </w:rPr>
        <w:t>1.</w:t>
      </w:r>
      <w:r>
        <w:rPr>
          <w:rFonts w:ascii="Arial Narrow" w:hAnsi="Arial Narrow"/>
        </w:rPr>
        <w:t xml:space="preserve"> Obravnava zapisnika in realizacije sklepov pretekle seje.</w:t>
      </w:r>
    </w:p>
    <w:p w:rsidR="00AA0266" w:rsidRDefault="00C25C46" w:rsidP="00AA0266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>2. Program dela uredniškega odbora</w:t>
      </w:r>
      <w:r w:rsidR="00AA0266">
        <w:rPr>
          <w:rFonts w:ascii="Arial Narrow" w:hAnsi="Arial Narrow"/>
        </w:rPr>
        <w:t xml:space="preserve">. </w:t>
      </w:r>
    </w:p>
    <w:p w:rsidR="00AA0266" w:rsidRDefault="00AA0266" w:rsidP="00AA0266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>3.</w:t>
      </w:r>
      <w:r w:rsidR="00C25C46">
        <w:rPr>
          <w:rFonts w:ascii="Arial Narrow" w:hAnsi="Arial Narrow"/>
        </w:rPr>
        <w:t xml:space="preserve"> Izdajanje elektronske oblike glasila Ribič</w:t>
      </w:r>
      <w:r>
        <w:rPr>
          <w:rFonts w:ascii="Arial Narrow" w:hAnsi="Arial Narrow"/>
        </w:rPr>
        <w:t xml:space="preserve">. </w:t>
      </w:r>
    </w:p>
    <w:p w:rsidR="00C25C46" w:rsidRDefault="00AA0266" w:rsidP="00AA0266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 xml:space="preserve">4. </w:t>
      </w:r>
      <w:r w:rsidR="00C25C46">
        <w:rPr>
          <w:rFonts w:ascii="Arial Narrow" w:hAnsi="Arial Narrow"/>
        </w:rPr>
        <w:t>Vprašanje posodobitve spletne strani RZS.</w:t>
      </w:r>
    </w:p>
    <w:p w:rsidR="00AA0266" w:rsidRPr="00571213" w:rsidRDefault="00C25C46" w:rsidP="00AA0266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 xml:space="preserve">5. </w:t>
      </w:r>
      <w:r w:rsidR="00AA0266" w:rsidRPr="00571213">
        <w:rPr>
          <w:rFonts w:ascii="Arial Narrow" w:hAnsi="Arial Narrow"/>
        </w:rPr>
        <w:t>Razno</w:t>
      </w:r>
      <w:r w:rsidR="00AA0266">
        <w:rPr>
          <w:rFonts w:ascii="Arial Narrow" w:hAnsi="Arial Narrow"/>
        </w:rPr>
        <w:t>.</w:t>
      </w:r>
    </w:p>
    <w:p w:rsidR="00721C6F" w:rsidRPr="00D52B72" w:rsidRDefault="00721C6F" w:rsidP="0053648C">
      <w:pPr>
        <w:spacing w:before="0" w:after="40"/>
        <w:rPr>
          <w:rFonts w:ascii="Arial Narrow" w:hAnsi="Arial Narrow"/>
          <w:color w:val="FF0000"/>
        </w:rPr>
      </w:pPr>
    </w:p>
    <w:p w:rsidR="00B760CA" w:rsidRPr="003B6C12" w:rsidRDefault="00B760CA" w:rsidP="0053648C">
      <w:pPr>
        <w:spacing w:before="0" w:after="40"/>
        <w:rPr>
          <w:rFonts w:ascii="Arial Narrow" w:hAnsi="Arial Narrow"/>
          <w:color w:val="FF0000"/>
        </w:rPr>
      </w:pPr>
      <w:r>
        <w:rPr>
          <w:rFonts w:ascii="Arial Narrow" w:hAnsi="Arial Narrow"/>
        </w:rPr>
        <w:t>P</w:t>
      </w:r>
      <w:r w:rsidR="00CF367C">
        <w:rPr>
          <w:rFonts w:ascii="Arial Narrow" w:hAnsi="Arial Narrow"/>
        </w:rPr>
        <w:t>redlagan d</w:t>
      </w:r>
      <w:r w:rsidR="00960120" w:rsidRPr="00334347">
        <w:rPr>
          <w:rFonts w:ascii="Arial Narrow" w:hAnsi="Arial Narrow"/>
        </w:rPr>
        <w:t>nevni red</w:t>
      </w:r>
      <w:r>
        <w:rPr>
          <w:rFonts w:ascii="Arial Narrow" w:hAnsi="Arial Narrow"/>
        </w:rPr>
        <w:t xml:space="preserve"> je bil sprejet soglasno</w:t>
      </w:r>
      <w:r w:rsidR="00CF367C">
        <w:rPr>
          <w:rFonts w:ascii="Arial Narrow" w:hAnsi="Arial Narrow"/>
        </w:rPr>
        <w:t>.</w:t>
      </w:r>
      <w:r w:rsidR="00CF367C" w:rsidRPr="00CF367C">
        <w:rPr>
          <w:rFonts w:ascii="Arial Narrow" w:hAnsi="Arial Narrow"/>
          <w:color w:val="FF0000"/>
        </w:rPr>
        <w:t xml:space="preserve"> </w:t>
      </w:r>
      <w:r w:rsidR="001215A0">
        <w:rPr>
          <w:rFonts w:ascii="Arial Narrow" w:hAnsi="Arial Narrow"/>
        </w:rPr>
        <w:t xml:space="preserve">Vsi </w:t>
      </w:r>
      <w:r w:rsidR="003B6C12">
        <w:rPr>
          <w:rFonts w:ascii="Arial Narrow" w:hAnsi="Arial Narrow"/>
        </w:rPr>
        <w:t xml:space="preserve">prisotni so se </w:t>
      </w:r>
      <w:r w:rsidR="00530053">
        <w:rPr>
          <w:rFonts w:ascii="Arial Narrow" w:hAnsi="Arial Narrow"/>
        </w:rPr>
        <w:t>strinjali</w:t>
      </w:r>
      <w:r w:rsidR="00530053">
        <w:rPr>
          <w:rFonts w:ascii="Arial Narrow" w:hAnsi="Arial Narrow"/>
        </w:rPr>
        <w:t xml:space="preserve"> z</w:t>
      </w:r>
      <w:r w:rsidR="003B6C12">
        <w:rPr>
          <w:rFonts w:ascii="Arial Narrow" w:hAnsi="Arial Narrow"/>
        </w:rPr>
        <w:t xml:space="preserve"> zvočnim snemanjem </w:t>
      </w:r>
      <w:r w:rsidR="00315CC8">
        <w:rPr>
          <w:rFonts w:ascii="Arial Narrow" w:hAnsi="Arial Narrow"/>
        </w:rPr>
        <w:t xml:space="preserve">seje </w:t>
      </w:r>
      <w:r w:rsidR="001215A0">
        <w:rPr>
          <w:rFonts w:ascii="Arial Narrow" w:hAnsi="Arial Narrow"/>
        </w:rPr>
        <w:t>za potrebe pisanja zapisnika</w:t>
      </w:r>
      <w:r w:rsidR="003B6C12">
        <w:rPr>
          <w:rFonts w:ascii="Arial Narrow" w:hAnsi="Arial Narrow"/>
        </w:rPr>
        <w:t xml:space="preserve">. </w:t>
      </w:r>
      <w:r w:rsidR="00BA1E00">
        <w:rPr>
          <w:rFonts w:ascii="Arial Narrow" w:hAnsi="Arial Narrow"/>
        </w:rPr>
        <w:t xml:space="preserve"> </w:t>
      </w:r>
    </w:p>
    <w:p w:rsidR="003B6C12" w:rsidRDefault="003B6C12" w:rsidP="0053648C">
      <w:pPr>
        <w:spacing w:before="0" w:after="40"/>
        <w:rPr>
          <w:rFonts w:ascii="Arial Narrow" w:hAnsi="Arial Narrow"/>
        </w:rPr>
      </w:pPr>
    </w:p>
    <w:p w:rsidR="004F7490" w:rsidRDefault="004F7490" w:rsidP="0053648C">
      <w:pPr>
        <w:spacing w:before="0" w:after="40"/>
        <w:rPr>
          <w:rFonts w:ascii="Arial Narrow" w:hAnsi="Arial Narrow"/>
        </w:rPr>
      </w:pPr>
    </w:p>
    <w:p w:rsidR="00F50019" w:rsidRPr="00F50019" w:rsidRDefault="00FC5E9E" w:rsidP="00334347">
      <w:pPr>
        <w:spacing w:before="0" w:after="4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AD </w:t>
      </w:r>
      <w:r w:rsidR="00334347">
        <w:rPr>
          <w:rFonts w:ascii="Arial Narrow" w:hAnsi="Arial Narrow"/>
          <w:b/>
        </w:rPr>
        <w:t>1</w:t>
      </w:r>
    </w:p>
    <w:p w:rsidR="00F50019" w:rsidRDefault="00F50019" w:rsidP="0015007B">
      <w:pPr>
        <w:spacing w:before="0" w:after="40"/>
        <w:rPr>
          <w:rFonts w:ascii="Arial Narrow" w:hAnsi="Arial Narrow"/>
          <w:u w:val="single"/>
        </w:rPr>
      </w:pPr>
    </w:p>
    <w:p w:rsidR="00E55CA7" w:rsidRPr="00E55CA7" w:rsidRDefault="00E55CA7" w:rsidP="00E55CA7">
      <w:pPr>
        <w:spacing w:before="0" w:after="20"/>
        <w:rPr>
          <w:rFonts w:ascii="Arial Narrow" w:hAnsi="Arial Narrow"/>
          <w:u w:val="single"/>
        </w:rPr>
      </w:pPr>
      <w:r w:rsidRPr="00E55CA7">
        <w:rPr>
          <w:rFonts w:ascii="Arial Narrow" w:hAnsi="Arial Narrow"/>
          <w:u w:val="single"/>
        </w:rPr>
        <w:t xml:space="preserve">Obravnava zapisnika in realizacije sklepov pretekle seje. </w:t>
      </w:r>
    </w:p>
    <w:p w:rsidR="00E55CA7" w:rsidRDefault="00E55CA7" w:rsidP="0015007B">
      <w:pPr>
        <w:spacing w:before="0" w:after="40"/>
        <w:rPr>
          <w:rFonts w:ascii="Arial Narrow" w:hAnsi="Arial Narrow"/>
          <w:u w:val="single"/>
        </w:rPr>
      </w:pPr>
    </w:p>
    <w:p w:rsidR="00AA0F94" w:rsidRDefault="006E179E" w:rsidP="0015007B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>Predsednik komisije I. Kloboves je povzel vsebino točk pretekle seje. Izrazil je pohvalo in zahvala za člana delovne skupine E.</w:t>
      </w:r>
      <w:r w:rsidR="00D701C2" w:rsidRPr="00D701C2">
        <w:rPr>
          <w:rFonts w:ascii="Arial Narrow" w:hAnsi="Arial Narrow"/>
        </w:rPr>
        <w:t xml:space="preserve"> Dolenca, </w:t>
      </w:r>
      <w:r>
        <w:rPr>
          <w:rFonts w:ascii="Arial Narrow" w:hAnsi="Arial Narrow"/>
        </w:rPr>
        <w:t xml:space="preserve">B. Zagožna </w:t>
      </w:r>
      <w:r w:rsidRPr="00D701C2">
        <w:rPr>
          <w:rFonts w:ascii="Arial Narrow" w:hAnsi="Arial Narrow"/>
        </w:rPr>
        <w:t xml:space="preserve">za </w:t>
      </w:r>
      <w:r>
        <w:rPr>
          <w:rFonts w:ascii="Arial Narrow" w:hAnsi="Arial Narrow"/>
        </w:rPr>
        <w:t xml:space="preserve">strokovno </w:t>
      </w:r>
      <w:r w:rsidRPr="00D701C2">
        <w:rPr>
          <w:rFonts w:ascii="Arial Narrow" w:hAnsi="Arial Narrow"/>
        </w:rPr>
        <w:t>pripravo analize</w:t>
      </w:r>
      <w:r w:rsidR="00126002">
        <w:rPr>
          <w:rFonts w:ascii="Arial Narrow" w:hAnsi="Arial Narrow"/>
        </w:rPr>
        <w:t xml:space="preserve"> glede delovnega meta odgovorni urednik RZS, ki je bila predstavljena in sprejeta </w:t>
      </w:r>
      <w:r w:rsidR="00126002">
        <w:rPr>
          <w:rFonts w:ascii="Arial Narrow" w:hAnsi="Arial Narrow"/>
        </w:rPr>
        <w:t>na UO RZS</w:t>
      </w:r>
      <w:r w:rsidR="00126002">
        <w:rPr>
          <w:rFonts w:ascii="Arial Narrow" w:hAnsi="Arial Narrow"/>
        </w:rPr>
        <w:t>, u</w:t>
      </w:r>
      <w:r>
        <w:rPr>
          <w:rFonts w:ascii="Arial Narrow" w:hAnsi="Arial Narrow"/>
        </w:rPr>
        <w:t>rednici N. Božičnik pa za ureditev osnutka uredniške politike</w:t>
      </w:r>
      <w:r w:rsidR="00126002">
        <w:rPr>
          <w:rFonts w:ascii="Arial Narrow" w:hAnsi="Arial Narrow"/>
        </w:rPr>
        <w:t xml:space="preserve"> glasila Ribič</w:t>
      </w:r>
      <w:r w:rsidR="00D701C2" w:rsidRPr="00D701C2">
        <w:rPr>
          <w:rFonts w:ascii="Arial Narrow" w:hAnsi="Arial Narrow"/>
        </w:rPr>
        <w:t xml:space="preserve">. </w:t>
      </w:r>
      <w:r w:rsidR="00530053">
        <w:rPr>
          <w:rFonts w:ascii="Arial Narrow" w:hAnsi="Arial Narrow"/>
        </w:rPr>
        <w:t>Predsednik RZS dr. M</w:t>
      </w:r>
      <w:r w:rsidR="00530053">
        <w:rPr>
          <w:rFonts w:ascii="Arial Narrow" w:hAnsi="Arial Narrow"/>
        </w:rPr>
        <w:t xml:space="preserve">. </w:t>
      </w:r>
      <w:r w:rsidR="00530053">
        <w:rPr>
          <w:rFonts w:ascii="Arial Narrow" w:hAnsi="Arial Narrow"/>
        </w:rPr>
        <w:t>Žaberl</w:t>
      </w:r>
      <w:r w:rsidR="00530053">
        <w:rPr>
          <w:rFonts w:ascii="Arial Narrow" w:hAnsi="Arial Narrow"/>
        </w:rPr>
        <w:t xml:space="preserve"> </w:t>
      </w:r>
      <w:r w:rsidR="00AA0F94">
        <w:rPr>
          <w:rFonts w:ascii="Arial Narrow" w:hAnsi="Arial Narrow"/>
        </w:rPr>
        <w:t xml:space="preserve">je vsem </w:t>
      </w:r>
      <w:r w:rsidR="00AA0F94">
        <w:rPr>
          <w:rFonts w:ascii="Arial Narrow" w:hAnsi="Arial Narrow"/>
        </w:rPr>
        <w:t>pripravljavcem analize</w:t>
      </w:r>
      <w:r w:rsidR="00AA0F94">
        <w:rPr>
          <w:rFonts w:ascii="Arial Narrow" w:hAnsi="Arial Narrow"/>
        </w:rPr>
        <w:t xml:space="preserve"> izrekel</w:t>
      </w:r>
      <w:r w:rsidR="00AA0F94">
        <w:rPr>
          <w:rFonts w:ascii="Arial Narrow" w:hAnsi="Arial Narrow"/>
        </w:rPr>
        <w:t>.</w:t>
      </w:r>
      <w:r w:rsidR="00530053" w:rsidRPr="00530053">
        <w:rPr>
          <w:rFonts w:ascii="Arial Narrow" w:hAnsi="Arial Narrow"/>
        </w:rPr>
        <w:t xml:space="preserve"> </w:t>
      </w:r>
      <w:r w:rsidR="00530053">
        <w:rPr>
          <w:rFonts w:ascii="Arial Narrow" w:hAnsi="Arial Narrow"/>
        </w:rPr>
        <w:lastRenderedPageBreak/>
        <w:t>Z</w:t>
      </w:r>
      <w:r w:rsidR="00530053">
        <w:rPr>
          <w:rFonts w:ascii="Arial Narrow" w:hAnsi="Arial Narrow"/>
        </w:rPr>
        <w:t>ahvalo</w:t>
      </w:r>
      <w:r w:rsidR="00530053">
        <w:rPr>
          <w:rFonts w:ascii="Arial Narrow" w:hAnsi="Arial Narrow"/>
        </w:rPr>
        <w:t xml:space="preserve"> za kvalitetno opravljeno delo;</w:t>
      </w:r>
      <w:r w:rsidR="00AA0F94" w:rsidRPr="00AA0F94">
        <w:rPr>
          <w:rFonts w:ascii="Arial Narrow" w:hAnsi="Arial Narrow"/>
        </w:rPr>
        <w:t xml:space="preserve"> </w:t>
      </w:r>
      <w:r w:rsidR="00AA0F94">
        <w:rPr>
          <w:rFonts w:ascii="Arial Narrow" w:hAnsi="Arial Narrow"/>
        </w:rPr>
        <w:t xml:space="preserve">kljub posameznim </w:t>
      </w:r>
      <w:r w:rsidR="00530053">
        <w:rPr>
          <w:rFonts w:ascii="Arial Narrow" w:hAnsi="Arial Narrow"/>
        </w:rPr>
        <w:t>vsebinskim vprašanjem pri analizi, je</w:t>
      </w:r>
      <w:r w:rsidR="00AA0F94">
        <w:rPr>
          <w:rFonts w:ascii="Arial Narrow" w:hAnsi="Arial Narrow"/>
        </w:rPr>
        <w:t xml:space="preserve"> UO RZS</w:t>
      </w:r>
      <w:r w:rsidR="00AA0F94">
        <w:rPr>
          <w:rFonts w:ascii="Arial Narrow" w:hAnsi="Arial Narrow"/>
        </w:rPr>
        <w:t xml:space="preserve"> v celoti</w:t>
      </w:r>
      <w:r w:rsidR="00AA0F94">
        <w:rPr>
          <w:rFonts w:ascii="Arial Narrow" w:hAnsi="Arial Narrow"/>
        </w:rPr>
        <w:t xml:space="preserve"> sprejel predloge</w:t>
      </w:r>
      <w:r w:rsidR="00530053">
        <w:rPr>
          <w:rFonts w:ascii="Arial Narrow" w:hAnsi="Arial Narrow"/>
        </w:rPr>
        <w:t xml:space="preserve"> rešitev avtorjev analize</w:t>
      </w:r>
      <w:r w:rsidR="00AA0F94">
        <w:rPr>
          <w:rFonts w:ascii="Arial Narrow" w:hAnsi="Arial Narrow"/>
        </w:rPr>
        <w:t xml:space="preserve">. </w:t>
      </w:r>
      <w:r w:rsidR="00AA0F94">
        <w:rPr>
          <w:rFonts w:ascii="Arial Narrow" w:hAnsi="Arial Narrow"/>
        </w:rPr>
        <w:t xml:space="preserve">Hkrati je UO </w:t>
      </w:r>
      <w:r w:rsidR="00AA0F94">
        <w:rPr>
          <w:rFonts w:ascii="Arial Narrow" w:hAnsi="Arial Narrow"/>
        </w:rPr>
        <w:t>določil</w:t>
      </w:r>
      <w:r w:rsidR="00AA0F94">
        <w:rPr>
          <w:rFonts w:ascii="Arial Narrow" w:hAnsi="Arial Narrow"/>
        </w:rPr>
        <w:t>,</w:t>
      </w:r>
      <w:r w:rsidR="00530053">
        <w:rPr>
          <w:rFonts w:ascii="Arial Narrow" w:hAnsi="Arial Narrow"/>
        </w:rPr>
        <w:t xml:space="preserve"> da je potrebno  v 6 mesecih poročati na sejo UO</w:t>
      </w:r>
      <w:r w:rsidR="00AA0F94">
        <w:rPr>
          <w:rFonts w:ascii="Arial Narrow" w:hAnsi="Arial Narrow"/>
        </w:rPr>
        <w:t xml:space="preserve"> o napredkih</w:t>
      </w:r>
      <w:r w:rsidR="00530053">
        <w:rPr>
          <w:rFonts w:ascii="Arial Narrow" w:hAnsi="Arial Narrow"/>
        </w:rPr>
        <w:t xml:space="preserve"> glede na sprejete ukrepe</w:t>
      </w:r>
      <w:r w:rsidR="00AA0F94">
        <w:rPr>
          <w:rFonts w:ascii="Arial Narrow" w:hAnsi="Arial Narrow"/>
        </w:rPr>
        <w:t xml:space="preserve">. Za </w:t>
      </w:r>
      <w:r w:rsidR="00530053">
        <w:rPr>
          <w:rFonts w:ascii="Arial Narrow" w:hAnsi="Arial Narrow"/>
        </w:rPr>
        <w:t xml:space="preserve">javno </w:t>
      </w:r>
      <w:r w:rsidR="00AA0F94">
        <w:rPr>
          <w:rFonts w:ascii="Arial Narrow" w:hAnsi="Arial Narrow"/>
        </w:rPr>
        <w:t xml:space="preserve">objavo </w:t>
      </w:r>
      <w:r w:rsidR="00530053" w:rsidRPr="006E179E">
        <w:rPr>
          <w:rFonts w:ascii="Arial Narrow" w:hAnsi="Arial Narrow"/>
        </w:rPr>
        <w:t>uredniške politike</w:t>
      </w:r>
      <w:r w:rsidR="00530053">
        <w:rPr>
          <w:rFonts w:ascii="Arial Narrow" w:hAnsi="Arial Narrow"/>
        </w:rPr>
        <w:t xml:space="preserve"> </w:t>
      </w:r>
      <w:r w:rsidR="00AA0F94">
        <w:rPr>
          <w:rFonts w:ascii="Arial Narrow" w:hAnsi="Arial Narrow"/>
        </w:rPr>
        <w:t>je p</w:t>
      </w:r>
      <w:r w:rsidR="00AA0F94" w:rsidRPr="006E179E">
        <w:rPr>
          <w:rFonts w:ascii="Arial Narrow" w:hAnsi="Arial Narrow"/>
        </w:rPr>
        <w:t>otrebno pri</w:t>
      </w:r>
      <w:r w:rsidR="00AA0F94">
        <w:rPr>
          <w:rFonts w:ascii="Arial Narrow" w:hAnsi="Arial Narrow"/>
        </w:rPr>
        <w:t xml:space="preserve">praviti </w:t>
      </w:r>
      <w:r w:rsidR="00AA0F94">
        <w:rPr>
          <w:rFonts w:ascii="Arial Narrow" w:hAnsi="Arial Narrow"/>
        </w:rPr>
        <w:t xml:space="preserve">končno </w:t>
      </w:r>
      <w:r w:rsidR="00AA0F94" w:rsidRPr="006E179E">
        <w:rPr>
          <w:rFonts w:ascii="Arial Narrow" w:hAnsi="Arial Narrow"/>
        </w:rPr>
        <w:t>prečiščeno verzijo</w:t>
      </w:r>
      <w:r w:rsidR="00AA0F94">
        <w:rPr>
          <w:rFonts w:ascii="Arial Narrow" w:hAnsi="Arial Narrow"/>
        </w:rPr>
        <w:t xml:space="preserve">. </w:t>
      </w:r>
    </w:p>
    <w:p w:rsidR="00AA0F94" w:rsidRPr="00D701C2" w:rsidRDefault="00AA0F94" w:rsidP="0015007B">
      <w:pPr>
        <w:spacing w:before="0" w:after="40"/>
        <w:rPr>
          <w:rFonts w:ascii="Arial Narrow" w:hAnsi="Arial Narrow"/>
        </w:rPr>
      </w:pPr>
    </w:p>
    <w:p w:rsidR="00D701C2" w:rsidRPr="00126002" w:rsidRDefault="00126002" w:rsidP="0015007B">
      <w:pPr>
        <w:spacing w:before="0" w:after="40"/>
        <w:rPr>
          <w:rFonts w:ascii="Arial Narrow" w:hAnsi="Arial Narrow"/>
          <w:u w:val="single"/>
        </w:rPr>
      </w:pPr>
      <w:r>
        <w:rPr>
          <w:rFonts w:ascii="Arial Narrow" w:hAnsi="Arial Narrow"/>
        </w:rPr>
        <w:t>Razprava</w:t>
      </w:r>
      <w:r w:rsidRPr="00126002">
        <w:rPr>
          <w:rFonts w:ascii="Arial Narrow" w:hAnsi="Arial Narrow"/>
        </w:rPr>
        <w:t xml:space="preserve">: </w:t>
      </w:r>
      <w:r>
        <w:rPr>
          <w:rFonts w:ascii="Arial Narrow" w:hAnsi="Arial Narrow"/>
        </w:rPr>
        <w:t>N. Božičnik zanima</w:t>
      </w:r>
      <w:r w:rsidR="00D701C2" w:rsidRPr="00D701C2">
        <w:rPr>
          <w:rFonts w:ascii="Arial Narrow" w:hAnsi="Arial Narrow"/>
        </w:rPr>
        <w:t xml:space="preserve"> koliko st</w:t>
      </w:r>
      <w:r w:rsidR="00530053">
        <w:rPr>
          <w:rFonts w:ascii="Arial Narrow" w:hAnsi="Arial Narrow"/>
        </w:rPr>
        <w:t>are novice objavljati v glasilu oz. ali</w:t>
      </w:r>
      <w:r w:rsidR="00D701C2">
        <w:rPr>
          <w:rFonts w:ascii="Arial Narrow" w:hAnsi="Arial Narrow"/>
        </w:rPr>
        <w:t xml:space="preserve"> bi bilo </w:t>
      </w:r>
      <w:r w:rsidR="00530053">
        <w:rPr>
          <w:rFonts w:ascii="Arial Narrow" w:hAnsi="Arial Narrow"/>
        </w:rPr>
        <w:t xml:space="preserve">smiselno </w:t>
      </w:r>
      <w:r w:rsidR="00D701C2">
        <w:rPr>
          <w:rFonts w:ascii="Arial Narrow" w:hAnsi="Arial Narrow"/>
        </w:rPr>
        <w:t>definirati</w:t>
      </w:r>
      <w:r>
        <w:rPr>
          <w:rFonts w:ascii="Arial Narrow" w:hAnsi="Arial Narrow"/>
        </w:rPr>
        <w:t xml:space="preserve"> časovni okvir, pripravlja</w:t>
      </w:r>
      <w:r w:rsidR="00D701C2">
        <w:rPr>
          <w:rFonts w:ascii="Arial Narrow" w:hAnsi="Arial Narrow"/>
        </w:rPr>
        <w:t xml:space="preserve"> navodila za avtorje člankov.</w:t>
      </w:r>
      <w:r>
        <w:rPr>
          <w:rFonts w:ascii="Arial Narrow" w:hAnsi="Arial Narrow"/>
        </w:rPr>
        <w:t xml:space="preserve"> Mnenje prisotnih in ostalih članov odbora je, da je v pristojnost urednice sodi ocena,</w:t>
      </w:r>
      <w:r w:rsidR="00D701C2">
        <w:rPr>
          <w:rFonts w:ascii="Arial Narrow" w:hAnsi="Arial Narrow"/>
        </w:rPr>
        <w:t xml:space="preserve"> ali je </w:t>
      </w:r>
      <w:r>
        <w:rPr>
          <w:rFonts w:ascii="Arial Narrow" w:hAnsi="Arial Narrow"/>
        </w:rPr>
        <w:t>določen članek še aktualen za objavo v glasilu ali ne. V primeru morebitnih sporov bo mnenje urednice podprl uredniški odbor</w:t>
      </w:r>
      <w:r w:rsidR="00AA0F94">
        <w:rPr>
          <w:rFonts w:ascii="Arial Narrow" w:hAnsi="Arial Narrow"/>
        </w:rPr>
        <w:t>.</w:t>
      </w:r>
    </w:p>
    <w:p w:rsidR="00126002" w:rsidRDefault="00126002" w:rsidP="0015007B">
      <w:pPr>
        <w:spacing w:before="0" w:after="40"/>
        <w:rPr>
          <w:rFonts w:ascii="Arial Narrow" w:hAnsi="Arial Narrow"/>
        </w:rPr>
      </w:pPr>
    </w:p>
    <w:p w:rsidR="00FE76D3" w:rsidRDefault="00240EBC" w:rsidP="00FE76D3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>S</w:t>
      </w:r>
      <w:r w:rsidR="00FE76D3">
        <w:rPr>
          <w:rFonts w:ascii="Arial Narrow" w:hAnsi="Arial Narrow"/>
        </w:rPr>
        <w:t>prejet</w:t>
      </w:r>
      <w:r>
        <w:rPr>
          <w:rFonts w:ascii="Arial Narrow" w:hAnsi="Arial Narrow"/>
        </w:rPr>
        <w:t xml:space="preserve"> je bil</w:t>
      </w:r>
      <w:r w:rsidR="00FE76D3">
        <w:rPr>
          <w:rFonts w:ascii="Arial Narrow" w:hAnsi="Arial Narrow"/>
        </w:rPr>
        <w:t>:</w:t>
      </w:r>
    </w:p>
    <w:p w:rsidR="00334347" w:rsidRDefault="00334347" w:rsidP="00FE76D3">
      <w:pPr>
        <w:spacing w:before="0" w:after="40"/>
        <w:rPr>
          <w:rFonts w:ascii="Arial Narrow" w:hAnsi="Arial Narrow"/>
          <w:b/>
        </w:rPr>
      </w:pPr>
    </w:p>
    <w:p w:rsidR="00E55CA7" w:rsidRPr="007634D4" w:rsidRDefault="00334347" w:rsidP="00E55CA7">
      <w:pPr>
        <w:spacing w:before="0" w:after="40"/>
        <w:rPr>
          <w:rFonts w:ascii="Arial Narrow" w:hAnsi="Arial Narrow"/>
          <w:b/>
        </w:rPr>
      </w:pPr>
      <w:r w:rsidRPr="007634D4">
        <w:rPr>
          <w:rFonts w:ascii="Arial Narrow" w:hAnsi="Arial Narrow"/>
          <w:b/>
        </w:rPr>
        <w:t>S</w:t>
      </w:r>
      <w:r w:rsidR="00FE76D3" w:rsidRPr="007634D4">
        <w:rPr>
          <w:rFonts w:ascii="Arial Narrow" w:hAnsi="Arial Narrow"/>
          <w:b/>
        </w:rPr>
        <w:t>klep 1:</w:t>
      </w:r>
      <w:r w:rsidR="005A1E9A">
        <w:rPr>
          <w:rFonts w:ascii="Arial Narrow" w:hAnsi="Arial Narrow"/>
          <w:b/>
        </w:rPr>
        <w:t xml:space="preserve"> </w:t>
      </w:r>
      <w:r w:rsidR="006E179E">
        <w:rPr>
          <w:rFonts w:ascii="Arial Narrow" w:hAnsi="Arial Narrow"/>
          <w:b/>
        </w:rPr>
        <w:t xml:space="preserve">člani komisije so </w:t>
      </w:r>
      <w:r w:rsidR="00530053">
        <w:rPr>
          <w:rFonts w:ascii="Arial Narrow" w:hAnsi="Arial Narrow"/>
          <w:b/>
        </w:rPr>
        <w:t>brez pripomb</w:t>
      </w:r>
      <w:r w:rsidR="00530053">
        <w:rPr>
          <w:rFonts w:ascii="Arial Narrow" w:hAnsi="Arial Narrow"/>
          <w:b/>
        </w:rPr>
        <w:t xml:space="preserve"> </w:t>
      </w:r>
      <w:r w:rsidR="006E179E">
        <w:rPr>
          <w:rFonts w:ascii="Arial Narrow" w:hAnsi="Arial Narrow"/>
          <w:b/>
        </w:rPr>
        <w:t xml:space="preserve">potrdili </w:t>
      </w:r>
      <w:r w:rsidR="005A1E9A">
        <w:rPr>
          <w:rFonts w:ascii="Arial Narrow" w:hAnsi="Arial Narrow"/>
          <w:b/>
        </w:rPr>
        <w:t>zapisnik</w:t>
      </w:r>
      <w:r w:rsidR="006E179E">
        <w:rPr>
          <w:rFonts w:ascii="Arial Narrow" w:hAnsi="Arial Narrow"/>
          <w:b/>
        </w:rPr>
        <w:t xml:space="preserve"> pretekle seje in poroči</w:t>
      </w:r>
      <w:r w:rsidR="007F7919">
        <w:rPr>
          <w:rFonts w:ascii="Arial Narrow" w:hAnsi="Arial Narrow"/>
          <w:b/>
        </w:rPr>
        <w:t>l</w:t>
      </w:r>
      <w:r w:rsidR="006E179E">
        <w:rPr>
          <w:rFonts w:ascii="Arial Narrow" w:hAnsi="Arial Narrow"/>
          <w:b/>
        </w:rPr>
        <w:t>o o realizaciji sklepov</w:t>
      </w:r>
      <w:r w:rsidR="00BD216E">
        <w:rPr>
          <w:rFonts w:ascii="Arial Narrow" w:hAnsi="Arial Narrow"/>
          <w:b/>
        </w:rPr>
        <w:t>.</w:t>
      </w:r>
    </w:p>
    <w:p w:rsidR="00E97929" w:rsidRDefault="00E97929" w:rsidP="00C93B74">
      <w:pPr>
        <w:spacing w:before="0" w:after="40"/>
        <w:rPr>
          <w:rFonts w:ascii="Arial Narrow" w:hAnsi="Arial Narrow"/>
          <w:b/>
        </w:rPr>
      </w:pPr>
    </w:p>
    <w:p w:rsidR="004F7490" w:rsidRDefault="004F7490" w:rsidP="00C93B74">
      <w:pPr>
        <w:spacing w:before="0" w:after="40"/>
        <w:rPr>
          <w:rFonts w:ascii="Arial Narrow" w:hAnsi="Arial Narrow"/>
          <w:b/>
        </w:rPr>
      </w:pPr>
    </w:p>
    <w:p w:rsidR="00C6093F" w:rsidRDefault="00FE76D3" w:rsidP="00AA0266">
      <w:pPr>
        <w:spacing w:before="0" w:after="4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AD 2</w:t>
      </w:r>
    </w:p>
    <w:p w:rsidR="00AA0266" w:rsidRDefault="00AA0266" w:rsidP="00AA0266">
      <w:pPr>
        <w:spacing w:before="0" w:after="20"/>
        <w:rPr>
          <w:rFonts w:ascii="Arial Narrow" w:hAnsi="Arial Narrow"/>
        </w:rPr>
      </w:pPr>
    </w:p>
    <w:p w:rsidR="007A5F74" w:rsidRPr="00EF2950" w:rsidRDefault="007A5F74" w:rsidP="007A5F74">
      <w:pPr>
        <w:spacing w:before="0" w:after="20"/>
        <w:rPr>
          <w:rFonts w:ascii="Arial Narrow" w:hAnsi="Arial Narrow"/>
          <w:u w:val="single"/>
        </w:rPr>
      </w:pPr>
      <w:r w:rsidRPr="00EF2950">
        <w:rPr>
          <w:rFonts w:ascii="Arial Narrow" w:hAnsi="Arial Narrow"/>
          <w:u w:val="single"/>
        </w:rPr>
        <w:t xml:space="preserve">2. Program dela uredniškega odbora. </w:t>
      </w:r>
    </w:p>
    <w:p w:rsidR="00AA0266" w:rsidRDefault="00AA0266" w:rsidP="00265A92">
      <w:pPr>
        <w:spacing w:before="0" w:after="40"/>
        <w:rPr>
          <w:rFonts w:ascii="Arial Narrow" w:hAnsi="Arial Narrow"/>
          <w:b/>
        </w:rPr>
      </w:pPr>
    </w:p>
    <w:p w:rsidR="00E1669F" w:rsidRDefault="00CD2372" w:rsidP="00E1669F">
      <w:pPr>
        <w:spacing w:before="0" w:after="20"/>
        <w:jc w:val="left"/>
        <w:rPr>
          <w:rFonts w:ascii="Arial Narrow" w:hAnsi="Arial Narrow"/>
        </w:rPr>
      </w:pPr>
      <w:r>
        <w:rPr>
          <w:rFonts w:ascii="Arial Narrow" w:hAnsi="Arial Narrow"/>
        </w:rPr>
        <w:t>Razprava:</w:t>
      </w:r>
      <w:r w:rsidR="007F7919">
        <w:rPr>
          <w:rFonts w:ascii="Arial Narrow" w:hAnsi="Arial Narrow"/>
        </w:rPr>
        <w:t xml:space="preserve"> predloge novih rubrik</w:t>
      </w:r>
      <w:r w:rsidR="005A1E9A">
        <w:rPr>
          <w:rFonts w:ascii="Arial Narrow" w:hAnsi="Arial Narrow"/>
        </w:rPr>
        <w:t xml:space="preserve"> </w:t>
      </w:r>
      <w:r w:rsidR="007F7919">
        <w:rPr>
          <w:rFonts w:ascii="Arial Narrow" w:hAnsi="Arial Narrow"/>
        </w:rPr>
        <w:t xml:space="preserve">je </w:t>
      </w:r>
      <w:r w:rsidR="00E1669F">
        <w:rPr>
          <w:rFonts w:ascii="Arial Narrow" w:hAnsi="Arial Narrow"/>
        </w:rPr>
        <w:t>predstavil</w:t>
      </w:r>
      <w:r w:rsidR="007F7919">
        <w:rPr>
          <w:rFonts w:ascii="Arial Narrow" w:hAnsi="Arial Narrow"/>
        </w:rPr>
        <w:t xml:space="preserve"> član odbora B. P. </w:t>
      </w:r>
      <w:r w:rsidR="00E1669F">
        <w:rPr>
          <w:rFonts w:ascii="Arial Narrow" w:hAnsi="Arial Narrow"/>
        </w:rPr>
        <w:t>Zagožen</w:t>
      </w:r>
      <w:r w:rsidR="007F7919">
        <w:rPr>
          <w:rFonts w:ascii="Arial Narrow" w:hAnsi="Arial Narrow"/>
        </w:rPr>
        <w:t>, ki so:</w:t>
      </w:r>
    </w:p>
    <w:p w:rsidR="00E1669F" w:rsidRDefault="00E1669F" w:rsidP="00E1669F">
      <w:pPr>
        <w:spacing w:before="0" w:after="2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- </w:t>
      </w:r>
      <w:r w:rsidR="003D4039">
        <w:rPr>
          <w:rFonts w:ascii="Arial Narrow" w:hAnsi="Arial Narrow"/>
        </w:rPr>
        <w:t>predstavitev posamezne</w:t>
      </w:r>
      <w:r w:rsidR="005A1E9A">
        <w:rPr>
          <w:rFonts w:ascii="Arial Narrow" w:hAnsi="Arial Narrow"/>
        </w:rPr>
        <w:t xml:space="preserve"> RD</w:t>
      </w:r>
      <w:r w:rsidR="003D4039">
        <w:rPr>
          <w:rFonts w:ascii="Arial Narrow" w:hAnsi="Arial Narrow"/>
        </w:rPr>
        <w:t xml:space="preserve"> v vsaki številki glasila, </w:t>
      </w:r>
    </w:p>
    <w:p w:rsidR="00E1669F" w:rsidRDefault="00E1669F" w:rsidP="00BD216E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 xml:space="preserve">- prispevek </w:t>
      </w:r>
      <w:r w:rsidR="003D4039">
        <w:rPr>
          <w:rFonts w:ascii="Arial Narrow" w:hAnsi="Arial Narrow"/>
        </w:rPr>
        <w:t xml:space="preserve">iz </w:t>
      </w:r>
      <w:r>
        <w:rPr>
          <w:rFonts w:ascii="Arial Narrow" w:hAnsi="Arial Narrow"/>
        </w:rPr>
        <w:t>poroči</w:t>
      </w:r>
      <w:r w:rsidR="007F7919">
        <w:rPr>
          <w:rFonts w:ascii="Arial Narrow" w:hAnsi="Arial Narrow"/>
        </w:rPr>
        <w:t>l</w:t>
      </w:r>
      <w:r w:rsidR="003D4039">
        <w:rPr>
          <w:rFonts w:ascii="Arial Narrow" w:hAnsi="Arial Narrow"/>
        </w:rPr>
        <w:t xml:space="preserve"> predstavnikov RZS,</w:t>
      </w:r>
    </w:p>
    <w:p w:rsidR="009B7E56" w:rsidRDefault="009B7E56" w:rsidP="00BD216E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 xml:space="preserve">- intervju z </w:t>
      </w:r>
      <w:r w:rsidR="00E1669F">
        <w:rPr>
          <w:rFonts w:ascii="Arial Narrow" w:hAnsi="Arial Narrow"/>
        </w:rPr>
        <w:t>osebnostmi</w:t>
      </w:r>
      <w:r>
        <w:rPr>
          <w:rFonts w:ascii="Arial Narrow" w:hAnsi="Arial Narrow"/>
        </w:rPr>
        <w:t xml:space="preserve"> ki delujejo v ribištvu,</w:t>
      </w:r>
    </w:p>
    <w:p w:rsidR="007F7919" w:rsidRDefault="009B7E56" w:rsidP="00BD216E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>- rubrika Mladi ribič.</w:t>
      </w:r>
      <w:r w:rsidR="00E1669F">
        <w:rPr>
          <w:rFonts w:ascii="Arial Narrow" w:hAnsi="Arial Narrow"/>
        </w:rPr>
        <w:t xml:space="preserve"> </w:t>
      </w:r>
    </w:p>
    <w:p w:rsidR="007F7919" w:rsidRDefault="007F7919" w:rsidP="00BD216E">
      <w:pPr>
        <w:spacing w:before="0" w:after="20"/>
        <w:rPr>
          <w:rFonts w:ascii="Arial Narrow" w:hAnsi="Arial Narrow"/>
        </w:rPr>
      </w:pPr>
    </w:p>
    <w:p w:rsidR="003D4039" w:rsidRDefault="003D4039" w:rsidP="00BD216E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>Predstavitve RD so namenjene tudi primerjavi med RD na podlagi javno dostopnih podatkov za čim večjo objektivnost.</w:t>
      </w:r>
      <w:r w:rsidRPr="003D4039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P</w:t>
      </w:r>
      <w:r>
        <w:rPr>
          <w:rFonts w:ascii="Arial Narrow" w:hAnsi="Arial Narrow"/>
        </w:rPr>
        <w:t>redlaga</w:t>
      </w:r>
      <w:r>
        <w:rPr>
          <w:rFonts w:ascii="Arial Narrow" w:hAnsi="Arial Narrow"/>
        </w:rPr>
        <w:t xml:space="preserve">na je </w:t>
      </w:r>
      <w:r>
        <w:rPr>
          <w:rFonts w:ascii="Arial Narrow" w:hAnsi="Arial Narrow"/>
        </w:rPr>
        <w:t>izbiro predstavitev</w:t>
      </w:r>
      <w:r>
        <w:rPr>
          <w:rFonts w:ascii="Arial Narrow" w:hAnsi="Arial Narrow"/>
        </w:rPr>
        <w:t xml:space="preserve"> RD </w:t>
      </w:r>
      <w:r>
        <w:rPr>
          <w:rFonts w:ascii="Arial Narrow" w:hAnsi="Arial Narrow"/>
        </w:rPr>
        <w:t>po naključnem ključu</w:t>
      </w:r>
      <w:r>
        <w:rPr>
          <w:rFonts w:ascii="Arial Narrow" w:hAnsi="Arial Narrow"/>
        </w:rPr>
        <w:t>.</w:t>
      </w:r>
      <w:r w:rsidR="00510F3C">
        <w:rPr>
          <w:rFonts w:ascii="Arial Narrow" w:hAnsi="Arial Narrow"/>
        </w:rPr>
        <w:t xml:space="preserve"> Predstavniki </w:t>
      </w:r>
      <w:r>
        <w:rPr>
          <w:rFonts w:ascii="Arial Narrow" w:hAnsi="Arial Narrow"/>
        </w:rPr>
        <w:t>RZ</w:t>
      </w:r>
      <w:r w:rsidR="009B7E56">
        <w:rPr>
          <w:rFonts w:ascii="Arial Narrow" w:hAnsi="Arial Narrow"/>
        </w:rPr>
        <w:t xml:space="preserve">S, ki so bili uradno poslani za zastopanje zveze s povračilom stroškov, so </w:t>
      </w:r>
      <w:r w:rsidR="00510F3C">
        <w:rPr>
          <w:rFonts w:ascii="Arial Narrow" w:hAnsi="Arial Narrow"/>
        </w:rPr>
        <w:t xml:space="preserve">o tej aktivnosti </w:t>
      </w:r>
      <w:r w:rsidR="009B7E56">
        <w:rPr>
          <w:rFonts w:ascii="Arial Narrow" w:hAnsi="Arial Narrow"/>
        </w:rPr>
        <w:t>dolžni napisati poročilo in zagotoviti slikovni material, ki ga posredujejo urednic</w:t>
      </w:r>
      <w:r w:rsidR="00510F3C">
        <w:rPr>
          <w:rFonts w:ascii="Arial Narrow" w:hAnsi="Arial Narrow"/>
        </w:rPr>
        <w:t>i</w:t>
      </w:r>
      <w:r w:rsidR="009B7E56">
        <w:rPr>
          <w:rFonts w:ascii="Arial Narrow" w:hAnsi="Arial Narrow"/>
        </w:rPr>
        <w:t xml:space="preserve"> za </w:t>
      </w:r>
      <w:r w:rsidR="00510F3C">
        <w:rPr>
          <w:rFonts w:ascii="Arial Narrow" w:hAnsi="Arial Narrow"/>
        </w:rPr>
        <w:t xml:space="preserve"> brezplačno </w:t>
      </w:r>
      <w:r w:rsidR="009B7E56">
        <w:rPr>
          <w:rFonts w:ascii="Arial Narrow" w:hAnsi="Arial Narrow"/>
        </w:rPr>
        <w:t xml:space="preserve">objavo. </w:t>
      </w:r>
    </w:p>
    <w:p w:rsidR="00DC6247" w:rsidRDefault="007F7919" w:rsidP="00BD216E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 xml:space="preserve">Intervjuje </w:t>
      </w:r>
      <w:r w:rsidR="00E1669F">
        <w:rPr>
          <w:rFonts w:ascii="Arial Narrow" w:hAnsi="Arial Narrow"/>
        </w:rPr>
        <w:t>pripravi urednica</w:t>
      </w:r>
      <w:r>
        <w:rPr>
          <w:rFonts w:ascii="Arial Narrow" w:hAnsi="Arial Narrow"/>
        </w:rPr>
        <w:t>, v razpravi so bili za začetek predlagani intervjuvanci</w:t>
      </w:r>
      <w:r w:rsidR="00510F3C">
        <w:rPr>
          <w:rFonts w:ascii="Arial Narrow" w:hAnsi="Arial Narrow"/>
        </w:rPr>
        <w:t>, ki so</w:t>
      </w:r>
      <w:r w:rsidR="009B7E56">
        <w:rPr>
          <w:rFonts w:ascii="Arial Narrow" w:hAnsi="Arial Narrow"/>
        </w:rPr>
        <w:t xml:space="preserve"> javno izpostavljene osebe, ki so tudi ribiči - </w:t>
      </w:r>
      <w:r>
        <w:rPr>
          <w:rFonts w:ascii="Arial Narrow" w:hAnsi="Arial Narrow"/>
        </w:rPr>
        <w:t>pisatelj T. Partljič in</w:t>
      </w:r>
      <w:r w:rsidR="00DC6247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pevec V. </w:t>
      </w:r>
      <w:r w:rsidR="003D4039">
        <w:rPr>
          <w:rFonts w:ascii="Arial Narrow" w:hAnsi="Arial Narrow"/>
        </w:rPr>
        <w:t>Kreslin. Glede rubrike</w:t>
      </w:r>
      <w:r w:rsidR="00DC6247">
        <w:rPr>
          <w:rFonts w:ascii="Arial Narrow" w:hAnsi="Arial Narrow"/>
        </w:rPr>
        <w:t xml:space="preserve"> Mladi ribič</w:t>
      </w:r>
      <w:r w:rsidR="003D4039">
        <w:rPr>
          <w:rFonts w:ascii="Arial Narrow" w:hAnsi="Arial Narrow"/>
        </w:rPr>
        <w:t xml:space="preserve"> se vsi prisotni strinjajo</w:t>
      </w:r>
      <w:r w:rsidR="00510F3C">
        <w:rPr>
          <w:rFonts w:ascii="Arial Narrow" w:hAnsi="Arial Narrow"/>
        </w:rPr>
        <w:t>,</w:t>
      </w:r>
      <w:r w:rsidR="003D4039">
        <w:rPr>
          <w:rFonts w:ascii="Arial Narrow" w:hAnsi="Arial Narrow"/>
        </w:rPr>
        <w:t xml:space="preserve"> da je potrebno z </w:t>
      </w:r>
      <w:r w:rsidR="003D4039">
        <w:rPr>
          <w:rFonts w:ascii="Arial Narrow" w:hAnsi="Arial Narrow"/>
        </w:rPr>
        <w:t>uspešno rubriko</w:t>
      </w:r>
      <w:r w:rsidR="003D4039">
        <w:rPr>
          <w:rFonts w:ascii="Arial Narrow" w:hAnsi="Arial Narrow"/>
        </w:rPr>
        <w:t xml:space="preserve"> nadaljevati. Predsednik RZS Žaberl je izpostavil, da glasilo</w:t>
      </w:r>
      <w:r w:rsidR="00DC6247">
        <w:rPr>
          <w:rFonts w:ascii="Arial Narrow" w:hAnsi="Arial Narrow"/>
        </w:rPr>
        <w:t xml:space="preserve"> piše</w:t>
      </w:r>
      <w:r w:rsidR="003D4039">
        <w:rPr>
          <w:rFonts w:ascii="Arial Narrow" w:hAnsi="Arial Narrow"/>
        </w:rPr>
        <w:t>mo</w:t>
      </w:r>
      <w:r w:rsidR="00DC6247">
        <w:rPr>
          <w:rFonts w:ascii="Arial Narrow" w:hAnsi="Arial Narrow"/>
        </w:rPr>
        <w:t xml:space="preserve"> za ribiče, </w:t>
      </w:r>
      <w:r w:rsidR="003D4039">
        <w:rPr>
          <w:rFonts w:ascii="Arial Narrow" w:hAnsi="Arial Narrow"/>
        </w:rPr>
        <w:t>glede na podatke opravljene ankete</w:t>
      </w:r>
      <w:r w:rsidR="00DC6247">
        <w:rPr>
          <w:rFonts w:ascii="Arial Narrow" w:hAnsi="Arial Narrow"/>
        </w:rPr>
        <w:t xml:space="preserve"> – </w:t>
      </w:r>
      <w:r w:rsidR="003D4039">
        <w:rPr>
          <w:rFonts w:ascii="Arial Narrow" w:hAnsi="Arial Narrow"/>
        </w:rPr>
        <w:t xml:space="preserve">je bilo dosti predlogov o potopisnih člankov </w:t>
      </w:r>
      <w:r w:rsidR="003F680D">
        <w:rPr>
          <w:rFonts w:ascii="Arial Narrow" w:hAnsi="Arial Narrow"/>
        </w:rPr>
        <w:t>o ribičiji, lahko pa</w:t>
      </w:r>
      <w:r w:rsidR="003D4039">
        <w:rPr>
          <w:rFonts w:ascii="Arial Narrow" w:hAnsi="Arial Narrow"/>
        </w:rPr>
        <w:t xml:space="preserve"> </w:t>
      </w:r>
      <w:r w:rsidR="003F680D">
        <w:rPr>
          <w:rFonts w:ascii="Arial Narrow" w:hAnsi="Arial Narrow"/>
        </w:rPr>
        <w:t>povprašajmo bralce o predlogih sprememb</w:t>
      </w:r>
      <w:r w:rsidR="003F680D">
        <w:rPr>
          <w:rFonts w:ascii="Arial Narrow" w:hAnsi="Arial Narrow"/>
        </w:rPr>
        <w:t xml:space="preserve">. </w:t>
      </w:r>
      <w:r w:rsidR="003D4039">
        <w:rPr>
          <w:rFonts w:ascii="Arial Narrow" w:hAnsi="Arial Narrow"/>
        </w:rPr>
        <w:t>Izpostavil je še</w:t>
      </w:r>
      <w:r w:rsidR="003F680D">
        <w:rPr>
          <w:rFonts w:ascii="Arial Narrow" w:hAnsi="Arial Narrow"/>
        </w:rPr>
        <w:t>,</w:t>
      </w:r>
      <w:r w:rsidR="003D4039">
        <w:rPr>
          <w:rFonts w:ascii="Arial Narrow" w:hAnsi="Arial Narrow"/>
        </w:rPr>
        <w:t xml:space="preserve"> da se </w:t>
      </w:r>
      <w:r w:rsidR="003F680D">
        <w:rPr>
          <w:rFonts w:ascii="Arial Narrow" w:hAnsi="Arial Narrow"/>
        </w:rPr>
        <w:t>lahko v glasilu objavijo</w:t>
      </w:r>
      <w:r w:rsidR="003D4039">
        <w:rPr>
          <w:rFonts w:ascii="Arial Narrow" w:hAnsi="Arial Narrow"/>
        </w:rPr>
        <w:t xml:space="preserve"> tudi prevodi uradnih stališč Evropske ribiške zveze</w:t>
      </w:r>
      <w:r w:rsidR="003F680D">
        <w:rPr>
          <w:rFonts w:ascii="Arial Narrow" w:hAnsi="Arial Narrow"/>
        </w:rPr>
        <w:t xml:space="preserve">, </w:t>
      </w:r>
      <w:r w:rsidR="00510F3C">
        <w:rPr>
          <w:rFonts w:ascii="Arial Narrow" w:hAnsi="Arial Narrow"/>
        </w:rPr>
        <w:t>ki so vezani</w:t>
      </w:r>
      <w:r w:rsidR="003F680D">
        <w:rPr>
          <w:rFonts w:ascii="Arial Narrow" w:hAnsi="Arial Narrow"/>
        </w:rPr>
        <w:t xml:space="preserve"> na perečo ekološko problematiko</w:t>
      </w:r>
      <w:r w:rsidR="00510F3C">
        <w:rPr>
          <w:rFonts w:ascii="Arial Narrow" w:hAnsi="Arial Narrow"/>
        </w:rPr>
        <w:t xml:space="preserve"> rib in njihovih habitatov</w:t>
      </w:r>
      <w:r w:rsidR="003D4039">
        <w:rPr>
          <w:rFonts w:ascii="Arial Narrow" w:hAnsi="Arial Narrow"/>
        </w:rPr>
        <w:t>.</w:t>
      </w:r>
    </w:p>
    <w:p w:rsidR="003D4039" w:rsidRDefault="003D4039" w:rsidP="00BD216E">
      <w:pPr>
        <w:spacing w:before="0" w:after="20"/>
        <w:rPr>
          <w:rFonts w:ascii="Arial Narrow" w:hAnsi="Arial Narrow"/>
        </w:rPr>
      </w:pPr>
    </w:p>
    <w:p w:rsidR="00EF2950" w:rsidRDefault="009B7E56" w:rsidP="00BD216E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 xml:space="preserve">Glede vprašanja stroškov glasila </w:t>
      </w:r>
      <w:r w:rsidR="00EF2950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so prisotni seznanjeni s potrdilom novega </w:t>
      </w:r>
      <w:r w:rsidR="00EF2950">
        <w:rPr>
          <w:rFonts w:ascii="Arial Narrow" w:hAnsi="Arial Narrow"/>
        </w:rPr>
        <w:t>cenik</w:t>
      </w:r>
      <w:r>
        <w:rPr>
          <w:rFonts w:ascii="Arial Narrow" w:hAnsi="Arial Narrow"/>
        </w:rPr>
        <w:t xml:space="preserve">a avtorskih honorarjev in cenik oglasov; ti akti se </w:t>
      </w:r>
      <w:r>
        <w:rPr>
          <w:rFonts w:ascii="Arial Narrow" w:hAnsi="Arial Narrow"/>
        </w:rPr>
        <w:t>na spletni strani takoj posodobi</w:t>
      </w:r>
      <w:r w:rsidR="00847B0D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Pri pridobivanju oglasov je potrebno </w:t>
      </w:r>
      <w:r>
        <w:rPr>
          <w:rFonts w:ascii="Arial Narrow" w:hAnsi="Arial Narrow"/>
        </w:rPr>
        <w:t>biti proaktiven</w:t>
      </w:r>
      <w:r>
        <w:rPr>
          <w:rFonts w:ascii="Arial Narrow" w:hAnsi="Arial Narrow"/>
        </w:rPr>
        <w:t xml:space="preserve">, urednica je že pošiljala </w:t>
      </w:r>
      <w:r w:rsidR="008142CE">
        <w:rPr>
          <w:rFonts w:ascii="Arial Narrow" w:hAnsi="Arial Narrow"/>
        </w:rPr>
        <w:t>povpraševanje</w:t>
      </w:r>
      <w:r w:rsidR="00847B0D">
        <w:rPr>
          <w:rFonts w:ascii="Arial Narrow" w:hAnsi="Arial Narrow"/>
        </w:rPr>
        <w:t xml:space="preserve"> za oglaševanje v Ribiču</w:t>
      </w:r>
      <w:r w:rsidR="00EF2950">
        <w:rPr>
          <w:rFonts w:ascii="Arial Narrow" w:hAnsi="Arial Narrow"/>
        </w:rPr>
        <w:t xml:space="preserve"> </w:t>
      </w:r>
    </w:p>
    <w:p w:rsidR="006C1D4D" w:rsidRDefault="006C1D4D" w:rsidP="00BD216E">
      <w:pPr>
        <w:spacing w:before="0" w:after="20"/>
        <w:rPr>
          <w:rFonts w:ascii="Arial Narrow" w:hAnsi="Arial Narrow"/>
        </w:rPr>
      </w:pPr>
    </w:p>
    <w:p w:rsidR="006C1D4D" w:rsidRDefault="008C1888" w:rsidP="00BD216E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 xml:space="preserve">N. </w:t>
      </w:r>
      <w:r w:rsidR="003F680D">
        <w:rPr>
          <w:rFonts w:ascii="Arial Narrow" w:hAnsi="Arial Narrow"/>
        </w:rPr>
        <w:t>Božičnik</w:t>
      </w:r>
      <w:r w:rsidR="00510F3C">
        <w:rPr>
          <w:rFonts w:ascii="Arial Narrow" w:hAnsi="Arial Narrow"/>
        </w:rPr>
        <w:t xml:space="preserve"> prisotne člane odbora</w:t>
      </w:r>
      <w:r w:rsidR="003F680D">
        <w:rPr>
          <w:rFonts w:ascii="Arial Narrow" w:hAnsi="Arial Narrow"/>
        </w:rPr>
        <w:t xml:space="preserve"> </w:t>
      </w:r>
      <w:r w:rsidR="006C1D4D">
        <w:rPr>
          <w:rFonts w:ascii="Arial Narrow" w:hAnsi="Arial Narrow"/>
        </w:rPr>
        <w:t>opozori na 80</w:t>
      </w:r>
      <w:r w:rsidR="00510F3C">
        <w:rPr>
          <w:rFonts w:ascii="Arial Narrow" w:hAnsi="Arial Narrow"/>
        </w:rPr>
        <w:t>.</w:t>
      </w:r>
      <w:r w:rsidR="006C1D4D">
        <w:rPr>
          <w:rFonts w:ascii="Arial Narrow" w:hAnsi="Arial Narrow"/>
        </w:rPr>
        <w:t xml:space="preserve"> letnico glasila Ribič</w:t>
      </w:r>
      <w:r w:rsidR="00510F3C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ki sovpada s 140</w:t>
      </w:r>
      <w:r w:rsidR="00510F3C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letnico delovanja zveze</w:t>
      </w:r>
      <w:r w:rsidR="006C1D4D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zato je tu potrebno</w:t>
      </w:r>
      <w:r w:rsidR="006C1D4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uskladiti ustrezne aktivnosti (</w:t>
      </w:r>
      <w:r w:rsidR="006C1D4D">
        <w:rPr>
          <w:rFonts w:ascii="Arial Narrow" w:hAnsi="Arial Narrow"/>
        </w:rPr>
        <w:t>osvežitev designa</w:t>
      </w:r>
      <w:r>
        <w:rPr>
          <w:rFonts w:ascii="Arial Narrow" w:hAnsi="Arial Narrow"/>
        </w:rPr>
        <w:t xml:space="preserve"> glasila</w:t>
      </w:r>
      <w:r w:rsidR="008142CE">
        <w:rPr>
          <w:rFonts w:ascii="Arial Narrow" w:hAnsi="Arial Narrow"/>
        </w:rPr>
        <w:t>)</w:t>
      </w:r>
      <w:r w:rsidR="003F680D">
        <w:rPr>
          <w:rFonts w:ascii="Arial Narrow" w:hAnsi="Arial Narrow"/>
        </w:rPr>
        <w:t xml:space="preserve">. Predsednik RZS Žaberl pove, da bo </w:t>
      </w:r>
      <w:r w:rsidR="008142CE">
        <w:rPr>
          <w:rFonts w:ascii="Arial Narrow" w:hAnsi="Arial Narrow"/>
        </w:rPr>
        <w:t>po</w:t>
      </w:r>
      <w:r w:rsidR="00F40470">
        <w:rPr>
          <w:rFonts w:ascii="Arial Narrow" w:hAnsi="Arial Narrow"/>
        </w:rPr>
        <w:t>t</w:t>
      </w:r>
      <w:r w:rsidR="003F680D">
        <w:rPr>
          <w:rFonts w:ascii="Arial Narrow" w:hAnsi="Arial Narrow"/>
        </w:rPr>
        <w:t>rebno</w:t>
      </w:r>
      <w:r w:rsidR="008142CE">
        <w:rPr>
          <w:rFonts w:ascii="Arial Narrow" w:hAnsi="Arial Narrow"/>
        </w:rPr>
        <w:t xml:space="preserve"> </w:t>
      </w:r>
      <w:r w:rsidR="003F680D">
        <w:rPr>
          <w:rFonts w:ascii="Arial Narrow" w:hAnsi="Arial Narrow"/>
        </w:rPr>
        <w:t xml:space="preserve">pripraviti skupaj za obe obletnici </w:t>
      </w:r>
      <w:r w:rsidR="008142CE">
        <w:rPr>
          <w:rFonts w:ascii="Arial Narrow" w:hAnsi="Arial Narrow"/>
        </w:rPr>
        <w:t>organizac</w:t>
      </w:r>
      <w:r w:rsidR="00F40470">
        <w:rPr>
          <w:rFonts w:ascii="Arial Narrow" w:hAnsi="Arial Narrow"/>
        </w:rPr>
        <w:t xml:space="preserve">ijski </w:t>
      </w:r>
      <w:r w:rsidR="003F680D">
        <w:rPr>
          <w:rFonts w:ascii="Arial Narrow" w:hAnsi="Arial Narrow"/>
        </w:rPr>
        <w:t>odbor</w:t>
      </w:r>
      <w:r w:rsidR="00F40470">
        <w:rPr>
          <w:rFonts w:ascii="Arial Narrow" w:hAnsi="Arial Narrow"/>
        </w:rPr>
        <w:t xml:space="preserve"> </w:t>
      </w:r>
      <w:r w:rsidR="008142CE">
        <w:rPr>
          <w:rFonts w:ascii="Arial Narrow" w:hAnsi="Arial Narrow"/>
        </w:rPr>
        <w:t>(</w:t>
      </w:r>
      <w:r w:rsidR="003F680D">
        <w:rPr>
          <w:rFonts w:ascii="Arial Narrow" w:hAnsi="Arial Narrow"/>
        </w:rPr>
        <w:t xml:space="preserve">predlog </w:t>
      </w:r>
      <w:r w:rsidR="00510F3C">
        <w:rPr>
          <w:rFonts w:ascii="Arial Narrow" w:hAnsi="Arial Narrow"/>
        </w:rPr>
        <w:t xml:space="preserve">sestave </w:t>
      </w:r>
      <w:r w:rsidR="003F680D">
        <w:rPr>
          <w:rFonts w:ascii="Arial Narrow" w:hAnsi="Arial Narrow"/>
        </w:rPr>
        <w:t xml:space="preserve">odbora </w:t>
      </w:r>
      <w:r w:rsidR="00510F3C">
        <w:rPr>
          <w:rFonts w:ascii="Arial Narrow" w:hAnsi="Arial Narrow"/>
        </w:rPr>
        <w:t>za glasilo</w:t>
      </w:r>
      <w:r w:rsidR="003F680D">
        <w:rPr>
          <w:rFonts w:ascii="Arial Narrow" w:hAnsi="Arial Narrow"/>
        </w:rPr>
        <w:t xml:space="preserve">: </w:t>
      </w:r>
      <w:r w:rsidR="008142CE">
        <w:rPr>
          <w:rFonts w:ascii="Arial Narrow" w:hAnsi="Arial Narrow"/>
        </w:rPr>
        <w:t>Žaber</w:t>
      </w:r>
      <w:r w:rsidR="003F680D">
        <w:rPr>
          <w:rFonts w:ascii="Arial Narrow" w:hAnsi="Arial Narrow"/>
        </w:rPr>
        <w:t>l, Kloboves, Božičnik, Zagožen). Predlog I.</w:t>
      </w:r>
      <w:r w:rsidR="00F1287F">
        <w:rPr>
          <w:rFonts w:ascii="Arial Narrow" w:hAnsi="Arial Narrow"/>
        </w:rPr>
        <w:t xml:space="preserve"> </w:t>
      </w:r>
      <w:proofErr w:type="spellStart"/>
      <w:r w:rsidR="008142CE">
        <w:rPr>
          <w:rFonts w:ascii="Arial Narrow" w:hAnsi="Arial Narrow"/>
        </w:rPr>
        <w:t>Kloboves</w:t>
      </w:r>
      <w:r w:rsidR="003F680D">
        <w:rPr>
          <w:rFonts w:ascii="Arial Narrow" w:hAnsi="Arial Narrow"/>
        </w:rPr>
        <w:t>a</w:t>
      </w:r>
      <w:proofErr w:type="spellEnd"/>
      <w:r w:rsidR="003F680D">
        <w:rPr>
          <w:rFonts w:ascii="Arial Narrow" w:hAnsi="Arial Narrow"/>
        </w:rPr>
        <w:t xml:space="preserve"> </w:t>
      </w:r>
      <w:r w:rsidR="003F680D">
        <w:rPr>
          <w:rFonts w:ascii="Arial Narrow" w:hAnsi="Arial Narrow"/>
        </w:rPr>
        <w:t>ob obletnici</w:t>
      </w:r>
      <w:r w:rsidR="003F680D">
        <w:rPr>
          <w:rFonts w:ascii="Arial Narrow" w:hAnsi="Arial Narrow"/>
        </w:rPr>
        <w:t xml:space="preserve"> je tudi zahvala</w:t>
      </w:r>
      <w:r w:rsidR="003F680D">
        <w:rPr>
          <w:rFonts w:ascii="Arial Narrow" w:hAnsi="Arial Narrow"/>
        </w:rPr>
        <w:t xml:space="preserve"> posameznim avtorjem (5-10 oseb</w:t>
      </w:r>
      <w:r w:rsidR="003F680D">
        <w:rPr>
          <w:rFonts w:ascii="Arial Narrow" w:hAnsi="Arial Narrow"/>
        </w:rPr>
        <w:t>)</w:t>
      </w:r>
      <w:r w:rsidR="008142CE">
        <w:rPr>
          <w:rFonts w:ascii="Arial Narrow" w:hAnsi="Arial Narrow"/>
        </w:rPr>
        <w:t>, ki so</w:t>
      </w:r>
      <w:r w:rsidR="003F680D">
        <w:rPr>
          <w:rFonts w:ascii="Arial Narrow" w:hAnsi="Arial Narrow"/>
        </w:rPr>
        <w:t xml:space="preserve"> s svojim delom</w:t>
      </w:r>
      <w:r w:rsidR="008142CE">
        <w:rPr>
          <w:rFonts w:ascii="Arial Narrow" w:hAnsi="Arial Narrow"/>
        </w:rPr>
        <w:t xml:space="preserve"> posebej izstopali.</w:t>
      </w:r>
    </w:p>
    <w:p w:rsidR="00F85A2F" w:rsidRDefault="00F85A2F" w:rsidP="00BD216E">
      <w:pPr>
        <w:spacing w:before="0" w:after="20"/>
        <w:rPr>
          <w:rFonts w:ascii="Arial Narrow" w:hAnsi="Arial Narrow"/>
        </w:rPr>
      </w:pPr>
    </w:p>
    <w:p w:rsidR="00BD216E" w:rsidRDefault="00226331" w:rsidP="00BD216E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Po razpravi je bil sprejet</w:t>
      </w:r>
      <w:r w:rsidR="00341BC5">
        <w:rPr>
          <w:rFonts w:ascii="Arial Narrow" w:hAnsi="Arial Narrow"/>
        </w:rPr>
        <w:t>:</w:t>
      </w:r>
    </w:p>
    <w:p w:rsidR="00D90177" w:rsidRDefault="00D90177" w:rsidP="00BD216E">
      <w:pPr>
        <w:spacing w:before="0" w:after="20"/>
        <w:rPr>
          <w:rFonts w:ascii="Arial Narrow" w:hAnsi="Arial Narrow"/>
        </w:rPr>
      </w:pPr>
    </w:p>
    <w:p w:rsidR="00C7394B" w:rsidRPr="00A5469D" w:rsidRDefault="00BD216E" w:rsidP="00C7394B">
      <w:pPr>
        <w:spacing w:before="0" w:after="20"/>
        <w:rPr>
          <w:rFonts w:ascii="Arial Narrow" w:hAnsi="Arial Narrow"/>
          <w:b/>
        </w:rPr>
      </w:pPr>
      <w:r w:rsidRPr="00EB1517">
        <w:rPr>
          <w:rFonts w:ascii="Arial Narrow" w:hAnsi="Arial Narrow"/>
          <w:b/>
        </w:rPr>
        <w:t>Sklep</w:t>
      </w:r>
      <w:r w:rsidR="00253025">
        <w:rPr>
          <w:rFonts w:ascii="Arial Narrow" w:hAnsi="Arial Narrow"/>
          <w:b/>
        </w:rPr>
        <w:t xml:space="preserve"> 2</w:t>
      </w:r>
      <w:r w:rsidR="00EB1517" w:rsidRPr="00FF5EC8">
        <w:rPr>
          <w:rFonts w:ascii="Arial Narrow" w:hAnsi="Arial Narrow"/>
          <w:b/>
        </w:rPr>
        <w:t>:</w:t>
      </w:r>
      <w:r w:rsidR="00D90177" w:rsidRPr="00EB1517">
        <w:rPr>
          <w:rFonts w:ascii="Arial Narrow" w:hAnsi="Arial Narrow"/>
          <w:b/>
        </w:rPr>
        <w:t xml:space="preserve">  </w:t>
      </w:r>
      <w:r w:rsidR="006C1D4D">
        <w:rPr>
          <w:rFonts w:ascii="Arial Narrow" w:hAnsi="Arial Narrow"/>
          <w:b/>
        </w:rPr>
        <w:t>člani ured</w:t>
      </w:r>
      <w:r w:rsidR="008142CE">
        <w:rPr>
          <w:rFonts w:ascii="Arial Narrow" w:hAnsi="Arial Narrow"/>
          <w:b/>
        </w:rPr>
        <w:t>niškega odbora so se seznanili</w:t>
      </w:r>
      <w:r w:rsidR="006C1D4D">
        <w:rPr>
          <w:rFonts w:ascii="Arial Narrow" w:hAnsi="Arial Narrow"/>
          <w:b/>
        </w:rPr>
        <w:t xml:space="preserve"> s</w:t>
      </w:r>
      <w:r w:rsidR="008142CE">
        <w:rPr>
          <w:rFonts w:ascii="Arial Narrow" w:hAnsi="Arial Narrow"/>
          <w:b/>
        </w:rPr>
        <w:t xml:space="preserve"> </w:t>
      </w:r>
      <w:r w:rsidR="006C1D4D">
        <w:rPr>
          <w:rFonts w:ascii="Arial Narrow" w:hAnsi="Arial Narrow"/>
          <w:b/>
        </w:rPr>
        <w:t xml:space="preserve">predlogi programa dela </w:t>
      </w:r>
      <w:r w:rsidR="00F40470">
        <w:rPr>
          <w:rFonts w:ascii="Arial Narrow" w:hAnsi="Arial Narrow"/>
          <w:b/>
        </w:rPr>
        <w:t>uredniškega odbora in ga potrjuje</w:t>
      </w:r>
      <w:r w:rsidR="008C1888">
        <w:rPr>
          <w:rFonts w:ascii="Arial Narrow" w:hAnsi="Arial Narrow"/>
          <w:b/>
        </w:rPr>
        <w:t>jo</w:t>
      </w:r>
      <w:r w:rsidR="006C1D4D">
        <w:rPr>
          <w:rFonts w:ascii="Arial Narrow" w:hAnsi="Arial Narrow"/>
          <w:b/>
        </w:rPr>
        <w:t xml:space="preserve">. </w:t>
      </w:r>
    </w:p>
    <w:p w:rsidR="00ED1E33" w:rsidRDefault="00ED1E33" w:rsidP="00E55CA7">
      <w:pPr>
        <w:spacing w:before="0" w:after="20"/>
        <w:rPr>
          <w:rFonts w:ascii="Arial Narrow" w:hAnsi="Arial Narrow"/>
        </w:rPr>
      </w:pPr>
    </w:p>
    <w:p w:rsidR="006C1D4D" w:rsidRDefault="006C1D4D" w:rsidP="00E55CA7">
      <w:pPr>
        <w:spacing w:before="0" w:after="20"/>
        <w:rPr>
          <w:rFonts w:ascii="Arial Narrow" w:hAnsi="Arial Narrow"/>
        </w:rPr>
      </w:pPr>
    </w:p>
    <w:p w:rsidR="00E55CA7" w:rsidRPr="00E55CA7" w:rsidRDefault="00E55CA7" w:rsidP="00E55CA7">
      <w:pPr>
        <w:spacing w:before="0" w:after="20"/>
        <w:rPr>
          <w:rFonts w:ascii="Arial Narrow" w:hAnsi="Arial Narrow"/>
          <w:b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E55CA7">
        <w:rPr>
          <w:rFonts w:ascii="Arial Narrow" w:hAnsi="Arial Narrow"/>
          <w:b/>
        </w:rPr>
        <w:t>AD 3</w:t>
      </w:r>
    </w:p>
    <w:p w:rsidR="00380E8C" w:rsidRDefault="00380E8C" w:rsidP="00BD216E">
      <w:pPr>
        <w:spacing w:before="0" w:after="20"/>
        <w:rPr>
          <w:rFonts w:ascii="Arial Narrow" w:hAnsi="Arial Narrow"/>
        </w:rPr>
      </w:pPr>
    </w:p>
    <w:p w:rsidR="007A5F74" w:rsidRPr="00EF2950" w:rsidRDefault="007A5F74" w:rsidP="007A5F74">
      <w:pPr>
        <w:spacing w:before="0" w:after="20"/>
        <w:rPr>
          <w:rFonts w:ascii="Arial Narrow" w:hAnsi="Arial Narrow"/>
          <w:u w:val="single"/>
        </w:rPr>
      </w:pPr>
      <w:r w:rsidRPr="00EF2950">
        <w:rPr>
          <w:rFonts w:ascii="Arial Narrow" w:hAnsi="Arial Narrow"/>
          <w:u w:val="single"/>
        </w:rPr>
        <w:t xml:space="preserve">3. Izdajanje elektronske oblike glasila Ribič. </w:t>
      </w:r>
    </w:p>
    <w:p w:rsidR="007A5F74" w:rsidRDefault="007A5F74" w:rsidP="00BD216E">
      <w:pPr>
        <w:spacing w:before="0" w:after="20"/>
        <w:rPr>
          <w:rFonts w:ascii="Arial Narrow" w:hAnsi="Arial Narrow"/>
          <w:u w:val="single"/>
        </w:rPr>
      </w:pPr>
    </w:p>
    <w:p w:rsidR="00F85A2F" w:rsidRDefault="00CD2372" w:rsidP="00BD216E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>Razprava</w:t>
      </w:r>
      <w:r w:rsidR="00F85A2F">
        <w:rPr>
          <w:rFonts w:ascii="Arial Narrow" w:hAnsi="Arial Narrow"/>
        </w:rPr>
        <w:t xml:space="preserve"> – Kloboves predstavi problematiko</w:t>
      </w:r>
      <w:r w:rsidR="004175C9">
        <w:rPr>
          <w:rFonts w:ascii="Arial Narrow" w:hAnsi="Arial Narrow"/>
        </w:rPr>
        <w:t xml:space="preserve"> uvajanja elektronske oblike glasila e-Ribič</w:t>
      </w:r>
      <w:r w:rsidR="00F1287F">
        <w:rPr>
          <w:rFonts w:ascii="Arial Narrow" w:hAnsi="Arial Narrow"/>
        </w:rPr>
        <w:t>;</w:t>
      </w:r>
      <w:r w:rsidR="00F85A2F">
        <w:rPr>
          <w:rFonts w:ascii="Arial Narrow" w:hAnsi="Arial Narrow"/>
        </w:rPr>
        <w:t xml:space="preserve"> </w:t>
      </w:r>
      <w:r w:rsidR="004175C9">
        <w:rPr>
          <w:rFonts w:ascii="Arial Narrow" w:hAnsi="Arial Narrow"/>
        </w:rPr>
        <w:t>stvar je pripravljena za postopni začetek uvedbe</w:t>
      </w:r>
      <w:r>
        <w:rPr>
          <w:rFonts w:ascii="Arial Narrow" w:hAnsi="Arial Narrow"/>
        </w:rPr>
        <w:t>,</w:t>
      </w:r>
      <w:r w:rsidR="00F85A2F">
        <w:rPr>
          <w:rFonts w:ascii="Arial Narrow" w:hAnsi="Arial Narrow"/>
        </w:rPr>
        <w:t xml:space="preserve"> potrebno se je odločiti </w:t>
      </w:r>
      <w:r>
        <w:rPr>
          <w:rFonts w:ascii="Arial Narrow" w:hAnsi="Arial Narrow"/>
        </w:rPr>
        <w:t>za začetek u</w:t>
      </w:r>
      <w:r w:rsidR="00F1287F">
        <w:rPr>
          <w:rFonts w:ascii="Arial Narrow" w:hAnsi="Arial Narrow"/>
        </w:rPr>
        <w:t>v</w:t>
      </w:r>
      <w:r>
        <w:rPr>
          <w:rFonts w:ascii="Arial Narrow" w:hAnsi="Arial Narrow"/>
        </w:rPr>
        <w:t>ajanja novega sistema</w:t>
      </w:r>
      <w:r w:rsidR="00F85A2F">
        <w:rPr>
          <w:rFonts w:ascii="Arial Narrow" w:hAnsi="Arial Narrow"/>
        </w:rPr>
        <w:t xml:space="preserve">. </w:t>
      </w:r>
      <w:r w:rsidR="00F1287F">
        <w:rPr>
          <w:rFonts w:ascii="Arial Narrow" w:hAnsi="Arial Narrow"/>
        </w:rPr>
        <w:t>O</w:t>
      </w:r>
      <w:r w:rsidR="004175C9">
        <w:rPr>
          <w:rFonts w:ascii="Arial Narrow" w:hAnsi="Arial Narrow"/>
        </w:rPr>
        <w:t>bstoječi p</w:t>
      </w:r>
      <w:r w:rsidR="00510F3C">
        <w:rPr>
          <w:rFonts w:ascii="Arial Narrow" w:hAnsi="Arial Narrow"/>
        </w:rPr>
        <w:t>regled številk za preteklo</w:t>
      </w:r>
      <w:r w:rsidR="00F85A2F">
        <w:rPr>
          <w:rFonts w:ascii="Arial Narrow" w:hAnsi="Arial Narrow"/>
        </w:rPr>
        <w:t xml:space="preserve"> leto </w:t>
      </w:r>
      <w:r w:rsidR="004175C9">
        <w:rPr>
          <w:rFonts w:ascii="Arial Narrow" w:hAnsi="Arial Narrow"/>
        </w:rPr>
        <w:t xml:space="preserve">na spletni strani RZS </w:t>
      </w:r>
      <w:r w:rsidR="00F85A2F">
        <w:rPr>
          <w:rFonts w:ascii="Arial Narrow" w:hAnsi="Arial Narrow"/>
        </w:rPr>
        <w:t xml:space="preserve">ostane </w:t>
      </w:r>
      <w:r w:rsidR="004175C9">
        <w:rPr>
          <w:rFonts w:ascii="Arial Narrow" w:hAnsi="Arial Narrow"/>
        </w:rPr>
        <w:t xml:space="preserve">nespremenjen. </w:t>
      </w:r>
    </w:p>
    <w:p w:rsidR="00F1287F" w:rsidRDefault="00F1287F" w:rsidP="00F1287F">
      <w:pPr>
        <w:spacing w:before="0" w:after="20"/>
        <w:rPr>
          <w:rFonts w:ascii="Arial Narrow" w:hAnsi="Arial Narrow"/>
        </w:rPr>
      </w:pPr>
    </w:p>
    <w:p w:rsidR="00F1287F" w:rsidRDefault="00F1287F" w:rsidP="00F1287F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>Zagožen</w:t>
      </w:r>
      <w:r w:rsidR="000024B2">
        <w:rPr>
          <w:rFonts w:ascii="Arial Narrow" w:hAnsi="Arial Narrow"/>
        </w:rPr>
        <w:t xml:space="preserve">: </w:t>
      </w:r>
      <w:r>
        <w:rPr>
          <w:rFonts w:ascii="Arial Narrow" w:hAnsi="Arial Narrow"/>
        </w:rPr>
        <w:t>prvo leto je prehodno obdobje, naročniki bodo dobili  obe verziji</w:t>
      </w:r>
      <w:r w:rsidR="000024B2">
        <w:rPr>
          <w:rFonts w:ascii="Arial Narrow" w:hAnsi="Arial Narrow"/>
        </w:rPr>
        <w:t>: elektronsko (</w:t>
      </w:r>
      <w:proofErr w:type="spellStart"/>
      <w:r>
        <w:rPr>
          <w:rFonts w:ascii="Arial Narrow" w:hAnsi="Arial Narrow"/>
        </w:rPr>
        <w:t>pdf</w:t>
      </w:r>
      <w:proofErr w:type="spellEnd"/>
      <w:r>
        <w:rPr>
          <w:rFonts w:ascii="Arial Narrow" w:hAnsi="Arial Narrow"/>
        </w:rPr>
        <w:t>.</w:t>
      </w:r>
      <w:r w:rsidR="000024B2">
        <w:rPr>
          <w:rFonts w:ascii="Arial Narrow" w:hAnsi="Arial Narrow"/>
        </w:rPr>
        <w:t>)</w:t>
      </w:r>
      <w:r>
        <w:rPr>
          <w:rFonts w:ascii="Arial Narrow" w:hAnsi="Arial Narrow"/>
        </w:rPr>
        <w:t xml:space="preserve"> in tiskano.  Potrebno je poiskati</w:t>
      </w:r>
      <w:r w:rsidRPr="00CD237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tehnični rešitvi</w:t>
      </w:r>
      <w:r w:rsidRPr="00CD237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za</w:t>
      </w:r>
      <w:r w:rsidRPr="00CD237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označevanje naročnin na e-Ribiča in za dejansko distribucijo elektronske verzije</w:t>
      </w:r>
      <w:r w:rsidR="008C2E3A">
        <w:rPr>
          <w:rFonts w:ascii="Arial Narrow" w:hAnsi="Arial Narrow"/>
        </w:rPr>
        <w:t xml:space="preserve"> z enega e-</w:t>
      </w:r>
      <w:r>
        <w:rPr>
          <w:rFonts w:ascii="Arial Narrow" w:hAnsi="Arial Narrow"/>
        </w:rPr>
        <w:t>naslova na pridobljene e- naslove naročnikov.</w:t>
      </w:r>
      <w:r w:rsidR="000024B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Naredili bi preizkusno distribucijo e-Ribiča na populacijo 100 oseb, administratorji RD se bodo morali navaditi na spremembe. </w:t>
      </w:r>
      <w:r w:rsidR="008C2E3A">
        <w:rPr>
          <w:rFonts w:ascii="Arial Narrow" w:hAnsi="Arial Narrow"/>
        </w:rPr>
        <w:t>V bazi Klen se pripravlja nov</w:t>
      </w:r>
      <w:r w:rsidR="00510F3C">
        <w:rPr>
          <w:rFonts w:ascii="Arial Narrow" w:hAnsi="Arial Narrow"/>
        </w:rPr>
        <w:t>a rubrika za označevanje prejemnikov e-Ribiča.</w:t>
      </w:r>
    </w:p>
    <w:p w:rsidR="008C2E3A" w:rsidRPr="0001578E" w:rsidRDefault="008C2E3A" w:rsidP="008C2E3A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>Kloboves</w:t>
      </w:r>
      <w:r w:rsidR="00510F3C">
        <w:rPr>
          <w:rFonts w:ascii="Arial Narrow" w:hAnsi="Arial Narrow"/>
        </w:rPr>
        <w:t>, Weibl</w:t>
      </w:r>
      <w:r>
        <w:rPr>
          <w:rFonts w:ascii="Arial Narrow" w:hAnsi="Arial Narrow"/>
        </w:rPr>
        <w:t xml:space="preserve"> – izpostavil</w:t>
      </w:r>
      <w:r w:rsidR="00510F3C">
        <w:rPr>
          <w:rFonts w:ascii="Arial Narrow" w:hAnsi="Arial Narrow"/>
        </w:rPr>
        <w:t>a sta</w:t>
      </w:r>
      <w:r>
        <w:rPr>
          <w:rFonts w:ascii="Arial Narrow" w:hAnsi="Arial Narrow"/>
        </w:rPr>
        <w:t xml:space="preserve"> skrb, da bi lahko naročnina e-Ribiča presegla 50% kar za tiskarja lahko pomeni spremembo pogodbe zaradi upada števila. Predsednik RZS je povedal</w:t>
      </w:r>
      <w:r w:rsidR="00510F3C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da bo RZS v  takem primeru, šla v nova pogajanja.</w:t>
      </w:r>
    </w:p>
    <w:p w:rsidR="00F85A2F" w:rsidRPr="000024B2" w:rsidRDefault="008C2E3A" w:rsidP="00BD216E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>Božičnik</w:t>
      </w:r>
      <w:r w:rsidR="000024B2">
        <w:rPr>
          <w:rFonts w:ascii="Arial Narrow" w:hAnsi="Arial Narrow"/>
        </w:rPr>
        <w:t xml:space="preserve">: izpostavila </w:t>
      </w:r>
      <w:r w:rsidR="00F85A2F">
        <w:rPr>
          <w:rFonts w:ascii="Arial Narrow" w:hAnsi="Arial Narrow"/>
        </w:rPr>
        <w:t>vpra</w:t>
      </w:r>
      <w:r w:rsidR="000024B2">
        <w:rPr>
          <w:rFonts w:ascii="Arial Narrow" w:hAnsi="Arial Narrow"/>
        </w:rPr>
        <w:t>šanje samostojnih naročnikov glasila (30</w:t>
      </w:r>
      <w:r w:rsidR="00F85A2F">
        <w:rPr>
          <w:rFonts w:ascii="Arial Narrow" w:hAnsi="Arial Narrow"/>
        </w:rPr>
        <w:t>-35 primerov</w:t>
      </w:r>
      <w:r w:rsidR="000024B2">
        <w:rPr>
          <w:rFonts w:ascii="Arial Narrow" w:hAnsi="Arial Narrow"/>
        </w:rPr>
        <w:t xml:space="preserve">); </w:t>
      </w:r>
      <w:r>
        <w:rPr>
          <w:rFonts w:ascii="Arial Narrow" w:hAnsi="Arial Narrow"/>
        </w:rPr>
        <w:t>Kloboves predlaga uvedbo</w:t>
      </w:r>
      <w:r w:rsidR="000024B2">
        <w:rPr>
          <w:rFonts w:ascii="Arial Narrow" w:hAnsi="Arial Narrow"/>
        </w:rPr>
        <w:t xml:space="preserve"> </w:t>
      </w:r>
      <w:r w:rsidR="00F85A2F">
        <w:rPr>
          <w:rFonts w:ascii="Arial Narrow" w:hAnsi="Arial Narrow"/>
        </w:rPr>
        <w:t>popust</w:t>
      </w:r>
      <w:r w:rsidR="000024B2">
        <w:rPr>
          <w:rFonts w:ascii="Arial Narrow" w:hAnsi="Arial Narrow"/>
        </w:rPr>
        <w:t>a</w:t>
      </w:r>
      <w:r w:rsidR="00F85A2F">
        <w:rPr>
          <w:rFonts w:ascii="Arial Narrow" w:hAnsi="Arial Narrow"/>
        </w:rPr>
        <w:t xml:space="preserve"> za </w:t>
      </w:r>
      <w:r>
        <w:rPr>
          <w:rFonts w:ascii="Arial Narrow" w:hAnsi="Arial Narrow"/>
        </w:rPr>
        <w:t xml:space="preserve">dolgoletne </w:t>
      </w:r>
      <w:r w:rsidR="00F85A2F">
        <w:rPr>
          <w:rFonts w:ascii="Arial Narrow" w:hAnsi="Arial Narrow"/>
        </w:rPr>
        <w:t>samostojne naročnike</w:t>
      </w:r>
      <w:r>
        <w:rPr>
          <w:rFonts w:ascii="Arial Narrow" w:hAnsi="Arial Narrow"/>
        </w:rPr>
        <w:t xml:space="preserve"> glasila</w:t>
      </w:r>
      <w:r w:rsidR="000024B2">
        <w:rPr>
          <w:rFonts w:ascii="Arial Narrow" w:hAnsi="Arial Narrow"/>
        </w:rPr>
        <w:t>, ki se določi</w:t>
      </w:r>
      <w:r w:rsidR="00F85A2F">
        <w:rPr>
          <w:rFonts w:ascii="Arial Narrow" w:hAnsi="Arial Narrow"/>
        </w:rPr>
        <w:t xml:space="preserve"> z žrebom.  </w:t>
      </w:r>
    </w:p>
    <w:p w:rsidR="00EC388A" w:rsidRDefault="008C2E3A" w:rsidP="000035CF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 xml:space="preserve">Nov sistem moramo testirati </w:t>
      </w:r>
      <w:r w:rsidR="00A96F7D">
        <w:rPr>
          <w:rFonts w:ascii="Arial Narrow" w:hAnsi="Arial Narrow"/>
        </w:rPr>
        <w:t xml:space="preserve">in </w:t>
      </w:r>
      <w:r>
        <w:rPr>
          <w:rFonts w:ascii="Arial Narrow" w:hAnsi="Arial Narrow"/>
        </w:rPr>
        <w:t>n</w:t>
      </w:r>
      <w:r w:rsidR="00A96F7D">
        <w:rPr>
          <w:rFonts w:ascii="Arial Narrow" w:hAnsi="Arial Narrow"/>
        </w:rPr>
        <w:t>a skupščini RZS</w:t>
      </w:r>
      <w:r>
        <w:rPr>
          <w:rFonts w:ascii="Arial Narrow" w:hAnsi="Arial Narrow"/>
        </w:rPr>
        <w:t xml:space="preserve"> podati ustrezno </w:t>
      </w:r>
      <w:r w:rsidR="00A96F7D">
        <w:rPr>
          <w:rFonts w:ascii="Arial Narrow" w:hAnsi="Arial Narrow"/>
        </w:rPr>
        <w:t>informacijo</w:t>
      </w:r>
      <w:r>
        <w:rPr>
          <w:rFonts w:ascii="Arial Narrow" w:hAnsi="Arial Narrow"/>
        </w:rPr>
        <w:t xml:space="preserve">. </w:t>
      </w:r>
      <w:r>
        <w:rPr>
          <w:rFonts w:ascii="Arial Narrow" w:hAnsi="Arial Narrow"/>
        </w:rPr>
        <w:t xml:space="preserve">Ko bo testno obdobje zaključeno </w:t>
      </w:r>
      <w:r>
        <w:rPr>
          <w:rFonts w:ascii="Arial Narrow" w:hAnsi="Arial Narrow"/>
        </w:rPr>
        <w:t>bo v eni od številk glasila objavljena</w:t>
      </w:r>
      <w:r w:rsidR="00B363B3">
        <w:rPr>
          <w:rFonts w:ascii="Arial Narrow" w:hAnsi="Arial Narrow"/>
        </w:rPr>
        <w:t xml:space="preserve"> uv</w:t>
      </w:r>
      <w:r>
        <w:rPr>
          <w:rFonts w:ascii="Arial Narrow" w:hAnsi="Arial Narrow"/>
        </w:rPr>
        <w:t>odna beseda predsednika URS o začetku prehodnega obdobja za ob</w:t>
      </w:r>
      <w:r w:rsidR="003177B1">
        <w:rPr>
          <w:rFonts w:ascii="Arial Narrow" w:hAnsi="Arial Narrow"/>
        </w:rPr>
        <w:t>e verziji</w:t>
      </w:r>
      <w:r>
        <w:rPr>
          <w:rFonts w:ascii="Arial Narrow" w:hAnsi="Arial Narrow"/>
        </w:rPr>
        <w:t xml:space="preserve"> glasila</w:t>
      </w:r>
      <w:r w:rsidR="00A61087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>tiskano in elektronsko</w:t>
      </w:r>
      <w:r w:rsidR="00A61087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>po marčevski skupščini RZS.</w:t>
      </w:r>
    </w:p>
    <w:p w:rsidR="00474C16" w:rsidRPr="00532B40" w:rsidRDefault="00474C16" w:rsidP="00226331">
      <w:pPr>
        <w:spacing w:before="0" w:after="20"/>
        <w:rPr>
          <w:rFonts w:ascii="Arial Narrow" w:hAnsi="Arial Narrow"/>
        </w:rPr>
      </w:pPr>
    </w:p>
    <w:p w:rsidR="00BD216E" w:rsidRPr="00532B40" w:rsidRDefault="00733C31" w:rsidP="00BD216E">
      <w:pPr>
        <w:spacing w:before="0" w:after="20"/>
        <w:rPr>
          <w:rFonts w:ascii="Arial Narrow" w:hAnsi="Arial Narrow"/>
        </w:rPr>
      </w:pPr>
      <w:r w:rsidRPr="00532B40">
        <w:rPr>
          <w:rFonts w:ascii="Arial Narrow" w:hAnsi="Arial Narrow"/>
        </w:rPr>
        <w:t xml:space="preserve">Člani odbora so </w:t>
      </w:r>
      <w:r w:rsidR="003F59CC" w:rsidRPr="00532B40">
        <w:rPr>
          <w:rFonts w:ascii="Arial Narrow" w:hAnsi="Arial Narrow"/>
        </w:rPr>
        <w:t xml:space="preserve">soglasno </w:t>
      </w:r>
      <w:r w:rsidRPr="00532B40">
        <w:rPr>
          <w:rFonts w:ascii="Arial Narrow" w:hAnsi="Arial Narrow"/>
        </w:rPr>
        <w:t xml:space="preserve">sprejeli: </w:t>
      </w:r>
    </w:p>
    <w:p w:rsidR="00733C31" w:rsidRDefault="00733C31" w:rsidP="00BD216E">
      <w:pPr>
        <w:spacing w:before="0" w:after="20"/>
        <w:rPr>
          <w:rFonts w:ascii="Arial Narrow" w:hAnsi="Arial Narrow"/>
        </w:rPr>
      </w:pPr>
    </w:p>
    <w:p w:rsidR="000035CF" w:rsidRDefault="000035CF" w:rsidP="00EB1517">
      <w:pPr>
        <w:spacing w:before="0" w:after="4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Sklep 3</w:t>
      </w:r>
      <w:r w:rsidR="00EB1517" w:rsidRPr="00D76A2C">
        <w:rPr>
          <w:rFonts w:ascii="Arial Narrow" w:hAnsi="Arial Narrow"/>
          <w:b/>
        </w:rPr>
        <w:t>:</w:t>
      </w:r>
      <w:r w:rsidR="003177B1">
        <w:rPr>
          <w:rFonts w:ascii="Arial Narrow" w:hAnsi="Arial Narrow"/>
          <w:b/>
        </w:rPr>
        <w:t xml:space="preserve"> </w:t>
      </w:r>
      <w:r w:rsidR="00CD2372">
        <w:rPr>
          <w:rFonts w:ascii="Arial Narrow" w:hAnsi="Arial Narrow"/>
          <w:b/>
        </w:rPr>
        <w:t>uredniški odbor potrjuje</w:t>
      </w:r>
      <w:r w:rsidR="00510F3C">
        <w:rPr>
          <w:rFonts w:ascii="Arial Narrow" w:hAnsi="Arial Narrow"/>
          <w:b/>
        </w:rPr>
        <w:t>,</w:t>
      </w:r>
      <w:r w:rsidR="00CD2372">
        <w:rPr>
          <w:rFonts w:ascii="Arial Narrow" w:hAnsi="Arial Narrow"/>
          <w:b/>
        </w:rPr>
        <w:t xml:space="preserve"> da v času </w:t>
      </w:r>
      <w:r w:rsidR="00CD2372">
        <w:rPr>
          <w:rFonts w:ascii="Arial Narrow" w:hAnsi="Arial Narrow"/>
          <w:b/>
        </w:rPr>
        <w:t>do skupščine RZS</w:t>
      </w:r>
      <w:r w:rsidR="00CD2372">
        <w:rPr>
          <w:rFonts w:ascii="Arial Narrow" w:hAnsi="Arial Narrow"/>
          <w:b/>
        </w:rPr>
        <w:t xml:space="preserve"> poteka poskusno obdobje uvajanja elektronske verzije glasila</w:t>
      </w:r>
      <w:r w:rsidR="00510F3C">
        <w:rPr>
          <w:rFonts w:ascii="Arial Narrow" w:hAnsi="Arial Narrow"/>
          <w:b/>
        </w:rPr>
        <w:t xml:space="preserve"> Ribič</w:t>
      </w:r>
      <w:r>
        <w:rPr>
          <w:rFonts w:ascii="Arial Narrow" w:hAnsi="Arial Narrow"/>
          <w:b/>
        </w:rPr>
        <w:t xml:space="preserve">.  </w:t>
      </w:r>
    </w:p>
    <w:p w:rsidR="00EB1517" w:rsidRPr="00D76A2C" w:rsidRDefault="00EB1517" w:rsidP="00EB1517">
      <w:pPr>
        <w:spacing w:before="0" w:after="40"/>
        <w:rPr>
          <w:rFonts w:ascii="Arial Narrow" w:hAnsi="Arial Narrow"/>
          <w:b/>
        </w:rPr>
      </w:pPr>
    </w:p>
    <w:p w:rsidR="00900593" w:rsidRDefault="00E55CA7" w:rsidP="00E55CA7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043184" w:rsidRDefault="00043184" w:rsidP="00E55CA7">
      <w:pPr>
        <w:spacing w:before="0" w:after="20"/>
        <w:rPr>
          <w:rFonts w:ascii="Arial Narrow" w:hAnsi="Arial Narrow"/>
        </w:rPr>
      </w:pPr>
    </w:p>
    <w:p w:rsidR="00E55CA7" w:rsidRPr="00E55CA7" w:rsidRDefault="00E55CA7" w:rsidP="00900593">
      <w:pPr>
        <w:spacing w:before="0" w:after="20"/>
        <w:jc w:val="center"/>
        <w:rPr>
          <w:rFonts w:ascii="Arial Narrow" w:hAnsi="Arial Narrow"/>
          <w:b/>
        </w:rPr>
      </w:pPr>
      <w:r w:rsidRPr="00E55CA7">
        <w:rPr>
          <w:rFonts w:ascii="Arial Narrow" w:hAnsi="Arial Narrow"/>
          <w:b/>
        </w:rPr>
        <w:t>AD 4</w:t>
      </w:r>
    </w:p>
    <w:p w:rsidR="00BD216E" w:rsidRDefault="00BD216E" w:rsidP="00E55CA7">
      <w:pPr>
        <w:spacing w:before="0" w:after="20"/>
        <w:rPr>
          <w:rFonts w:ascii="Arial Narrow" w:hAnsi="Arial Narrow"/>
          <w:color w:val="FF0000"/>
          <w:u w:val="single"/>
        </w:rPr>
      </w:pPr>
    </w:p>
    <w:p w:rsidR="007A5F74" w:rsidRPr="00C31824" w:rsidRDefault="007A5F74" w:rsidP="007A5F74">
      <w:pPr>
        <w:spacing w:before="0" w:after="20"/>
        <w:rPr>
          <w:rFonts w:ascii="Arial Narrow" w:hAnsi="Arial Narrow"/>
          <w:u w:val="single"/>
        </w:rPr>
      </w:pPr>
      <w:r w:rsidRPr="00C31824">
        <w:rPr>
          <w:rFonts w:ascii="Arial Narrow" w:hAnsi="Arial Narrow"/>
          <w:u w:val="single"/>
        </w:rPr>
        <w:t>4. Vprašanje posodobitve spletne strani RZS.</w:t>
      </w:r>
    </w:p>
    <w:p w:rsidR="00C31824" w:rsidRDefault="00C31824" w:rsidP="00E55CA7">
      <w:pPr>
        <w:spacing w:before="0" w:after="20"/>
        <w:rPr>
          <w:rFonts w:ascii="Arial Narrow" w:hAnsi="Arial Narrow"/>
          <w:color w:val="FF0000"/>
          <w:u w:val="single"/>
        </w:rPr>
      </w:pPr>
    </w:p>
    <w:p w:rsidR="002171E8" w:rsidRPr="00F1287F" w:rsidRDefault="00463705" w:rsidP="00E55CA7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t xml:space="preserve">Razprava: sekretar RZS </w:t>
      </w:r>
      <w:proofErr w:type="spellStart"/>
      <w:r>
        <w:rPr>
          <w:rFonts w:ascii="Arial Narrow" w:hAnsi="Arial Narrow"/>
        </w:rPr>
        <w:t>Miličić</w:t>
      </w:r>
      <w:proofErr w:type="spellEnd"/>
      <w:r>
        <w:rPr>
          <w:rFonts w:ascii="Arial Narrow" w:hAnsi="Arial Narrow"/>
        </w:rPr>
        <w:t xml:space="preserve"> pove</w:t>
      </w:r>
      <w:r w:rsidR="00510F3C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da je trenutna postavitev spletne strani RZS</w:t>
      </w:r>
      <w:r w:rsidRPr="00463705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tehnično komplicirana</w:t>
      </w:r>
      <w:r>
        <w:rPr>
          <w:rFonts w:ascii="Arial Narrow" w:hAnsi="Arial Narrow"/>
        </w:rPr>
        <w:t xml:space="preserve"> in uporabnikom neprijazna, hkrati pa ni kompatibilna za uporabo le-te na pametnih telefonih. O tem je že potekala razprava na sejah promocijske komisije in uredniškega odbora. S</w:t>
      </w:r>
      <w:r w:rsidR="002171E8" w:rsidRPr="00F1287F">
        <w:rPr>
          <w:rFonts w:ascii="Arial Narrow" w:hAnsi="Arial Narrow"/>
        </w:rPr>
        <w:t xml:space="preserve">pletno stran </w:t>
      </w:r>
      <w:r>
        <w:rPr>
          <w:rFonts w:ascii="Arial Narrow" w:hAnsi="Arial Narrow"/>
        </w:rPr>
        <w:t xml:space="preserve">RZS je potrebno </w:t>
      </w:r>
      <w:r w:rsidR="002171E8" w:rsidRPr="00F1287F">
        <w:rPr>
          <w:rFonts w:ascii="Arial Narrow" w:hAnsi="Arial Narrow"/>
        </w:rPr>
        <w:t>posodobiti</w:t>
      </w:r>
      <w:r>
        <w:rPr>
          <w:rFonts w:ascii="Arial Narrow" w:hAnsi="Arial Narrow"/>
        </w:rPr>
        <w:t xml:space="preserve"> in prevesti vsebino v en svetovni jezik; I. </w:t>
      </w:r>
      <w:proofErr w:type="spellStart"/>
      <w:r>
        <w:rPr>
          <w:rFonts w:ascii="Arial Narrow" w:hAnsi="Arial Narrow"/>
        </w:rPr>
        <w:t>Miličić</w:t>
      </w:r>
      <w:proofErr w:type="spellEnd"/>
      <w:r>
        <w:rPr>
          <w:rFonts w:ascii="Arial Narrow" w:hAnsi="Arial Narrow"/>
        </w:rPr>
        <w:t xml:space="preserve"> se je zaveza</w:t>
      </w:r>
      <w:r w:rsidR="00510F3C">
        <w:rPr>
          <w:rFonts w:ascii="Arial Narrow" w:hAnsi="Arial Narrow"/>
        </w:rPr>
        <w:t xml:space="preserve">l, da bo vsebino strani brezplačno </w:t>
      </w:r>
      <w:r>
        <w:rPr>
          <w:rFonts w:ascii="Arial Narrow" w:hAnsi="Arial Narrow"/>
        </w:rPr>
        <w:t xml:space="preserve"> prevedel </w:t>
      </w:r>
      <w:r w:rsidR="00510F3C">
        <w:rPr>
          <w:rFonts w:ascii="Arial Narrow" w:hAnsi="Arial Narrow"/>
        </w:rPr>
        <w:t>v angleški jezik.</w:t>
      </w:r>
      <w:r>
        <w:rPr>
          <w:rFonts w:ascii="Arial Narrow" w:hAnsi="Arial Narrow"/>
        </w:rPr>
        <w:t xml:space="preserve"> </w:t>
      </w:r>
    </w:p>
    <w:p w:rsidR="00247BB2" w:rsidRDefault="00247BB2" w:rsidP="00E55CA7">
      <w:pPr>
        <w:spacing w:before="0" w:after="20"/>
        <w:rPr>
          <w:rFonts w:ascii="Arial Narrow" w:hAnsi="Arial Narrow"/>
          <w:color w:val="FF0000"/>
        </w:rPr>
      </w:pPr>
    </w:p>
    <w:p w:rsidR="00C31824" w:rsidRPr="00247BB2" w:rsidRDefault="00463705" w:rsidP="00E55CA7">
      <w:pPr>
        <w:spacing w:before="0" w:after="20"/>
        <w:rPr>
          <w:rFonts w:ascii="Arial Narrow" w:hAnsi="Arial Narrow"/>
        </w:rPr>
      </w:pPr>
      <w:r w:rsidRPr="00247BB2">
        <w:rPr>
          <w:rFonts w:ascii="Arial Narrow" w:hAnsi="Arial Narrow"/>
        </w:rPr>
        <w:t xml:space="preserve">Predsednik RZS </w:t>
      </w:r>
      <w:r w:rsidR="007965D8" w:rsidRPr="00247BB2">
        <w:rPr>
          <w:rFonts w:ascii="Arial Narrow" w:hAnsi="Arial Narrow"/>
        </w:rPr>
        <w:t xml:space="preserve">Žaberl </w:t>
      </w:r>
      <w:r w:rsidRPr="00247BB2">
        <w:rPr>
          <w:rFonts w:ascii="Arial Narrow" w:hAnsi="Arial Narrow"/>
        </w:rPr>
        <w:t xml:space="preserve">vidi </w:t>
      </w:r>
      <w:r w:rsidR="007965D8" w:rsidRPr="00247BB2">
        <w:rPr>
          <w:rFonts w:ascii="Arial Narrow" w:hAnsi="Arial Narrow"/>
        </w:rPr>
        <w:t>dva problema</w:t>
      </w:r>
      <w:r w:rsidR="0011450D" w:rsidRPr="00247BB2">
        <w:rPr>
          <w:rFonts w:ascii="Arial Narrow" w:hAnsi="Arial Narrow"/>
        </w:rPr>
        <w:t xml:space="preserve"> spletne strani glede </w:t>
      </w:r>
      <w:r w:rsidR="007965D8" w:rsidRPr="00247BB2">
        <w:rPr>
          <w:rFonts w:ascii="Arial Narrow" w:hAnsi="Arial Narrow"/>
        </w:rPr>
        <w:t>vsebine</w:t>
      </w:r>
      <w:r w:rsidR="0011450D" w:rsidRPr="00247BB2">
        <w:rPr>
          <w:rFonts w:ascii="Arial Narrow" w:hAnsi="Arial Narrow"/>
        </w:rPr>
        <w:t xml:space="preserve"> spletne strani</w:t>
      </w:r>
      <w:r w:rsidR="007965D8" w:rsidRPr="00247BB2">
        <w:rPr>
          <w:rFonts w:ascii="Arial Narrow" w:hAnsi="Arial Narrow"/>
        </w:rPr>
        <w:t xml:space="preserve"> </w:t>
      </w:r>
      <w:r w:rsidR="0011450D" w:rsidRPr="00247BB2">
        <w:rPr>
          <w:rFonts w:ascii="Arial Narrow" w:hAnsi="Arial Narrow"/>
        </w:rPr>
        <w:t xml:space="preserve">in sicer </w:t>
      </w:r>
      <w:r w:rsidR="0011450D" w:rsidRPr="00247BB2">
        <w:rPr>
          <w:rFonts w:ascii="Arial Narrow" w:hAnsi="Arial Narrow"/>
        </w:rPr>
        <w:t>neažurnost   in neaktualnost posameznih vsebin</w:t>
      </w:r>
      <w:r w:rsidR="0018230C">
        <w:rPr>
          <w:rFonts w:ascii="Arial Narrow" w:hAnsi="Arial Narrow"/>
        </w:rPr>
        <w:t xml:space="preserve"> na obstoječi spletni strani</w:t>
      </w:r>
      <w:r w:rsidR="0011450D" w:rsidRPr="00247BB2">
        <w:rPr>
          <w:rFonts w:ascii="Arial Narrow" w:hAnsi="Arial Narrow"/>
        </w:rPr>
        <w:t>. Prisotnim je predstavil idejo o vzpostavitvi pravnega ribiškega</w:t>
      </w:r>
      <w:r w:rsidR="0011450D" w:rsidRPr="00247BB2">
        <w:rPr>
          <w:rFonts w:ascii="Arial Narrow" w:hAnsi="Arial Narrow"/>
        </w:rPr>
        <w:t xml:space="preserve"> portal</w:t>
      </w:r>
      <w:r w:rsidR="0011450D" w:rsidRPr="00247BB2">
        <w:rPr>
          <w:rFonts w:ascii="Arial Narrow" w:hAnsi="Arial Narrow"/>
        </w:rPr>
        <w:t xml:space="preserve">a, ki ga bodo vodili člani pravne komisije RZS. </w:t>
      </w:r>
    </w:p>
    <w:p w:rsidR="00247BB2" w:rsidRPr="00247BB2" w:rsidRDefault="00C249A3" w:rsidP="00247BB2">
      <w:pPr>
        <w:spacing w:before="0" w:after="20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 xml:space="preserve">Glede ostale vsebine spletne strani so se prisotni strinjali, da </w:t>
      </w:r>
      <w:r w:rsidR="00247BB2" w:rsidRPr="00247BB2">
        <w:rPr>
          <w:rFonts w:ascii="Arial Narrow" w:hAnsi="Arial Narrow"/>
        </w:rPr>
        <w:t>RZS zagotovi sprotno brisanje tekmovalnih rezultatov</w:t>
      </w:r>
      <w:r>
        <w:rPr>
          <w:rFonts w:ascii="Arial Narrow" w:hAnsi="Arial Narrow"/>
        </w:rPr>
        <w:t>. U</w:t>
      </w:r>
      <w:r w:rsidR="00247BB2" w:rsidRPr="00247BB2">
        <w:rPr>
          <w:rFonts w:ascii="Arial Narrow" w:hAnsi="Arial Narrow"/>
        </w:rPr>
        <w:t xml:space="preserve">rednica predlaga objavo kratkih novic iz RD na spletni strani, katere drugače ne more dati v glasilo. </w:t>
      </w:r>
    </w:p>
    <w:p w:rsidR="00247BB2" w:rsidRPr="00247BB2" w:rsidRDefault="00247BB2" w:rsidP="00E55CA7">
      <w:pPr>
        <w:spacing w:before="0" w:after="20"/>
        <w:rPr>
          <w:rFonts w:ascii="Arial Narrow" w:hAnsi="Arial Narrow"/>
        </w:rPr>
      </w:pPr>
    </w:p>
    <w:p w:rsidR="007965D8" w:rsidRPr="00247BB2" w:rsidRDefault="00207253" w:rsidP="00E55CA7">
      <w:pPr>
        <w:spacing w:before="0" w:after="20"/>
        <w:rPr>
          <w:rFonts w:ascii="Arial Narrow" w:hAnsi="Arial Narrow"/>
        </w:rPr>
      </w:pPr>
      <w:r w:rsidRPr="00247BB2">
        <w:rPr>
          <w:rFonts w:ascii="Arial Narrow" w:hAnsi="Arial Narrow"/>
        </w:rPr>
        <w:t xml:space="preserve">B. </w:t>
      </w:r>
      <w:r w:rsidR="007965D8" w:rsidRPr="00247BB2">
        <w:rPr>
          <w:rFonts w:ascii="Arial Narrow" w:hAnsi="Arial Narrow"/>
        </w:rPr>
        <w:t>Zagožen</w:t>
      </w:r>
      <w:r w:rsidR="00C249A3">
        <w:rPr>
          <w:rFonts w:ascii="Arial Narrow" w:hAnsi="Arial Narrow"/>
        </w:rPr>
        <w:t xml:space="preserve"> izpostavil vprašanje namena spletne strani in kot </w:t>
      </w:r>
      <w:r w:rsidRPr="00247BB2">
        <w:rPr>
          <w:rFonts w:ascii="Arial Narrow" w:hAnsi="Arial Narrow"/>
        </w:rPr>
        <w:t xml:space="preserve">rešitev predlaga najem </w:t>
      </w:r>
      <w:r w:rsidR="000024B2" w:rsidRPr="00247BB2">
        <w:rPr>
          <w:rFonts w:ascii="Arial Narrow" w:hAnsi="Arial Narrow"/>
        </w:rPr>
        <w:t>spletnega</w:t>
      </w:r>
      <w:r w:rsidRPr="00247BB2">
        <w:rPr>
          <w:rFonts w:ascii="Arial Narrow" w:hAnsi="Arial Narrow"/>
        </w:rPr>
        <w:t xml:space="preserve"> mesta</w:t>
      </w:r>
      <w:r w:rsidR="0018230C" w:rsidRPr="0018230C">
        <w:rPr>
          <w:rFonts w:ascii="Arial Narrow" w:hAnsi="Arial Narrow"/>
        </w:rPr>
        <w:t xml:space="preserve"> </w:t>
      </w:r>
      <w:r w:rsidR="0018230C">
        <w:rPr>
          <w:rFonts w:ascii="Arial Narrow" w:hAnsi="Arial Narrow"/>
        </w:rPr>
        <w:t xml:space="preserve">s programom </w:t>
      </w:r>
      <w:r w:rsidR="0018230C" w:rsidRPr="0018230C">
        <w:rPr>
          <w:rFonts w:ascii="Arial Narrow" w:hAnsi="Arial Narrow"/>
          <w:i/>
        </w:rPr>
        <w:t>W</w:t>
      </w:r>
      <w:r w:rsidR="0018230C" w:rsidRPr="0018230C">
        <w:rPr>
          <w:rFonts w:ascii="Arial Narrow" w:hAnsi="Arial Narrow"/>
          <w:i/>
        </w:rPr>
        <w:t xml:space="preserve">orld </w:t>
      </w:r>
      <w:proofErr w:type="spellStart"/>
      <w:r w:rsidR="00C249A3">
        <w:rPr>
          <w:rFonts w:ascii="Arial Narrow" w:hAnsi="Arial Narrow"/>
          <w:i/>
        </w:rPr>
        <w:t>P</w:t>
      </w:r>
      <w:r w:rsidR="0018230C" w:rsidRPr="0018230C">
        <w:rPr>
          <w:rFonts w:ascii="Arial Narrow" w:hAnsi="Arial Narrow"/>
          <w:i/>
        </w:rPr>
        <w:t>ress</w:t>
      </w:r>
      <w:proofErr w:type="spellEnd"/>
      <w:r w:rsidR="0018230C" w:rsidRPr="0018230C">
        <w:rPr>
          <w:rFonts w:ascii="Arial Narrow" w:hAnsi="Arial Narrow"/>
          <w:i/>
        </w:rPr>
        <w:t xml:space="preserve"> 1</w:t>
      </w:r>
      <w:r w:rsidR="0018230C">
        <w:rPr>
          <w:rFonts w:ascii="Arial Narrow" w:hAnsi="Arial Narrow"/>
        </w:rPr>
        <w:t xml:space="preserve">. Predviden strošek za </w:t>
      </w:r>
      <w:r w:rsidR="00AE748B">
        <w:rPr>
          <w:rFonts w:ascii="Arial Narrow" w:hAnsi="Arial Narrow"/>
        </w:rPr>
        <w:t>postavitev strani</w:t>
      </w:r>
      <w:r w:rsidR="0018230C">
        <w:rPr>
          <w:rFonts w:ascii="Arial Narrow" w:hAnsi="Arial Narrow"/>
        </w:rPr>
        <w:t xml:space="preserve"> je cca od</w:t>
      </w:r>
      <w:r w:rsidR="000024B2" w:rsidRPr="00247BB2">
        <w:rPr>
          <w:rFonts w:ascii="Arial Narrow" w:hAnsi="Arial Narrow"/>
        </w:rPr>
        <w:t xml:space="preserve"> 1.000 -</w:t>
      </w:r>
      <w:r w:rsidR="0018230C">
        <w:rPr>
          <w:rFonts w:ascii="Arial Narrow" w:hAnsi="Arial Narrow"/>
        </w:rPr>
        <w:t xml:space="preserve"> </w:t>
      </w:r>
      <w:r w:rsidR="000024B2" w:rsidRPr="00247BB2">
        <w:rPr>
          <w:rFonts w:ascii="Arial Narrow" w:hAnsi="Arial Narrow"/>
        </w:rPr>
        <w:t xml:space="preserve">2.000 eur </w:t>
      </w:r>
      <w:r w:rsidR="0018230C">
        <w:rPr>
          <w:rFonts w:ascii="Arial Narrow" w:hAnsi="Arial Narrow"/>
        </w:rPr>
        <w:t xml:space="preserve">oz. </w:t>
      </w:r>
      <w:r w:rsidR="00C249A3">
        <w:rPr>
          <w:rFonts w:ascii="Arial Narrow" w:hAnsi="Arial Narrow"/>
        </w:rPr>
        <w:t>strošek gostovanja</w:t>
      </w:r>
      <w:r w:rsidR="00AE748B">
        <w:rPr>
          <w:rFonts w:ascii="Arial Narrow" w:hAnsi="Arial Narrow"/>
        </w:rPr>
        <w:t xml:space="preserve"> </w:t>
      </w:r>
      <w:r w:rsidR="00C249A3">
        <w:rPr>
          <w:rFonts w:ascii="Arial Narrow" w:hAnsi="Arial Narrow"/>
        </w:rPr>
        <w:t xml:space="preserve">na spletu </w:t>
      </w:r>
      <w:r w:rsidR="00AE748B">
        <w:rPr>
          <w:rFonts w:ascii="Arial Narrow" w:hAnsi="Arial Narrow"/>
        </w:rPr>
        <w:t xml:space="preserve">pa je </w:t>
      </w:r>
      <w:r w:rsidR="000024B2" w:rsidRPr="00247BB2">
        <w:rPr>
          <w:rFonts w:ascii="Arial Narrow" w:hAnsi="Arial Narrow"/>
        </w:rPr>
        <w:t>pod 100 eur na leto</w:t>
      </w:r>
      <w:r w:rsidR="00AE748B">
        <w:rPr>
          <w:rFonts w:ascii="Arial Narrow" w:hAnsi="Arial Narrow"/>
        </w:rPr>
        <w:t>.</w:t>
      </w:r>
      <w:r w:rsidR="007965D8" w:rsidRPr="00247BB2">
        <w:rPr>
          <w:rFonts w:ascii="Arial Narrow" w:hAnsi="Arial Narrow"/>
        </w:rPr>
        <w:t xml:space="preserve"> </w:t>
      </w:r>
      <w:r w:rsidR="007228A3" w:rsidRPr="00247BB2">
        <w:rPr>
          <w:rFonts w:ascii="Arial Narrow" w:hAnsi="Arial Narrow"/>
        </w:rPr>
        <w:t xml:space="preserve">Izbrani ponudnik storitev </w:t>
      </w:r>
      <w:r w:rsidR="007965D8" w:rsidRPr="00247BB2">
        <w:rPr>
          <w:rFonts w:ascii="Arial Narrow" w:hAnsi="Arial Narrow"/>
        </w:rPr>
        <w:t xml:space="preserve">mora postaviti </w:t>
      </w:r>
      <w:r w:rsidR="007228A3" w:rsidRPr="00247BB2">
        <w:rPr>
          <w:rFonts w:ascii="Arial Narrow" w:hAnsi="Arial Narrow"/>
        </w:rPr>
        <w:t>vsebino spletne strani</w:t>
      </w:r>
      <w:r w:rsidR="00337037">
        <w:rPr>
          <w:rFonts w:ascii="Arial Narrow" w:hAnsi="Arial Narrow"/>
        </w:rPr>
        <w:t xml:space="preserve"> in prenesti obstoječo vsebino</w:t>
      </w:r>
      <w:r w:rsidR="007228A3" w:rsidRPr="00247BB2">
        <w:rPr>
          <w:rFonts w:ascii="Arial Narrow" w:hAnsi="Arial Narrow"/>
        </w:rPr>
        <w:t>, sam tega ne more obljubiti</w:t>
      </w:r>
      <w:r w:rsidR="00AE748B">
        <w:rPr>
          <w:rFonts w:ascii="Arial Narrow" w:hAnsi="Arial Narrow"/>
        </w:rPr>
        <w:t>. Izvedba spremembe</w:t>
      </w:r>
      <w:r w:rsidR="007228A3" w:rsidRPr="00247BB2">
        <w:rPr>
          <w:rFonts w:ascii="Arial Narrow" w:hAnsi="Arial Narrow"/>
        </w:rPr>
        <w:t>/posodobitve</w:t>
      </w:r>
      <w:r w:rsidR="007965D8" w:rsidRPr="00247BB2">
        <w:rPr>
          <w:rFonts w:ascii="Arial Narrow" w:hAnsi="Arial Narrow"/>
        </w:rPr>
        <w:t xml:space="preserve"> spletne </w:t>
      </w:r>
      <w:r w:rsidR="00463705" w:rsidRPr="00247BB2">
        <w:rPr>
          <w:rFonts w:ascii="Arial Narrow" w:hAnsi="Arial Narrow"/>
        </w:rPr>
        <w:t>strani</w:t>
      </w:r>
      <w:r w:rsidR="007228A3" w:rsidRPr="00247BB2">
        <w:rPr>
          <w:rFonts w:ascii="Arial Narrow" w:hAnsi="Arial Narrow"/>
        </w:rPr>
        <w:t>, se mu zdi</w:t>
      </w:r>
      <w:r w:rsidR="007965D8" w:rsidRPr="00247BB2">
        <w:rPr>
          <w:rFonts w:ascii="Arial Narrow" w:hAnsi="Arial Narrow"/>
        </w:rPr>
        <w:t xml:space="preserve"> </w:t>
      </w:r>
      <w:r w:rsidR="00C249A3">
        <w:rPr>
          <w:rFonts w:ascii="Arial Narrow" w:hAnsi="Arial Narrow"/>
        </w:rPr>
        <w:t>izvedljiva</w:t>
      </w:r>
      <w:bookmarkStart w:id="0" w:name="_GoBack"/>
      <w:bookmarkEnd w:id="0"/>
      <w:r w:rsidR="00AE748B">
        <w:rPr>
          <w:rFonts w:ascii="Arial Narrow" w:hAnsi="Arial Narrow"/>
        </w:rPr>
        <w:t xml:space="preserve"> naslednje leto, skupaj s </w:t>
      </w:r>
      <w:r w:rsidR="00B45732">
        <w:rPr>
          <w:rFonts w:ascii="Arial Narrow" w:hAnsi="Arial Narrow"/>
        </w:rPr>
        <w:t>predvidenimi oblikovnimi</w:t>
      </w:r>
      <w:r w:rsidR="00AE748B">
        <w:rPr>
          <w:rFonts w:ascii="Arial Narrow" w:hAnsi="Arial Narrow"/>
        </w:rPr>
        <w:t xml:space="preserve"> spremembami glasila.</w:t>
      </w:r>
    </w:p>
    <w:p w:rsidR="00247BB2" w:rsidRPr="00247BB2" w:rsidRDefault="00247BB2" w:rsidP="00E55CA7">
      <w:pPr>
        <w:spacing w:before="0" w:after="20"/>
        <w:rPr>
          <w:rFonts w:ascii="Arial Narrow" w:hAnsi="Arial Narrow"/>
        </w:rPr>
      </w:pPr>
    </w:p>
    <w:p w:rsidR="007965D8" w:rsidRPr="00247BB2" w:rsidRDefault="00641CEE" w:rsidP="00E55CA7">
      <w:pPr>
        <w:spacing w:before="0" w:after="20"/>
        <w:rPr>
          <w:rFonts w:ascii="Arial Narrow" w:hAnsi="Arial Narrow"/>
        </w:rPr>
      </w:pPr>
      <w:r w:rsidRPr="00247BB2">
        <w:rPr>
          <w:rFonts w:ascii="Arial Narrow" w:hAnsi="Arial Narrow"/>
        </w:rPr>
        <w:t xml:space="preserve">Po </w:t>
      </w:r>
      <w:r w:rsidR="000024B2" w:rsidRPr="00247BB2">
        <w:rPr>
          <w:rFonts w:ascii="Arial Narrow" w:hAnsi="Arial Narrow"/>
        </w:rPr>
        <w:t xml:space="preserve">letošnji </w:t>
      </w:r>
      <w:r w:rsidR="00463705" w:rsidRPr="00247BB2">
        <w:rPr>
          <w:rFonts w:ascii="Arial Narrow" w:hAnsi="Arial Narrow"/>
        </w:rPr>
        <w:t>skupščini</w:t>
      </w:r>
      <w:r w:rsidR="000024B2" w:rsidRPr="00247BB2">
        <w:rPr>
          <w:rFonts w:ascii="Arial Narrow" w:hAnsi="Arial Narrow"/>
        </w:rPr>
        <w:t xml:space="preserve"> RZS</w:t>
      </w:r>
      <w:r w:rsidRPr="00247BB2">
        <w:rPr>
          <w:rFonts w:ascii="Arial Narrow" w:hAnsi="Arial Narrow"/>
        </w:rPr>
        <w:t xml:space="preserve"> se</w:t>
      </w:r>
      <w:r w:rsidR="000024B2" w:rsidRPr="00247BB2">
        <w:rPr>
          <w:rFonts w:ascii="Arial Narrow" w:hAnsi="Arial Narrow"/>
        </w:rPr>
        <w:t xml:space="preserve"> sestanejo Zagožen, Božičnik</w:t>
      </w:r>
      <w:r w:rsidR="0018230C">
        <w:rPr>
          <w:rFonts w:ascii="Arial Narrow" w:hAnsi="Arial Narrow"/>
        </w:rPr>
        <w:t xml:space="preserve"> in </w:t>
      </w:r>
      <w:proofErr w:type="spellStart"/>
      <w:r w:rsidR="000024B2" w:rsidRPr="00247BB2">
        <w:rPr>
          <w:rFonts w:ascii="Arial Narrow" w:hAnsi="Arial Narrow"/>
        </w:rPr>
        <w:t>Miličić</w:t>
      </w:r>
      <w:proofErr w:type="spellEnd"/>
      <w:r w:rsidR="000024B2" w:rsidRPr="00247BB2">
        <w:rPr>
          <w:rFonts w:ascii="Arial Narrow" w:hAnsi="Arial Narrow"/>
        </w:rPr>
        <w:t xml:space="preserve"> za</w:t>
      </w:r>
      <w:r w:rsidR="00247BB2" w:rsidRPr="00247BB2">
        <w:rPr>
          <w:rFonts w:ascii="Arial Narrow" w:hAnsi="Arial Narrow"/>
        </w:rPr>
        <w:t xml:space="preserve"> načelni</w:t>
      </w:r>
      <w:r w:rsidR="000024B2" w:rsidRPr="00247BB2">
        <w:rPr>
          <w:rFonts w:ascii="Arial Narrow" w:hAnsi="Arial Narrow"/>
        </w:rPr>
        <w:t xml:space="preserve"> dogovor glede operativnih </w:t>
      </w:r>
      <w:r w:rsidR="00337037">
        <w:rPr>
          <w:rFonts w:ascii="Arial Narrow" w:hAnsi="Arial Narrow"/>
        </w:rPr>
        <w:t>zadev glede spletne strani RZS.</w:t>
      </w:r>
    </w:p>
    <w:p w:rsidR="006F6C79" w:rsidRDefault="006F6C79" w:rsidP="00E55CA7">
      <w:pPr>
        <w:spacing w:before="0" w:after="20"/>
        <w:rPr>
          <w:rFonts w:ascii="Arial Narrow" w:hAnsi="Arial Narrow"/>
          <w:color w:val="FF0000"/>
          <w:u w:val="single"/>
        </w:rPr>
      </w:pPr>
    </w:p>
    <w:p w:rsidR="00C31824" w:rsidRPr="00463705" w:rsidRDefault="00641CEE" w:rsidP="00E55CA7">
      <w:pPr>
        <w:spacing w:before="0" w:after="20"/>
        <w:rPr>
          <w:rFonts w:ascii="Arial Narrow" w:hAnsi="Arial Narrow"/>
          <w:b/>
        </w:rPr>
      </w:pPr>
      <w:r w:rsidRPr="00463705">
        <w:rPr>
          <w:rFonts w:ascii="Arial Narrow" w:hAnsi="Arial Narrow"/>
          <w:b/>
        </w:rPr>
        <w:t>Sklep</w:t>
      </w:r>
      <w:r w:rsidR="00F1287F" w:rsidRPr="00463705">
        <w:rPr>
          <w:rFonts w:ascii="Arial Narrow" w:hAnsi="Arial Narrow"/>
          <w:b/>
        </w:rPr>
        <w:t xml:space="preserve"> 4</w:t>
      </w:r>
      <w:r w:rsidRPr="00463705">
        <w:rPr>
          <w:rFonts w:ascii="Arial Narrow" w:hAnsi="Arial Narrow"/>
          <w:b/>
        </w:rPr>
        <w:t xml:space="preserve">: </w:t>
      </w:r>
      <w:r w:rsidR="00F1287F" w:rsidRPr="00463705">
        <w:rPr>
          <w:rFonts w:ascii="Arial Narrow" w:hAnsi="Arial Narrow"/>
          <w:b/>
        </w:rPr>
        <w:t>uredniški odbor je soglasno sprejel</w:t>
      </w:r>
      <w:r w:rsidR="00463705">
        <w:rPr>
          <w:rFonts w:ascii="Arial Narrow" w:hAnsi="Arial Narrow"/>
          <w:b/>
        </w:rPr>
        <w:t xml:space="preserve"> dogovor o začetku aktivnosti za</w:t>
      </w:r>
      <w:r w:rsidRPr="00463705">
        <w:rPr>
          <w:rFonts w:ascii="Arial Narrow" w:hAnsi="Arial Narrow"/>
          <w:b/>
        </w:rPr>
        <w:t xml:space="preserve"> prenovo spletne strani RZS</w:t>
      </w:r>
      <w:r w:rsidR="00463705">
        <w:rPr>
          <w:rFonts w:ascii="Arial Narrow" w:hAnsi="Arial Narrow"/>
          <w:b/>
        </w:rPr>
        <w:t xml:space="preserve">. </w:t>
      </w:r>
    </w:p>
    <w:p w:rsidR="00641CEE" w:rsidRDefault="00641CEE" w:rsidP="00E55CA7">
      <w:pPr>
        <w:spacing w:before="0" w:after="20"/>
        <w:rPr>
          <w:rFonts w:ascii="Arial Narrow" w:hAnsi="Arial Narrow"/>
          <w:color w:val="FF0000"/>
          <w:u w:val="single"/>
        </w:rPr>
      </w:pPr>
    </w:p>
    <w:p w:rsidR="00C31824" w:rsidRDefault="00C31824" w:rsidP="00E55CA7">
      <w:pPr>
        <w:spacing w:before="0" w:after="20"/>
        <w:rPr>
          <w:rFonts w:ascii="Arial Narrow" w:hAnsi="Arial Narrow"/>
          <w:color w:val="FF0000"/>
          <w:u w:val="single"/>
        </w:rPr>
      </w:pPr>
    </w:p>
    <w:p w:rsidR="007A5F74" w:rsidRPr="00E55CA7" w:rsidRDefault="007A5F74" w:rsidP="007A5F74">
      <w:pPr>
        <w:spacing w:before="0" w:after="20"/>
        <w:ind w:left="3540" w:firstLine="708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AD 5</w:t>
      </w:r>
    </w:p>
    <w:p w:rsidR="007A5F74" w:rsidRDefault="007A5F74" w:rsidP="007A5F74">
      <w:pPr>
        <w:spacing w:before="0" w:after="20"/>
        <w:rPr>
          <w:rFonts w:ascii="Arial Narrow" w:hAnsi="Arial Narrow"/>
        </w:rPr>
      </w:pPr>
    </w:p>
    <w:p w:rsidR="007A5F74" w:rsidRPr="00C31824" w:rsidRDefault="007A5F74" w:rsidP="007A5F74">
      <w:pPr>
        <w:spacing w:before="0" w:after="20"/>
        <w:rPr>
          <w:rFonts w:ascii="Arial Narrow" w:hAnsi="Arial Narrow"/>
          <w:u w:val="single"/>
        </w:rPr>
      </w:pPr>
      <w:r w:rsidRPr="00C31824">
        <w:rPr>
          <w:rFonts w:ascii="Arial Narrow" w:hAnsi="Arial Narrow"/>
          <w:u w:val="single"/>
        </w:rPr>
        <w:t>5. Razno.</w:t>
      </w:r>
    </w:p>
    <w:p w:rsidR="007A5F74" w:rsidRPr="00F1287F" w:rsidRDefault="007A5F74" w:rsidP="00E55CA7">
      <w:pPr>
        <w:spacing w:before="0" w:after="20"/>
        <w:rPr>
          <w:rFonts w:ascii="Arial Narrow" w:hAnsi="Arial Narrow"/>
          <w:color w:val="FF0000"/>
          <w:u w:val="single"/>
        </w:rPr>
      </w:pPr>
    </w:p>
    <w:p w:rsidR="006F6C79" w:rsidRPr="00F1287F" w:rsidRDefault="006F6C79" w:rsidP="00F1287F">
      <w:pPr>
        <w:pStyle w:val="Odstavekseznama"/>
        <w:numPr>
          <w:ilvl w:val="0"/>
          <w:numId w:val="21"/>
        </w:numPr>
        <w:spacing w:after="20"/>
        <w:rPr>
          <w:rFonts w:ascii="Arial Narrow" w:hAnsi="Arial Narrow"/>
          <w:sz w:val="24"/>
          <w:szCs w:val="24"/>
        </w:rPr>
      </w:pPr>
      <w:r w:rsidRPr="00F1287F">
        <w:rPr>
          <w:rFonts w:ascii="Arial Narrow" w:hAnsi="Arial Narrow"/>
          <w:sz w:val="24"/>
          <w:szCs w:val="24"/>
        </w:rPr>
        <w:t>Božičnik</w:t>
      </w:r>
      <w:r w:rsidR="00F1287F">
        <w:rPr>
          <w:rFonts w:ascii="Arial Narrow" w:hAnsi="Arial Narrow"/>
          <w:sz w:val="24"/>
          <w:szCs w:val="24"/>
        </w:rPr>
        <w:t xml:space="preserve"> </w:t>
      </w:r>
      <w:r w:rsidRPr="00F1287F">
        <w:rPr>
          <w:rFonts w:ascii="Arial Narrow" w:hAnsi="Arial Narrow"/>
          <w:sz w:val="24"/>
          <w:szCs w:val="24"/>
        </w:rPr>
        <w:t xml:space="preserve">- A. Janc je predlagal izdelavo </w:t>
      </w:r>
      <w:r w:rsidR="00F1287F">
        <w:rPr>
          <w:rFonts w:ascii="Arial Narrow" w:hAnsi="Arial Narrow"/>
          <w:sz w:val="24"/>
          <w:szCs w:val="24"/>
        </w:rPr>
        <w:t>nove</w:t>
      </w:r>
      <w:r w:rsidR="00F1287F" w:rsidRPr="00F1287F">
        <w:rPr>
          <w:rFonts w:ascii="Arial Narrow" w:hAnsi="Arial Narrow"/>
          <w:sz w:val="24"/>
          <w:szCs w:val="24"/>
        </w:rPr>
        <w:t xml:space="preserve"> </w:t>
      </w:r>
      <w:r w:rsidR="00F1287F">
        <w:rPr>
          <w:rFonts w:ascii="Arial Narrow" w:hAnsi="Arial Narrow"/>
          <w:sz w:val="24"/>
          <w:szCs w:val="24"/>
        </w:rPr>
        <w:t xml:space="preserve">ribiške </w:t>
      </w:r>
      <w:r w:rsidRPr="00F1287F">
        <w:rPr>
          <w:rFonts w:ascii="Arial Narrow" w:hAnsi="Arial Narrow"/>
          <w:sz w:val="24"/>
          <w:szCs w:val="24"/>
        </w:rPr>
        <w:t>igrice za otroke in</w:t>
      </w:r>
      <w:r w:rsidR="00B45732">
        <w:rPr>
          <w:rFonts w:ascii="Arial Narrow" w:hAnsi="Arial Narrow"/>
          <w:sz w:val="24"/>
          <w:szCs w:val="24"/>
        </w:rPr>
        <w:t xml:space="preserve"> vpeljavo nove</w:t>
      </w:r>
      <w:r w:rsidRPr="00F1287F">
        <w:rPr>
          <w:rFonts w:ascii="Arial Narrow" w:hAnsi="Arial Narrow"/>
          <w:sz w:val="24"/>
          <w:szCs w:val="24"/>
        </w:rPr>
        <w:t xml:space="preserve"> </w:t>
      </w:r>
      <w:r w:rsidR="00B45732">
        <w:rPr>
          <w:rFonts w:ascii="Arial Narrow" w:hAnsi="Arial Narrow"/>
          <w:sz w:val="24"/>
          <w:szCs w:val="24"/>
        </w:rPr>
        <w:t>rubrike</w:t>
      </w:r>
      <w:r w:rsidR="00F1287F">
        <w:rPr>
          <w:rFonts w:ascii="Arial Narrow" w:hAnsi="Arial Narrow"/>
          <w:sz w:val="24"/>
          <w:szCs w:val="24"/>
        </w:rPr>
        <w:t xml:space="preserve"> za glasilo - </w:t>
      </w:r>
      <w:r w:rsidRPr="00F1287F">
        <w:rPr>
          <w:rFonts w:ascii="Arial Narrow" w:hAnsi="Arial Narrow"/>
          <w:sz w:val="24"/>
          <w:szCs w:val="24"/>
        </w:rPr>
        <w:t xml:space="preserve">kako so nastali emblemi RD. </w:t>
      </w:r>
    </w:p>
    <w:p w:rsidR="006F6C79" w:rsidRPr="00F1287F" w:rsidRDefault="006F6C79" w:rsidP="00F1287F">
      <w:pPr>
        <w:pStyle w:val="Odstavekseznama"/>
        <w:numPr>
          <w:ilvl w:val="0"/>
          <w:numId w:val="21"/>
        </w:numPr>
        <w:spacing w:after="20"/>
        <w:rPr>
          <w:rFonts w:ascii="Arial Narrow" w:hAnsi="Arial Narrow"/>
          <w:sz w:val="24"/>
          <w:szCs w:val="24"/>
        </w:rPr>
      </w:pPr>
      <w:r w:rsidRPr="00F1287F">
        <w:rPr>
          <w:rFonts w:ascii="Arial Narrow" w:hAnsi="Arial Narrow"/>
          <w:sz w:val="24"/>
          <w:szCs w:val="24"/>
        </w:rPr>
        <w:t xml:space="preserve">Žaberl – </w:t>
      </w:r>
      <w:r w:rsidR="00F1287F">
        <w:rPr>
          <w:rFonts w:ascii="Arial Narrow" w:hAnsi="Arial Narrow"/>
          <w:sz w:val="24"/>
          <w:szCs w:val="24"/>
        </w:rPr>
        <w:t xml:space="preserve">podal </w:t>
      </w:r>
      <w:r w:rsidRPr="00F1287F">
        <w:rPr>
          <w:rFonts w:ascii="Arial Narrow" w:hAnsi="Arial Narrow"/>
          <w:sz w:val="24"/>
          <w:szCs w:val="24"/>
        </w:rPr>
        <w:t xml:space="preserve">predlog </w:t>
      </w:r>
      <w:r w:rsidR="00F1287F">
        <w:rPr>
          <w:rFonts w:ascii="Arial Narrow" w:hAnsi="Arial Narrow"/>
          <w:sz w:val="24"/>
          <w:szCs w:val="24"/>
        </w:rPr>
        <w:t xml:space="preserve">pridobitve </w:t>
      </w:r>
      <w:r w:rsidRPr="00F1287F">
        <w:rPr>
          <w:rFonts w:ascii="Arial Narrow" w:hAnsi="Arial Narrow"/>
          <w:sz w:val="24"/>
          <w:szCs w:val="24"/>
        </w:rPr>
        <w:t xml:space="preserve">dopisnika iz vsakega ribiškega </w:t>
      </w:r>
      <w:r w:rsidR="00F1287F">
        <w:rPr>
          <w:rFonts w:ascii="Arial Narrow" w:hAnsi="Arial Narrow"/>
          <w:sz w:val="24"/>
          <w:szCs w:val="24"/>
        </w:rPr>
        <w:t xml:space="preserve">regijskega </w:t>
      </w:r>
      <w:r w:rsidRPr="00F1287F">
        <w:rPr>
          <w:rFonts w:ascii="Arial Narrow" w:hAnsi="Arial Narrow"/>
          <w:sz w:val="24"/>
          <w:szCs w:val="24"/>
        </w:rPr>
        <w:t>območja</w:t>
      </w:r>
      <w:r w:rsidR="00894884">
        <w:rPr>
          <w:rFonts w:ascii="Arial Narrow" w:hAnsi="Arial Narrow"/>
          <w:sz w:val="24"/>
          <w:szCs w:val="24"/>
        </w:rPr>
        <w:t>, za njihovo kar bo angažiral tudi člane UO RZS.</w:t>
      </w:r>
    </w:p>
    <w:p w:rsidR="00F72F36" w:rsidRPr="002A77AD" w:rsidRDefault="00F72F36" w:rsidP="0053648C">
      <w:pPr>
        <w:spacing w:before="0" w:after="40"/>
        <w:rPr>
          <w:rFonts w:ascii="Arial Narrow" w:hAnsi="Arial Narrow"/>
        </w:rPr>
      </w:pPr>
    </w:p>
    <w:p w:rsidR="00960120" w:rsidRPr="002A77AD" w:rsidRDefault="00C4412A" w:rsidP="0053648C">
      <w:pPr>
        <w:spacing w:before="0" w:after="40"/>
        <w:rPr>
          <w:rFonts w:ascii="Arial Narrow" w:hAnsi="Arial Narrow"/>
        </w:rPr>
      </w:pPr>
      <w:r w:rsidRPr="002A77AD">
        <w:rPr>
          <w:rFonts w:ascii="Arial Narrow" w:hAnsi="Arial Narrow"/>
        </w:rPr>
        <w:t xml:space="preserve">Vsi sklepi so bili sprejeti soglasno. </w:t>
      </w:r>
      <w:r w:rsidR="00960120" w:rsidRPr="002A77AD">
        <w:rPr>
          <w:rFonts w:ascii="Arial Narrow" w:hAnsi="Arial Narrow"/>
        </w:rPr>
        <w:t xml:space="preserve">Sestanek je bil končan </w:t>
      </w:r>
      <w:r w:rsidR="00D52B72" w:rsidRPr="002A77AD">
        <w:rPr>
          <w:rFonts w:ascii="Arial Narrow" w:hAnsi="Arial Narrow"/>
        </w:rPr>
        <w:t>ob 1</w:t>
      </w:r>
      <w:r w:rsidR="002A77AD" w:rsidRPr="002A77AD">
        <w:rPr>
          <w:rFonts w:ascii="Arial Narrow" w:hAnsi="Arial Narrow"/>
        </w:rPr>
        <w:t>7:</w:t>
      </w:r>
      <w:r w:rsidR="00380E8C" w:rsidRPr="002A77AD">
        <w:rPr>
          <w:rFonts w:ascii="Arial Narrow" w:hAnsi="Arial Narrow"/>
        </w:rPr>
        <w:t>30</w:t>
      </w:r>
      <w:r w:rsidR="00960120" w:rsidRPr="002A77AD">
        <w:rPr>
          <w:rFonts w:ascii="Arial Narrow" w:hAnsi="Arial Narrow"/>
        </w:rPr>
        <w:t xml:space="preserve"> uri.</w:t>
      </w:r>
    </w:p>
    <w:p w:rsidR="007E5DCD" w:rsidRDefault="007E5DCD" w:rsidP="0053648C">
      <w:pPr>
        <w:spacing w:before="0" w:after="40"/>
        <w:rPr>
          <w:rFonts w:ascii="Arial Narrow" w:hAnsi="Arial Narrow"/>
        </w:rPr>
      </w:pPr>
    </w:p>
    <w:p w:rsidR="00F1287F" w:rsidRPr="002A77AD" w:rsidRDefault="00F1287F" w:rsidP="0053648C">
      <w:pPr>
        <w:spacing w:before="0" w:after="40"/>
        <w:rPr>
          <w:rFonts w:ascii="Arial Narrow" w:hAnsi="Arial Narrow"/>
        </w:rPr>
      </w:pPr>
    </w:p>
    <w:p w:rsidR="00960120" w:rsidRPr="002A77AD" w:rsidRDefault="000C7FC5" w:rsidP="0053648C">
      <w:pPr>
        <w:spacing w:before="0" w:after="40"/>
        <w:rPr>
          <w:rFonts w:ascii="Arial Narrow" w:hAnsi="Arial Narrow"/>
        </w:rPr>
      </w:pPr>
      <w:r w:rsidRPr="002A77AD">
        <w:rPr>
          <w:rFonts w:ascii="Arial Narrow" w:hAnsi="Arial Narrow"/>
        </w:rPr>
        <w:t>L</w:t>
      </w:r>
      <w:r w:rsidR="00D52B72" w:rsidRPr="002A77AD">
        <w:rPr>
          <w:rFonts w:ascii="Arial Narrow" w:hAnsi="Arial Narrow"/>
        </w:rPr>
        <w:t xml:space="preserve">jubljana, </w:t>
      </w:r>
      <w:r w:rsidR="006E179E">
        <w:rPr>
          <w:rFonts w:ascii="Arial Narrow" w:hAnsi="Arial Narrow"/>
        </w:rPr>
        <w:t>7. 1. 2020</w:t>
      </w:r>
    </w:p>
    <w:p w:rsidR="00960120" w:rsidRPr="002A77AD" w:rsidRDefault="00960120" w:rsidP="0053648C">
      <w:pPr>
        <w:spacing w:before="0" w:after="40"/>
        <w:rPr>
          <w:rFonts w:ascii="Arial Narrow" w:hAnsi="Arial Narrow"/>
        </w:rPr>
      </w:pPr>
    </w:p>
    <w:p w:rsidR="00960120" w:rsidRPr="002A77AD" w:rsidRDefault="00960120" w:rsidP="0053648C">
      <w:pPr>
        <w:spacing w:before="0" w:after="40"/>
        <w:rPr>
          <w:rFonts w:ascii="Arial Narrow" w:hAnsi="Arial Narrow"/>
        </w:rPr>
      </w:pPr>
      <w:r w:rsidRPr="002A77AD">
        <w:rPr>
          <w:rFonts w:ascii="Arial Narrow" w:hAnsi="Arial Narrow"/>
        </w:rPr>
        <w:t>Z</w:t>
      </w:r>
      <w:r w:rsidR="001F17C4" w:rsidRPr="002A77AD">
        <w:rPr>
          <w:rFonts w:ascii="Arial Narrow" w:hAnsi="Arial Narrow"/>
        </w:rPr>
        <w:t>abeležil:</w:t>
      </w:r>
      <w:r w:rsidR="001F17C4" w:rsidRPr="002A77AD">
        <w:rPr>
          <w:rFonts w:ascii="Arial Narrow" w:hAnsi="Arial Narrow"/>
        </w:rPr>
        <w:tab/>
      </w:r>
      <w:r w:rsidRPr="002A77AD">
        <w:rPr>
          <w:rFonts w:ascii="Arial Narrow" w:hAnsi="Arial Narrow"/>
        </w:rPr>
        <w:tab/>
      </w:r>
      <w:r w:rsidRPr="002A77AD">
        <w:rPr>
          <w:rFonts w:ascii="Arial Narrow" w:hAnsi="Arial Narrow"/>
        </w:rPr>
        <w:tab/>
      </w:r>
      <w:r w:rsidRPr="002A77AD">
        <w:rPr>
          <w:rFonts w:ascii="Arial Narrow" w:hAnsi="Arial Narrow"/>
        </w:rPr>
        <w:tab/>
      </w:r>
      <w:r w:rsidRPr="002A77AD">
        <w:rPr>
          <w:rFonts w:ascii="Arial Narrow" w:hAnsi="Arial Narrow"/>
        </w:rPr>
        <w:tab/>
      </w:r>
      <w:r w:rsidRPr="002A77AD">
        <w:rPr>
          <w:rFonts w:ascii="Arial Narrow" w:hAnsi="Arial Narrow"/>
        </w:rPr>
        <w:tab/>
      </w:r>
      <w:r w:rsidRPr="002A77AD">
        <w:rPr>
          <w:rFonts w:ascii="Arial Narrow" w:hAnsi="Arial Narrow"/>
        </w:rPr>
        <w:tab/>
        <w:t>Predsednik komisije</w:t>
      </w:r>
    </w:p>
    <w:p w:rsidR="00960120" w:rsidRPr="002A77AD" w:rsidRDefault="00BD6DE5" w:rsidP="0053648C">
      <w:pPr>
        <w:spacing w:before="0" w:after="40"/>
        <w:rPr>
          <w:rFonts w:ascii="Arial Narrow" w:hAnsi="Arial Narrow"/>
          <w:b/>
          <w:i/>
        </w:rPr>
      </w:pPr>
      <w:r w:rsidRPr="002A77AD">
        <w:rPr>
          <w:rFonts w:ascii="Arial Narrow" w:hAnsi="Arial Narrow"/>
          <w:b/>
          <w:i/>
        </w:rPr>
        <w:t>m</w:t>
      </w:r>
      <w:r w:rsidR="000B55B6" w:rsidRPr="002A77AD">
        <w:rPr>
          <w:rFonts w:ascii="Arial Narrow" w:hAnsi="Arial Narrow"/>
          <w:b/>
          <w:i/>
        </w:rPr>
        <w:t xml:space="preserve">ag. </w:t>
      </w:r>
      <w:r w:rsidR="00896665" w:rsidRPr="002A77AD">
        <w:rPr>
          <w:rFonts w:ascii="Arial Narrow" w:hAnsi="Arial Narrow"/>
          <w:b/>
          <w:i/>
        </w:rPr>
        <w:t>Igor MILIČIĆ</w:t>
      </w:r>
      <w:r w:rsidR="00320E4F" w:rsidRPr="002A77AD">
        <w:rPr>
          <w:rFonts w:ascii="Arial Narrow" w:hAnsi="Arial Narrow"/>
          <w:b/>
          <w:i/>
        </w:rPr>
        <w:tab/>
      </w:r>
      <w:r w:rsidR="00320E4F" w:rsidRPr="002A77AD">
        <w:rPr>
          <w:rFonts w:ascii="Arial Narrow" w:hAnsi="Arial Narrow"/>
          <w:b/>
          <w:i/>
        </w:rPr>
        <w:tab/>
      </w:r>
      <w:r w:rsidRPr="002A77AD">
        <w:rPr>
          <w:rFonts w:ascii="Arial Narrow" w:hAnsi="Arial Narrow"/>
          <w:b/>
          <w:i/>
        </w:rPr>
        <w:tab/>
      </w:r>
      <w:r w:rsidRPr="002A77AD">
        <w:rPr>
          <w:rFonts w:ascii="Arial Narrow" w:hAnsi="Arial Narrow"/>
          <w:b/>
          <w:i/>
        </w:rPr>
        <w:tab/>
      </w:r>
      <w:r w:rsidRPr="002A77AD">
        <w:rPr>
          <w:rFonts w:ascii="Arial Narrow" w:hAnsi="Arial Narrow"/>
          <w:b/>
          <w:i/>
        </w:rPr>
        <w:tab/>
      </w:r>
      <w:r w:rsidRPr="002A77AD">
        <w:rPr>
          <w:rFonts w:ascii="Arial Narrow" w:hAnsi="Arial Narrow"/>
          <w:b/>
          <w:i/>
        </w:rPr>
        <w:tab/>
      </w:r>
      <w:r w:rsidR="00320E4F" w:rsidRPr="002A77AD">
        <w:rPr>
          <w:rFonts w:ascii="Arial Narrow" w:hAnsi="Arial Narrow"/>
          <w:b/>
          <w:i/>
        </w:rPr>
        <w:t>Igor KLOBOVES</w:t>
      </w:r>
      <w:r w:rsidR="00960120" w:rsidRPr="002A77AD">
        <w:rPr>
          <w:rFonts w:ascii="Arial Narrow" w:hAnsi="Arial Narrow"/>
          <w:b/>
          <w:i/>
        </w:rPr>
        <w:t xml:space="preserve"> </w:t>
      </w:r>
      <w:proofErr w:type="spellStart"/>
      <w:r w:rsidR="00960120" w:rsidRPr="002A77AD">
        <w:rPr>
          <w:rFonts w:ascii="Arial Narrow" w:hAnsi="Arial Narrow"/>
          <w:i/>
        </w:rPr>
        <w:t>l.r</w:t>
      </w:r>
      <w:proofErr w:type="spellEnd"/>
      <w:r w:rsidR="00960120" w:rsidRPr="002A77AD">
        <w:rPr>
          <w:rFonts w:ascii="Arial Narrow" w:hAnsi="Arial Narrow"/>
          <w:i/>
        </w:rPr>
        <w:t>.</w:t>
      </w:r>
    </w:p>
    <w:p w:rsidR="00E40EA4" w:rsidRDefault="00E40EA4" w:rsidP="00B87690">
      <w:pPr>
        <w:rPr>
          <w:rFonts w:ascii="Arial Narrow" w:hAnsi="Arial Narrow"/>
          <w:i/>
          <w:color w:val="000000"/>
        </w:rPr>
      </w:pPr>
    </w:p>
    <w:p w:rsidR="00E40EA4" w:rsidRDefault="00E40EA4" w:rsidP="00B87690">
      <w:pPr>
        <w:rPr>
          <w:rFonts w:ascii="Arial Narrow" w:hAnsi="Arial Narrow"/>
          <w:i/>
          <w:color w:val="000000"/>
        </w:rPr>
      </w:pPr>
    </w:p>
    <w:p w:rsidR="00E40EA4" w:rsidRDefault="00E40EA4" w:rsidP="00B87690">
      <w:pPr>
        <w:rPr>
          <w:rFonts w:ascii="Arial Narrow" w:hAnsi="Arial Narrow"/>
          <w:i/>
          <w:color w:val="000000"/>
        </w:rPr>
      </w:pPr>
    </w:p>
    <w:p w:rsidR="00B87690" w:rsidRPr="00661A8A" w:rsidRDefault="00B87690" w:rsidP="00B87690">
      <w:pPr>
        <w:rPr>
          <w:rFonts w:ascii="Arial Narrow" w:hAnsi="Arial Narrow"/>
          <w:i/>
          <w:color w:val="000000"/>
        </w:rPr>
      </w:pPr>
      <w:r w:rsidRPr="00661A8A">
        <w:rPr>
          <w:rFonts w:ascii="Arial Narrow" w:hAnsi="Arial Narrow"/>
          <w:i/>
          <w:color w:val="000000"/>
        </w:rPr>
        <w:t>Po verifikaciji predsedujočega kopije zapisnika v e- verziji prejmejo:</w:t>
      </w:r>
    </w:p>
    <w:p w:rsidR="00B87690" w:rsidRPr="00661A8A" w:rsidRDefault="00B87690" w:rsidP="00B87690">
      <w:pPr>
        <w:numPr>
          <w:ilvl w:val="0"/>
          <w:numId w:val="5"/>
        </w:numPr>
        <w:tabs>
          <w:tab w:val="clear" w:pos="1636"/>
        </w:tabs>
        <w:spacing w:before="0" w:after="0"/>
        <w:ind w:left="1134" w:hanging="141"/>
        <w:rPr>
          <w:rFonts w:ascii="Arial Narrow" w:hAnsi="Arial Narrow"/>
          <w:color w:val="000000"/>
        </w:rPr>
      </w:pPr>
      <w:r w:rsidRPr="00661A8A">
        <w:rPr>
          <w:rFonts w:ascii="Arial Narrow" w:hAnsi="Arial Narrow"/>
          <w:color w:val="000000"/>
        </w:rPr>
        <w:t>člani komisije,</w:t>
      </w:r>
    </w:p>
    <w:p w:rsidR="00B87690" w:rsidRPr="00661A8A" w:rsidRDefault="00B87690" w:rsidP="00B87690">
      <w:pPr>
        <w:numPr>
          <w:ilvl w:val="0"/>
          <w:numId w:val="5"/>
        </w:numPr>
        <w:tabs>
          <w:tab w:val="clear" w:pos="1636"/>
        </w:tabs>
        <w:spacing w:before="0" w:after="0"/>
        <w:ind w:left="1134" w:hanging="141"/>
        <w:rPr>
          <w:rFonts w:ascii="Arial Narrow" w:hAnsi="Arial Narrow"/>
          <w:color w:val="000000"/>
        </w:rPr>
      </w:pPr>
      <w:r w:rsidRPr="00661A8A">
        <w:rPr>
          <w:rFonts w:ascii="Arial Narrow" w:hAnsi="Arial Narrow"/>
          <w:color w:val="000000"/>
        </w:rPr>
        <w:t>člani UO,</w:t>
      </w:r>
    </w:p>
    <w:p w:rsidR="00B87690" w:rsidRPr="00661A8A" w:rsidRDefault="00B87690" w:rsidP="00B87690">
      <w:pPr>
        <w:numPr>
          <w:ilvl w:val="0"/>
          <w:numId w:val="5"/>
        </w:numPr>
        <w:tabs>
          <w:tab w:val="clear" w:pos="1636"/>
        </w:tabs>
        <w:spacing w:before="0" w:after="0"/>
        <w:ind w:left="1134" w:hanging="141"/>
        <w:rPr>
          <w:rFonts w:ascii="Arial Narrow" w:hAnsi="Arial Narrow"/>
          <w:color w:val="000000"/>
        </w:rPr>
      </w:pPr>
      <w:r w:rsidRPr="00661A8A">
        <w:rPr>
          <w:rFonts w:ascii="Arial Narrow" w:hAnsi="Arial Narrow"/>
          <w:color w:val="000000"/>
        </w:rPr>
        <w:t>v zapisniku zadolženi posamezniki,</w:t>
      </w:r>
    </w:p>
    <w:p w:rsidR="00B87690" w:rsidRPr="00661A8A" w:rsidRDefault="00B87690" w:rsidP="00B87690">
      <w:pPr>
        <w:numPr>
          <w:ilvl w:val="0"/>
          <w:numId w:val="5"/>
        </w:numPr>
        <w:tabs>
          <w:tab w:val="clear" w:pos="1636"/>
        </w:tabs>
        <w:spacing w:before="0" w:after="0"/>
        <w:ind w:left="1134" w:hanging="141"/>
        <w:rPr>
          <w:rFonts w:ascii="Arial Narrow" w:hAnsi="Arial Narrow"/>
          <w:color w:val="000000"/>
        </w:rPr>
      </w:pPr>
      <w:r w:rsidRPr="00661A8A">
        <w:rPr>
          <w:rFonts w:ascii="Arial Narrow" w:hAnsi="Arial Narrow"/>
          <w:color w:val="000000"/>
        </w:rPr>
        <w:t>arhiv RZS.</w:t>
      </w:r>
    </w:p>
    <w:p w:rsidR="00EC3E3B" w:rsidRDefault="00EC3E3B" w:rsidP="0053648C">
      <w:pPr>
        <w:spacing w:before="0" w:after="40"/>
        <w:rPr>
          <w:i/>
          <w:color w:val="000000"/>
          <w:sz w:val="22"/>
          <w:szCs w:val="22"/>
        </w:rPr>
      </w:pPr>
    </w:p>
    <w:p w:rsidR="00F87A33" w:rsidRDefault="00F87A33" w:rsidP="0053648C">
      <w:pPr>
        <w:spacing w:before="0" w:after="40"/>
        <w:rPr>
          <w:i/>
          <w:color w:val="000000"/>
          <w:sz w:val="22"/>
          <w:szCs w:val="22"/>
        </w:rPr>
      </w:pPr>
    </w:p>
    <w:p w:rsidR="00C4412A" w:rsidRPr="00C4412A" w:rsidRDefault="00C4412A" w:rsidP="00C4412A">
      <w:pPr>
        <w:pStyle w:val="Naslov8"/>
        <w:tabs>
          <w:tab w:val="left" w:pos="7896"/>
        </w:tabs>
        <w:spacing w:before="0"/>
        <w:rPr>
          <w:rFonts w:ascii="Arial Narrow" w:hAnsi="Arial Narrow"/>
        </w:rPr>
      </w:pPr>
      <w:r w:rsidRPr="00661A8A">
        <w:rPr>
          <w:rFonts w:ascii="Arial Narrow" w:hAnsi="Arial Narrow"/>
        </w:rPr>
        <w:tab/>
      </w:r>
    </w:p>
    <w:p w:rsidR="00C4412A" w:rsidRDefault="00C4412A" w:rsidP="00E40EA4">
      <w:pPr>
        <w:tabs>
          <w:tab w:val="left" w:pos="993"/>
        </w:tabs>
        <w:rPr>
          <w:rFonts w:ascii="Arial Narrow" w:hAnsi="Arial Narrow"/>
          <w:color w:val="000000"/>
        </w:rPr>
      </w:pPr>
      <w:r w:rsidRPr="00661A8A">
        <w:rPr>
          <w:rFonts w:ascii="Arial Narrow" w:hAnsi="Arial Narrow"/>
          <w:i/>
          <w:color w:val="000000"/>
        </w:rPr>
        <w:t>OPOMBA:</w:t>
      </w:r>
      <w:r w:rsidRPr="00661A8A">
        <w:rPr>
          <w:rFonts w:ascii="Arial Narrow" w:hAnsi="Arial Narrow"/>
          <w:color w:val="000000"/>
        </w:rPr>
        <w:tab/>
        <w:t>Strokovna služba RZS objavi zapisnik na spletnih straneh zveze po  seznanitvi na seji UO.</w:t>
      </w:r>
    </w:p>
    <w:p w:rsidR="00B87690" w:rsidRDefault="00B87690" w:rsidP="00B87690">
      <w:pPr>
        <w:spacing w:line="276" w:lineRule="auto"/>
        <w:rPr>
          <w:rFonts w:ascii="Arial Narrow" w:hAnsi="Arial Narrow"/>
        </w:rPr>
      </w:pPr>
    </w:p>
    <w:p w:rsidR="008F0D67" w:rsidRPr="00071B76" w:rsidRDefault="008F0D67" w:rsidP="006C2B39">
      <w:pPr>
        <w:tabs>
          <w:tab w:val="left" w:pos="993"/>
        </w:tabs>
        <w:rPr>
          <w:rFonts w:ascii="Arial Narrow" w:hAnsi="Arial Narrow"/>
        </w:rPr>
      </w:pPr>
    </w:p>
    <w:sectPr w:rsidR="008F0D67" w:rsidRPr="00071B76" w:rsidSect="004F7490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C4F" w:rsidRDefault="00866C4F" w:rsidP="00071B76">
      <w:pPr>
        <w:spacing w:before="0" w:after="0"/>
      </w:pPr>
      <w:r>
        <w:separator/>
      </w:r>
    </w:p>
  </w:endnote>
  <w:endnote w:type="continuationSeparator" w:id="0">
    <w:p w:rsidR="00866C4F" w:rsidRDefault="00866C4F" w:rsidP="00071B7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D53" w:rsidRDefault="00765D53">
    <w:pPr>
      <w:pStyle w:val="Noga"/>
      <w:jc w:val="center"/>
    </w:pPr>
    <w:r>
      <w:fldChar w:fldCharType="begin"/>
    </w:r>
    <w:r>
      <w:instrText>PAGE   \* MERGEFORMAT</w:instrText>
    </w:r>
    <w:r>
      <w:fldChar w:fldCharType="separate"/>
    </w:r>
    <w:r w:rsidR="00C249A3">
      <w:rPr>
        <w:noProof/>
      </w:rPr>
      <w:t>4</w:t>
    </w:r>
    <w:r>
      <w:fldChar w:fldCharType="end"/>
    </w:r>
  </w:p>
  <w:p w:rsidR="00765D53" w:rsidRDefault="00765D5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C4F" w:rsidRDefault="00866C4F" w:rsidP="00071B76">
      <w:pPr>
        <w:spacing w:before="0" w:after="0"/>
      </w:pPr>
      <w:r>
        <w:separator/>
      </w:r>
    </w:p>
  </w:footnote>
  <w:footnote w:type="continuationSeparator" w:id="0">
    <w:p w:rsidR="00866C4F" w:rsidRDefault="00866C4F" w:rsidP="00071B7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40369"/>
    <w:multiLevelType w:val="hybridMultilevel"/>
    <w:tmpl w:val="B57CEE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A70A8"/>
    <w:multiLevelType w:val="hybridMultilevel"/>
    <w:tmpl w:val="37647F02"/>
    <w:lvl w:ilvl="0" w:tplc="30BAB5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412B4"/>
    <w:multiLevelType w:val="hybridMultilevel"/>
    <w:tmpl w:val="6876CD9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95359"/>
    <w:multiLevelType w:val="hybridMultilevel"/>
    <w:tmpl w:val="9BA20CD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5211B1"/>
    <w:multiLevelType w:val="hybridMultilevel"/>
    <w:tmpl w:val="D6702F9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A0A18"/>
    <w:multiLevelType w:val="hybridMultilevel"/>
    <w:tmpl w:val="DE366612"/>
    <w:lvl w:ilvl="0" w:tplc="30BAB5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2F5ECE"/>
    <w:multiLevelType w:val="hybridMultilevel"/>
    <w:tmpl w:val="A31AB1E8"/>
    <w:lvl w:ilvl="0" w:tplc="AD121DFC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0FC6E6D"/>
    <w:multiLevelType w:val="hybridMultilevel"/>
    <w:tmpl w:val="229C068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1C3AC3"/>
    <w:multiLevelType w:val="hybridMultilevel"/>
    <w:tmpl w:val="05B0A7E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486DBA"/>
    <w:multiLevelType w:val="hybridMultilevel"/>
    <w:tmpl w:val="214EFCE8"/>
    <w:lvl w:ilvl="0" w:tplc="D6529DA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C165D9"/>
    <w:multiLevelType w:val="hybridMultilevel"/>
    <w:tmpl w:val="3EA4A4B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C664FD"/>
    <w:multiLevelType w:val="hybridMultilevel"/>
    <w:tmpl w:val="E876A5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040095"/>
    <w:multiLevelType w:val="hybridMultilevel"/>
    <w:tmpl w:val="0FE29C36"/>
    <w:lvl w:ilvl="0" w:tplc="4ACA7C4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39428A"/>
    <w:multiLevelType w:val="hybridMultilevel"/>
    <w:tmpl w:val="F4E0BF4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A80FE8"/>
    <w:multiLevelType w:val="hybridMultilevel"/>
    <w:tmpl w:val="C2860A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1D7138"/>
    <w:multiLevelType w:val="hybridMultilevel"/>
    <w:tmpl w:val="E00EF4E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4A75F5"/>
    <w:multiLevelType w:val="hybridMultilevel"/>
    <w:tmpl w:val="24900F2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976243"/>
    <w:multiLevelType w:val="hybridMultilevel"/>
    <w:tmpl w:val="C3B0AC0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D454C8"/>
    <w:multiLevelType w:val="hybridMultilevel"/>
    <w:tmpl w:val="B462A472"/>
    <w:lvl w:ilvl="0" w:tplc="0424000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72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79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87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94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101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0876" w:hanging="360"/>
      </w:pPr>
      <w:rPr>
        <w:rFonts w:ascii="Wingdings" w:hAnsi="Wingdings" w:hint="default"/>
      </w:rPr>
    </w:lvl>
  </w:abstractNum>
  <w:abstractNum w:abstractNumId="19" w15:restartNumberingAfterBreak="0">
    <w:nsid w:val="7A17112C"/>
    <w:multiLevelType w:val="hybridMultilevel"/>
    <w:tmpl w:val="4CC6BC1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20" w15:restartNumberingAfterBreak="0">
    <w:nsid w:val="7D207531"/>
    <w:multiLevelType w:val="singleLevel"/>
    <w:tmpl w:val="A2DC3FE0"/>
    <w:lvl w:ilvl="0">
      <w:start w:val="100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num w:numId="1">
    <w:abstractNumId w:val="19"/>
  </w:num>
  <w:num w:numId="2">
    <w:abstractNumId w:val="18"/>
  </w:num>
  <w:num w:numId="3">
    <w:abstractNumId w:val="0"/>
  </w:num>
  <w:num w:numId="4">
    <w:abstractNumId w:val="14"/>
  </w:num>
  <w:num w:numId="5">
    <w:abstractNumId w:val="20"/>
  </w:num>
  <w:num w:numId="6">
    <w:abstractNumId w:val="11"/>
  </w:num>
  <w:num w:numId="7">
    <w:abstractNumId w:val="4"/>
  </w:num>
  <w:num w:numId="8">
    <w:abstractNumId w:val="16"/>
  </w:num>
  <w:num w:numId="9">
    <w:abstractNumId w:val="10"/>
  </w:num>
  <w:num w:numId="10">
    <w:abstractNumId w:val="15"/>
  </w:num>
  <w:num w:numId="11">
    <w:abstractNumId w:val="2"/>
  </w:num>
  <w:num w:numId="12">
    <w:abstractNumId w:val="3"/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3"/>
  </w:num>
  <w:num w:numId="16">
    <w:abstractNumId w:val="8"/>
  </w:num>
  <w:num w:numId="17">
    <w:abstractNumId w:val="12"/>
  </w:num>
  <w:num w:numId="18">
    <w:abstractNumId w:val="1"/>
  </w:num>
  <w:num w:numId="19">
    <w:abstractNumId w:val="5"/>
  </w:num>
  <w:num w:numId="20">
    <w:abstractNumId w:val="6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120"/>
    <w:rsid w:val="000024B2"/>
    <w:rsid w:val="0000304F"/>
    <w:rsid w:val="000035CF"/>
    <w:rsid w:val="0001578E"/>
    <w:rsid w:val="000173B0"/>
    <w:rsid w:val="00026616"/>
    <w:rsid w:val="00033A79"/>
    <w:rsid w:val="00040238"/>
    <w:rsid w:val="0004308C"/>
    <w:rsid w:val="00043184"/>
    <w:rsid w:val="00046880"/>
    <w:rsid w:val="000510F0"/>
    <w:rsid w:val="00051B67"/>
    <w:rsid w:val="000635DF"/>
    <w:rsid w:val="00063D60"/>
    <w:rsid w:val="00071B76"/>
    <w:rsid w:val="00072ABE"/>
    <w:rsid w:val="00087A1C"/>
    <w:rsid w:val="000B55B6"/>
    <w:rsid w:val="000C2FD7"/>
    <w:rsid w:val="000C65DE"/>
    <w:rsid w:val="000C7FC5"/>
    <w:rsid w:val="000F5379"/>
    <w:rsid w:val="00101C4D"/>
    <w:rsid w:val="00102E96"/>
    <w:rsid w:val="00110954"/>
    <w:rsid w:val="0011450D"/>
    <w:rsid w:val="00115B52"/>
    <w:rsid w:val="001215A0"/>
    <w:rsid w:val="00126002"/>
    <w:rsid w:val="00127FAF"/>
    <w:rsid w:val="00130328"/>
    <w:rsid w:val="00136B12"/>
    <w:rsid w:val="00147F37"/>
    <w:rsid w:val="0015007B"/>
    <w:rsid w:val="001508DC"/>
    <w:rsid w:val="00154DC4"/>
    <w:rsid w:val="001571E9"/>
    <w:rsid w:val="001578FC"/>
    <w:rsid w:val="00176D6B"/>
    <w:rsid w:val="0018230C"/>
    <w:rsid w:val="0018251C"/>
    <w:rsid w:val="00183C3C"/>
    <w:rsid w:val="00187817"/>
    <w:rsid w:val="00187E09"/>
    <w:rsid w:val="001904E2"/>
    <w:rsid w:val="00194B02"/>
    <w:rsid w:val="0019538B"/>
    <w:rsid w:val="001A0BBB"/>
    <w:rsid w:val="001B0B43"/>
    <w:rsid w:val="001B0CBE"/>
    <w:rsid w:val="001B27CE"/>
    <w:rsid w:val="001B345C"/>
    <w:rsid w:val="001B4964"/>
    <w:rsid w:val="001C2740"/>
    <w:rsid w:val="001C7397"/>
    <w:rsid w:val="001D17A5"/>
    <w:rsid w:val="001D30BC"/>
    <w:rsid w:val="001E229C"/>
    <w:rsid w:val="001E7EC0"/>
    <w:rsid w:val="001F17C4"/>
    <w:rsid w:val="001F1FB9"/>
    <w:rsid w:val="001F481D"/>
    <w:rsid w:val="00206B1E"/>
    <w:rsid w:val="00206E0A"/>
    <w:rsid w:val="00206EEC"/>
    <w:rsid w:val="00207253"/>
    <w:rsid w:val="002105F5"/>
    <w:rsid w:val="00211356"/>
    <w:rsid w:val="002126EA"/>
    <w:rsid w:val="00214BAD"/>
    <w:rsid w:val="002163B7"/>
    <w:rsid w:val="002171E8"/>
    <w:rsid w:val="00226331"/>
    <w:rsid w:val="00240EBC"/>
    <w:rsid w:val="00247BB2"/>
    <w:rsid w:val="00253025"/>
    <w:rsid w:val="00261E5D"/>
    <w:rsid w:val="00265A92"/>
    <w:rsid w:val="00266001"/>
    <w:rsid w:val="00270AAD"/>
    <w:rsid w:val="00272046"/>
    <w:rsid w:val="0027481B"/>
    <w:rsid w:val="002766AA"/>
    <w:rsid w:val="002804F3"/>
    <w:rsid w:val="002819E2"/>
    <w:rsid w:val="00282ED5"/>
    <w:rsid w:val="00286C62"/>
    <w:rsid w:val="0029091B"/>
    <w:rsid w:val="002931FC"/>
    <w:rsid w:val="002A6B5B"/>
    <w:rsid w:val="002A77AD"/>
    <w:rsid w:val="002C7438"/>
    <w:rsid w:val="002D016B"/>
    <w:rsid w:val="002D5E18"/>
    <w:rsid w:val="002E3490"/>
    <w:rsid w:val="002E459A"/>
    <w:rsid w:val="002E5405"/>
    <w:rsid w:val="002F086E"/>
    <w:rsid w:val="002F37D8"/>
    <w:rsid w:val="00300636"/>
    <w:rsid w:val="00301629"/>
    <w:rsid w:val="00310503"/>
    <w:rsid w:val="0031272A"/>
    <w:rsid w:val="00315CC8"/>
    <w:rsid w:val="00316A0A"/>
    <w:rsid w:val="003177B1"/>
    <w:rsid w:val="00317EBF"/>
    <w:rsid w:val="00320E4F"/>
    <w:rsid w:val="003317AF"/>
    <w:rsid w:val="00334347"/>
    <w:rsid w:val="00337037"/>
    <w:rsid w:val="00341BC5"/>
    <w:rsid w:val="0034770B"/>
    <w:rsid w:val="00356173"/>
    <w:rsid w:val="00380D8A"/>
    <w:rsid w:val="00380E8C"/>
    <w:rsid w:val="003839BF"/>
    <w:rsid w:val="0038403E"/>
    <w:rsid w:val="0038650F"/>
    <w:rsid w:val="00387D96"/>
    <w:rsid w:val="00392876"/>
    <w:rsid w:val="003B6C12"/>
    <w:rsid w:val="003D1920"/>
    <w:rsid w:val="003D38F0"/>
    <w:rsid w:val="003D4039"/>
    <w:rsid w:val="003E6942"/>
    <w:rsid w:val="003E797C"/>
    <w:rsid w:val="003E7EC4"/>
    <w:rsid w:val="003F0512"/>
    <w:rsid w:val="003F394E"/>
    <w:rsid w:val="003F59CC"/>
    <w:rsid w:val="003F680D"/>
    <w:rsid w:val="004050CA"/>
    <w:rsid w:val="00405996"/>
    <w:rsid w:val="00407F31"/>
    <w:rsid w:val="004136AC"/>
    <w:rsid w:val="004175C9"/>
    <w:rsid w:val="004309A0"/>
    <w:rsid w:val="00432236"/>
    <w:rsid w:val="004329E4"/>
    <w:rsid w:val="00445CA5"/>
    <w:rsid w:val="00450DE5"/>
    <w:rsid w:val="00451B7C"/>
    <w:rsid w:val="00463705"/>
    <w:rsid w:val="0046372E"/>
    <w:rsid w:val="00466237"/>
    <w:rsid w:val="00470222"/>
    <w:rsid w:val="00474C16"/>
    <w:rsid w:val="004758D7"/>
    <w:rsid w:val="00476DD1"/>
    <w:rsid w:val="00482A6C"/>
    <w:rsid w:val="00483227"/>
    <w:rsid w:val="0049222E"/>
    <w:rsid w:val="004931D0"/>
    <w:rsid w:val="004A50BC"/>
    <w:rsid w:val="004A66AF"/>
    <w:rsid w:val="004A6CF3"/>
    <w:rsid w:val="004B2C03"/>
    <w:rsid w:val="004C296B"/>
    <w:rsid w:val="004D6115"/>
    <w:rsid w:val="004D79BD"/>
    <w:rsid w:val="004E4865"/>
    <w:rsid w:val="004F7490"/>
    <w:rsid w:val="00502E4F"/>
    <w:rsid w:val="00510F3C"/>
    <w:rsid w:val="00517FE1"/>
    <w:rsid w:val="005239CF"/>
    <w:rsid w:val="0052716F"/>
    <w:rsid w:val="00530053"/>
    <w:rsid w:val="00530B72"/>
    <w:rsid w:val="00532B40"/>
    <w:rsid w:val="005339F2"/>
    <w:rsid w:val="0053648C"/>
    <w:rsid w:val="0055325E"/>
    <w:rsid w:val="005666A0"/>
    <w:rsid w:val="00566A7C"/>
    <w:rsid w:val="00574D92"/>
    <w:rsid w:val="00583158"/>
    <w:rsid w:val="005860E8"/>
    <w:rsid w:val="00587119"/>
    <w:rsid w:val="00590156"/>
    <w:rsid w:val="00597163"/>
    <w:rsid w:val="005A1E9A"/>
    <w:rsid w:val="005A2247"/>
    <w:rsid w:val="005C5804"/>
    <w:rsid w:val="005D1F78"/>
    <w:rsid w:val="005D230E"/>
    <w:rsid w:val="005D35A8"/>
    <w:rsid w:val="005D566A"/>
    <w:rsid w:val="005D5815"/>
    <w:rsid w:val="005D7BC6"/>
    <w:rsid w:val="005E3234"/>
    <w:rsid w:val="005E51BD"/>
    <w:rsid w:val="0060289B"/>
    <w:rsid w:val="00605300"/>
    <w:rsid w:val="00605A86"/>
    <w:rsid w:val="00633523"/>
    <w:rsid w:val="00635642"/>
    <w:rsid w:val="00641CEE"/>
    <w:rsid w:val="00651522"/>
    <w:rsid w:val="00654C40"/>
    <w:rsid w:val="0066513D"/>
    <w:rsid w:val="00666E76"/>
    <w:rsid w:val="006714C7"/>
    <w:rsid w:val="006729B7"/>
    <w:rsid w:val="00684095"/>
    <w:rsid w:val="006843AE"/>
    <w:rsid w:val="00687326"/>
    <w:rsid w:val="00693A1B"/>
    <w:rsid w:val="0069495B"/>
    <w:rsid w:val="006952DD"/>
    <w:rsid w:val="006B0431"/>
    <w:rsid w:val="006B2748"/>
    <w:rsid w:val="006B4568"/>
    <w:rsid w:val="006B6AA8"/>
    <w:rsid w:val="006C1D4D"/>
    <w:rsid w:val="006C2B39"/>
    <w:rsid w:val="006D466C"/>
    <w:rsid w:val="006D47D1"/>
    <w:rsid w:val="006E179E"/>
    <w:rsid w:val="006E54DD"/>
    <w:rsid w:val="006F6C79"/>
    <w:rsid w:val="007015D2"/>
    <w:rsid w:val="00704084"/>
    <w:rsid w:val="00720B09"/>
    <w:rsid w:val="00721C6F"/>
    <w:rsid w:val="007228A3"/>
    <w:rsid w:val="007305CB"/>
    <w:rsid w:val="00733C31"/>
    <w:rsid w:val="00742191"/>
    <w:rsid w:val="00754DBF"/>
    <w:rsid w:val="00756323"/>
    <w:rsid w:val="00760201"/>
    <w:rsid w:val="00761000"/>
    <w:rsid w:val="00761F76"/>
    <w:rsid w:val="007627BC"/>
    <w:rsid w:val="007634D4"/>
    <w:rsid w:val="0076549E"/>
    <w:rsid w:val="00765D53"/>
    <w:rsid w:val="00770AF7"/>
    <w:rsid w:val="00771E77"/>
    <w:rsid w:val="00772660"/>
    <w:rsid w:val="0078206A"/>
    <w:rsid w:val="007828D0"/>
    <w:rsid w:val="00790EC0"/>
    <w:rsid w:val="007965D8"/>
    <w:rsid w:val="00797724"/>
    <w:rsid w:val="007A5F74"/>
    <w:rsid w:val="007A66B7"/>
    <w:rsid w:val="007B4AE0"/>
    <w:rsid w:val="007B4E0C"/>
    <w:rsid w:val="007B62FA"/>
    <w:rsid w:val="007C064F"/>
    <w:rsid w:val="007C6744"/>
    <w:rsid w:val="007C6F3E"/>
    <w:rsid w:val="007D5567"/>
    <w:rsid w:val="007D649E"/>
    <w:rsid w:val="007E1F28"/>
    <w:rsid w:val="007E5BAA"/>
    <w:rsid w:val="007E5DCD"/>
    <w:rsid w:val="007F5CDB"/>
    <w:rsid w:val="007F6F9B"/>
    <w:rsid w:val="007F7919"/>
    <w:rsid w:val="00802A32"/>
    <w:rsid w:val="00804443"/>
    <w:rsid w:val="008046B4"/>
    <w:rsid w:val="00813BB9"/>
    <w:rsid w:val="008142CE"/>
    <w:rsid w:val="008266D3"/>
    <w:rsid w:val="00834604"/>
    <w:rsid w:val="00847B0D"/>
    <w:rsid w:val="008571AF"/>
    <w:rsid w:val="00862A43"/>
    <w:rsid w:val="00866C4F"/>
    <w:rsid w:val="008672F3"/>
    <w:rsid w:val="00872B09"/>
    <w:rsid w:val="00874916"/>
    <w:rsid w:val="00880311"/>
    <w:rsid w:val="00880402"/>
    <w:rsid w:val="0088170E"/>
    <w:rsid w:val="00883AE4"/>
    <w:rsid w:val="0088748C"/>
    <w:rsid w:val="00894884"/>
    <w:rsid w:val="00896665"/>
    <w:rsid w:val="008B0FFF"/>
    <w:rsid w:val="008B72F5"/>
    <w:rsid w:val="008C1888"/>
    <w:rsid w:val="008C2E3A"/>
    <w:rsid w:val="008C455A"/>
    <w:rsid w:val="008C4AB6"/>
    <w:rsid w:val="008C543F"/>
    <w:rsid w:val="008D2AE0"/>
    <w:rsid w:val="008E0577"/>
    <w:rsid w:val="008F0D67"/>
    <w:rsid w:val="008F3BF4"/>
    <w:rsid w:val="008F6DF6"/>
    <w:rsid w:val="00900593"/>
    <w:rsid w:val="00913C8B"/>
    <w:rsid w:val="00914A5B"/>
    <w:rsid w:val="009254B4"/>
    <w:rsid w:val="00933CF9"/>
    <w:rsid w:val="0093447A"/>
    <w:rsid w:val="00942D0D"/>
    <w:rsid w:val="00944A68"/>
    <w:rsid w:val="00950B50"/>
    <w:rsid w:val="00952A12"/>
    <w:rsid w:val="00955EF3"/>
    <w:rsid w:val="00956DA1"/>
    <w:rsid w:val="00960120"/>
    <w:rsid w:val="00961020"/>
    <w:rsid w:val="00964113"/>
    <w:rsid w:val="0096487C"/>
    <w:rsid w:val="009700A9"/>
    <w:rsid w:val="00971CC3"/>
    <w:rsid w:val="009B350C"/>
    <w:rsid w:val="009B7E56"/>
    <w:rsid w:val="009C0836"/>
    <w:rsid w:val="009D1A87"/>
    <w:rsid w:val="009D29CE"/>
    <w:rsid w:val="009E5717"/>
    <w:rsid w:val="009F0B2C"/>
    <w:rsid w:val="009F27A2"/>
    <w:rsid w:val="009F3E0E"/>
    <w:rsid w:val="009F662D"/>
    <w:rsid w:val="009F7045"/>
    <w:rsid w:val="00A00539"/>
    <w:rsid w:val="00A0060D"/>
    <w:rsid w:val="00A03109"/>
    <w:rsid w:val="00A04726"/>
    <w:rsid w:val="00A0614D"/>
    <w:rsid w:val="00A10153"/>
    <w:rsid w:val="00A118E6"/>
    <w:rsid w:val="00A137D3"/>
    <w:rsid w:val="00A204B5"/>
    <w:rsid w:val="00A3175F"/>
    <w:rsid w:val="00A321F2"/>
    <w:rsid w:val="00A412AB"/>
    <w:rsid w:val="00A44723"/>
    <w:rsid w:val="00A5469D"/>
    <w:rsid w:val="00A61087"/>
    <w:rsid w:val="00A63B08"/>
    <w:rsid w:val="00A64133"/>
    <w:rsid w:val="00A66CEA"/>
    <w:rsid w:val="00A71A6F"/>
    <w:rsid w:val="00A76DF4"/>
    <w:rsid w:val="00A83DA2"/>
    <w:rsid w:val="00A857EB"/>
    <w:rsid w:val="00A96F7D"/>
    <w:rsid w:val="00AA0266"/>
    <w:rsid w:val="00AA0F94"/>
    <w:rsid w:val="00AA6576"/>
    <w:rsid w:val="00AB37B6"/>
    <w:rsid w:val="00AB46EB"/>
    <w:rsid w:val="00AB7890"/>
    <w:rsid w:val="00AC156F"/>
    <w:rsid w:val="00AD2B5F"/>
    <w:rsid w:val="00AD422E"/>
    <w:rsid w:val="00AD6669"/>
    <w:rsid w:val="00AE552D"/>
    <w:rsid w:val="00AE748B"/>
    <w:rsid w:val="00AE75B0"/>
    <w:rsid w:val="00AF569C"/>
    <w:rsid w:val="00B0135B"/>
    <w:rsid w:val="00B12B8D"/>
    <w:rsid w:val="00B2339F"/>
    <w:rsid w:val="00B330CB"/>
    <w:rsid w:val="00B33F6B"/>
    <w:rsid w:val="00B34CE1"/>
    <w:rsid w:val="00B360C0"/>
    <w:rsid w:val="00B363B3"/>
    <w:rsid w:val="00B41A4D"/>
    <w:rsid w:val="00B4220C"/>
    <w:rsid w:val="00B45732"/>
    <w:rsid w:val="00B478BB"/>
    <w:rsid w:val="00B52940"/>
    <w:rsid w:val="00B52F7C"/>
    <w:rsid w:val="00B65F73"/>
    <w:rsid w:val="00B71B49"/>
    <w:rsid w:val="00B760CA"/>
    <w:rsid w:val="00B832C2"/>
    <w:rsid w:val="00B87690"/>
    <w:rsid w:val="00B95A57"/>
    <w:rsid w:val="00BA0B03"/>
    <w:rsid w:val="00BA1E00"/>
    <w:rsid w:val="00BB1B34"/>
    <w:rsid w:val="00BC64BF"/>
    <w:rsid w:val="00BD216E"/>
    <w:rsid w:val="00BD6DE5"/>
    <w:rsid w:val="00BE7B3D"/>
    <w:rsid w:val="00BF4B91"/>
    <w:rsid w:val="00BF7B1C"/>
    <w:rsid w:val="00C03F96"/>
    <w:rsid w:val="00C13B0D"/>
    <w:rsid w:val="00C15219"/>
    <w:rsid w:val="00C15356"/>
    <w:rsid w:val="00C249A3"/>
    <w:rsid w:val="00C2539B"/>
    <w:rsid w:val="00C25C46"/>
    <w:rsid w:val="00C2705C"/>
    <w:rsid w:val="00C27627"/>
    <w:rsid w:val="00C316AE"/>
    <w:rsid w:val="00C31824"/>
    <w:rsid w:val="00C33C75"/>
    <w:rsid w:val="00C4412A"/>
    <w:rsid w:val="00C4541D"/>
    <w:rsid w:val="00C46215"/>
    <w:rsid w:val="00C46BD5"/>
    <w:rsid w:val="00C50D19"/>
    <w:rsid w:val="00C6093F"/>
    <w:rsid w:val="00C62CEC"/>
    <w:rsid w:val="00C71E90"/>
    <w:rsid w:val="00C7394B"/>
    <w:rsid w:val="00C7537E"/>
    <w:rsid w:val="00C757FF"/>
    <w:rsid w:val="00C8199C"/>
    <w:rsid w:val="00C83B2B"/>
    <w:rsid w:val="00C92656"/>
    <w:rsid w:val="00C93372"/>
    <w:rsid w:val="00C93B74"/>
    <w:rsid w:val="00CA2DDC"/>
    <w:rsid w:val="00CB4063"/>
    <w:rsid w:val="00CC434A"/>
    <w:rsid w:val="00CC49BA"/>
    <w:rsid w:val="00CD2372"/>
    <w:rsid w:val="00CE3F09"/>
    <w:rsid w:val="00CF367C"/>
    <w:rsid w:val="00D01C5C"/>
    <w:rsid w:val="00D03196"/>
    <w:rsid w:val="00D054CC"/>
    <w:rsid w:val="00D11E8F"/>
    <w:rsid w:val="00D1383F"/>
    <w:rsid w:val="00D1681C"/>
    <w:rsid w:val="00D260D2"/>
    <w:rsid w:val="00D32024"/>
    <w:rsid w:val="00D34F1E"/>
    <w:rsid w:val="00D37448"/>
    <w:rsid w:val="00D403BD"/>
    <w:rsid w:val="00D46DB9"/>
    <w:rsid w:val="00D46DBA"/>
    <w:rsid w:val="00D52B72"/>
    <w:rsid w:val="00D537C6"/>
    <w:rsid w:val="00D53AFC"/>
    <w:rsid w:val="00D5795C"/>
    <w:rsid w:val="00D62B31"/>
    <w:rsid w:val="00D701C2"/>
    <w:rsid w:val="00D70E21"/>
    <w:rsid w:val="00D70ED7"/>
    <w:rsid w:val="00D76A2C"/>
    <w:rsid w:val="00D824CA"/>
    <w:rsid w:val="00D83DEF"/>
    <w:rsid w:val="00D90177"/>
    <w:rsid w:val="00D90707"/>
    <w:rsid w:val="00D97BD6"/>
    <w:rsid w:val="00DA3F79"/>
    <w:rsid w:val="00DA59FE"/>
    <w:rsid w:val="00DA6FA8"/>
    <w:rsid w:val="00DB0A24"/>
    <w:rsid w:val="00DC6247"/>
    <w:rsid w:val="00DC66D9"/>
    <w:rsid w:val="00DD53F7"/>
    <w:rsid w:val="00DD724C"/>
    <w:rsid w:val="00DE0CB4"/>
    <w:rsid w:val="00DE3A0B"/>
    <w:rsid w:val="00DE5761"/>
    <w:rsid w:val="00DF0A70"/>
    <w:rsid w:val="00DF215C"/>
    <w:rsid w:val="00DF3B26"/>
    <w:rsid w:val="00DF45D5"/>
    <w:rsid w:val="00DF5314"/>
    <w:rsid w:val="00DF64B1"/>
    <w:rsid w:val="00DF6FBF"/>
    <w:rsid w:val="00E1669F"/>
    <w:rsid w:val="00E25336"/>
    <w:rsid w:val="00E254BD"/>
    <w:rsid w:val="00E40EA4"/>
    <w:rsid w:val="00E43535"/>
    <w:rsid w:val="00E51749"/>
    <w:rsid w:val="00E54A44"/>
    <w:rsid w:val="00E555B8"/>
    <w:rsid w:val="00E55CA7"/>
    <w:rsid w:val="00E56489"/>
    <w:rsid w:val="00E62EDE"/>
    <w:rsid w:val="00E65C7C"/>
    <w:rsid w:val="00E662A4"/>
    <w:rsid w:val="00E66F93"/>
    <w:rsid w:val="00E704A1"/>
    <w:rsid w:val="00E7204A"/>
    <w:rsid w:val="00E762F1"/>
    <w:rsid w:val="00E770D9"/>
    <w:rsid w:val="00E80C51"/>
    <w:rsid w:val="00E86575"/>
    <w:rsid w:val="00E96CD1"/>
    <w:rsid w:val="00E97929"/>
    <w:rsid w:val="00E97EA9"/>
    <w:rsid w:val="00EA1D9E"/>
    <w:rsid w:val="00EA60A4"/>
    <w:rsid w:val="00EA690E"/>
    <w:rsid w:val="00EB1517"/>
    <w:rsid w:val="00EC388A"/>
    <w:rsid w:val="00EC3E3B"/>
    <w:rsid w:val="00ED1E33"/>
    <w:rsid w:val="00EE0F03"/>
    <w:rsid w:val="00EE3675"/>
    <w:rsid w:val="00EF10E9"/>
    <w:rsid w:val="00EF2950"/>
    <w:rsid w:val="00EF5884"/>
    <w:rsid w:val="00EF7B03"/>
    <w:rsid w:val="00EF7FA9"/>
    <w:rsid w:val="00F04E23"/>
    <w:rsid w:val="00F1287F"/>
    <w:rsid w:val="00F14634"/>
    <w:rsid w:val="00F208ED"/>
    <w:rsid w:val="00F229C0"/>
    <w:rsid w:val="00F32237"/>
    <w:rsid w:val="00F32DBB"/>
    <w:rsid w:val="00F332B0"/>
    <w:rsid w:val="00F40470"/>
    <w:rsid w:val="00F42D73"/>
    <w:rsid w:val="00F44B10"/>
    <w:rsid w:val="00F50019"/>
    <w:rsid w:val="00F72F36"/>
    <w:rsid w:val="00F85A2F"/>
    <w:rsid w:val="00F87A33"/>
    <w:rsid w:val="00F91081"/>
    <w:rsid w:val="00F923F2"/>
    <w:rsid w:val="00FA33E5"/>
    <w:rsid w:val="00FC5E9E"/>
    <w:rsid w:val="00FD6F83"/>
    <w:rsid w:val="00FE16AB"/>
    <w:rsid w:val="00FE1A4D"/>
    <w:rsid w:val="00FE33AE"/>
    <w:rsid w:val="00FE76D3"/>
    <w:rsid w:val="00FE7D5D"/>
    <w:rsid w:val="00FF2006"/>
    <w:rsid w:val="00FF2F39"/>
    <w:rsid w:val="00FF4C77"/>
    <w:rsid w:val="00FF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8B5241-C09A-4DB9-B9C1-41FC6E27B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478BB"/>
    <w:pPr>
      <w:spacing w:before="120" w:after="120"/>
      <w:jc w:val="both"/>
    </w:pPr>
    <w:rPr>
      <w:sz w:val="24"/>
      <w:szCs w:val="24"/>
    </w:rPr>
  </w:style>
  <w:style w:type="paragraph" w:styleId="Naslov2">
    <w:name w:val="heading 2"/>
    <w:basedOn w:val="Navaden"/>
    <w:next w:val="Navaden"/>
    <w:link w:val="Naslov2Znak"/>
    <w:qFormat/>
    <w:rsid w:val="00B478BB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  <w:lang w:val="x-none" w:eastAsia="x-none"/>
    </w:rPr>
  </w:style>
  <w:style w:type="paragraph" w:styleId="Naslov4">
    <w:name w:val="heading 4"/>
    <w:basedOn w:val="Navaden"/>
    <w:next w:val="Navaden"/>
    <w:link w:val="Naslov4Znak"/>
    <w:qFormat/>
    <w:rsid w:val="00C4412A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slov8">
    <w:name w:val="heading 8"/>
    <w:basedOn w:val="Navaden"/>
    <w:next w:val="Navaden"/>
    <w:link w:val="Naslov8Znak"/>
    <w:qFormat/>
    <w:rsid w:val="00C4412A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link w:val="Naslov2"/>
    <w:locked/>
    <w:rsid w:val="0096487C"/>
    <w:rPr>
      <w:rFonts w:ascii="Arial Narrow" w:hAnsi="Arial Narrow"/>
      <w:b/>
      <w:bCs/>
      <w:sz w:val="28"/>
      <w:szCs w:val="28"/>
    </w:rPr>
  </w:style>
  <w:style w:type="character" w:customStyle="1" w:styleId="Naslov4Znak">
    <w:name w:val="Naslov 4 Znak"/>
    <w:link w:val="Naslov4"/>
    <w:rsid w:val="00C4412A"/>
    <w:rPr>
      <w:rFonts w:ascii="Calibri" w:hAnsi="Calibri"/>
      <w:b/>
      <w:bCs/>
      <w:sz w:val="28"/>
      <w:szCs w:val="28"/>
    </w:rPr>
  </w:style>
  <w:style w:type="character" w:customStyle="1" w:styleId="Naslov8Znak">
    <w:name w:val="Naslov 8 Znak"/>
    <w:link w:val="Naslov8"/>
    <w:rsid w:val="00C4412A"/>
    <w:rPr>
      <w:rFonts w:ascii="Calibri" w:hAnsi="Calibri"/>
      <w:i/>
      <w:iCs/>
      <w:sz w:val="24"/>
      <w:szCs w:val="24"/>
    </w:rPr>
  </w:style>
  <w:style w:type="paragraph" w:styleId="Glava">
    <w:name w:val="header"/>
    <w:basedOn w:val="Navaden"/>
    <w:link w:val="GlavaZnak"/>
    <w:rsid w:val="00071B7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GlavaZnak">
    <w:name w:val="Glava Znak"/>
    <w:link w:val="Glava"/>
    <w:rsid w:val="00071B76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071B7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ogaZnak">
    <w:name w:val="Noga Znak"/>
    <w:link w:val="Noga"/>
    <w:uiPriority w:val="99"/>
    <w:rsid w:val="00071B76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EA1D9E"/>
    <w:pPr>
      <w:spacing w:before="0" w:after="0"/>
    </w:pPr>
    <w:rPr>
      <w:rFonts w:ascii="Segoe UI" w:hAnsi="Segoe UI"/>
      <w:sz w:val="18"/>
      <w:szCs w:val="18"/>
      <w:lang w:val="x-none" w:eastAsia="x-none"/>
    </w:rPr>
  </w:style>
  <w:style w:type="character" w:customStyle="1" w:styleId="BesedilooblakaZnak">
    <w:name w:val="Besedilo oblačka Znak"/>
    <w:link w:val="Besedilooblaka"/>
    <w:rsid w:val="00EA1D9E"/>
    <w:rPr>
      <w:rFonts w:ascii="Segoe UI" w:hAnsi="Segoe UI" w:cs="Segoe UI"/>
      <w:sz w:val="18"/>
      <w:szCs w:val="18"/>
    </w:rPr>
  </w:style>
  <w:style w:type="character" w:styleId="Hiperpovezava">
    <w:name w:val="Hyperlink"/>
    <w:rsid w:val="00266001"/>
    <w:rPr>
      <w:color w:val="0563C1"/>
      <w:u w:val="single"/>
    </w:rPr>
  </w:style>
  <w:style w:type="paragraph" w:styleId="Odstavekseznama">
    <w:name w:val="List Paragraph"/>
    <w:basedOn w:val="Navaden"/>
    <w:uiPriority w:val="34"/>
    <w:qFormat/>
    <w:rsid w:val="00D054CC"/>
    <w:pPr>
      <w:spacing w:before="0" w:after="0"/>
      <w:ind w:left="720"/>
      <w:jc w:val="left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9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oji%20dokumenti\Mili&#269;i&#263;\Predloge\glava%20RZS%20e-po&#353;ta%202%20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glava RZS e-pošta 2 .dot</Template>
  <TotalTime>465</TotalTime>
  <Pages>5</Pages>
  <Words>1338</Words>
  <Characters>7632</Characters>
  <Application>Microsoft Office Word</Application>
  <DocSecurity>0</DocSecurity>
  <Lines>63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Ribiška Zveza Slovenije</Company>
  <LinksUpToDate>false</LinksUpToDate>
  <CharactersWithSpaces>8953</CharactersWithSpaces>
  <SharedDoc>false</SharedDoc>
  <HLinks>
    <vt:vector size="6" baseType="variant">
      <vt:variant>
        <vt:i4>8060996</vt:i4>
      </vt:variant>
      <vt:variant>
        <vt:i4>0</vt:i4>
      </vt:variant>
      <vt:variant>
        <vt:i4>0</vt:i4>
      </vt:variant>
      <vt:variant>
        <vt:i4>5</vt:i4>
      </vt:variant>
      <vt:variant>
        <vt:lpwstr>mailto:glasiloribic.rzs@ribiska-zveza.si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Sekretar</dc:creator>
  <cp:keywords/>
  <cp:lastModifiedBy>sekretar rzs</cp:lastModifiedBy>
  <cp:revision>35</cp:revision>
  <cp:lastPrinted>2020-02-10T13:19:00Z</cp:lastPrinted>
  <dcterms:created xsi:type="dcterms:W3CDTF">2019-12-05T10:44:00Z</dcterms:created>
  <dcterms:modified xsi:type="dcterms:W3CDTF">2020-02-10T13:50:00Z</dcterms:modified>
</cp:coreProperties>
</file>