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96487C" w:rsidRPr="0029590C" w14:paraId="1AE7AE8C" w14:textId="77777777" w:rsidTr="00214BAD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3067F13D" w14:textId="77777777" w:rsidR="0096487C" w:rsidRPr="00B12B8D" w:rsidRDefault="004309A0" w:rsidP="0053648C">
            <w:pPr>
              <w:pStyle w:val="Naslov2"/>
              <w:tabs>
                <w:tab w:val="left" w:pos="5812"/>
              </w:tabs>
              <w:spacing w:after="40"/>
              <w:ind w:right="-568"/>
              <w:jc w:val="both"/>
              <w:rPr>
                <w:lang w:val="sl-SI" w:eastAsia="sl-SI"/>
              </w:rPr>
            </w:pPr>
            <w:r w:rsidRPr="00B12B8D">
              <w:rPr>
                <w:noProof/>
                <w:lang w:val="sl-SI" w:eastAsia="sl-SI"/>
              </w:rPr>
              <w:drawing>
                <wp:inline distT="0" distB="0" distL="0" distR="0" wp14:anchorId="772D7070" wp14:editId="253F6D21">
                  <wp:extent cx="581025" cy="619125"/>
                  <wp:effectExtent l="0" t="0" r="9525" b="9525"/>
                  <wp:docPr id="1" name="Slika 2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1E9E8981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430DD342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i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i/>
                <w:sz w:val="24"/>
                <w:szCs w:val="24"/>
                <w:lang w:val="sl-SI" w:eastAsia="sl-SI"/>
              </w:rPr>
              <w:t>telefon:</w:t>
            </w:r>
          </w:p>
        </w:tc>
        <w:tc>
          <w:tcPr>
            <w:tcW w:w="2693" w:type="dxa"/>
            <w:vAlign w:val="bottom"/>
          </w:tcPr>
          <w:p w14:paraId="046E6A11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01 256 12 94</w:t>
            </w:r>
          </w:p>
        </w:tc>
      </w:tr>
      <w:tr w:rsidR="0096487C" w:rsidRPr="0029590C" w14:paraId="60C91B56" w14:textId="77777777" w:rsidTr="00214BAD">
        <w:trPr>
          <w:cantSplit/>
        </w:trPr>
        <w:tc>
          <w:tcPr>
            <w:tcW w:w="1063" w:type="dxa"/>
            <w:vMerge/>
          </w:tcPr>
          <w:p w14:paraId="451FF651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8"/>
              <w:rPr>
                <w:lang w:val="sl-SI" w:eastAsia="sl-SI"/>
              </w:rPr>
            </w:pPr>
          </w:p>
        </w:tc>
        <w:tc>
          <w:tcPr>
            <w:tcW w:w="4677" w:type="dxa"/>
          </w:tcPr>
          <w:p w14:paraId="763969DF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Tržaška cesta 134</w:t>
            </w:r>
          </w:p>
        </w:tc>
        <w:tc>
          <w:tcPr>
            <w:tcW w:w="993" w:type="dxa"/>
          </w:tcPr>
          <w:p w14:paraId="139F9829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i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i/>
                <w:sz w:val="24"/>
                <w:szCs w:val="24"/>
                <w:lang w:val="sl-SI" w:eastAsia="sl-SI"/>
              </w:rPr>
              <w:t>telefaks:</w:t>
            </w:r>
          </w:p>
        </w:tc>
        <w:tc>
          <w:tcPr>
            <w:tcW w:w="2693" w:type="dxa"/>
          </w:tcPr>
          <w:p w14:paraId="6C9D1204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01 256 12 95</w:t>
            </w:r>
          </w:p>
        </w:tc>
      </w:tr>
      <w:tr w:rsidR="0096487C" w:rsidRPr="0029590C" w14:paraId="2D9A54EC" w14:textId="77777777" w:rsidTr="00214BAD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1E2AA410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8"/>
              <w:rPr>
                <w:lang w:val="sl-SI" w:eastAsia="sl-SI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64E4A9EA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3576760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i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i/>
                <w:sz w:val="24"/>
                <w:szCs w:val="24"/>
                <w:lang w:val="sl-SI" w:eastAsia="sl-SI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B25A0E5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8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tajnistvo.rzs@ribiska-zveza.si</w:t>
            </w:r>
          </w:p>
        </w:tc>
      </w:tr>
    </w:tbl>
    <w:p w14:paraId="14B8B283" w14:textId="77777777" w:rsidR="00960120" w:rsidRDefault="00960120" w:rsidP="0053648C">
      <w:pPr>
        <w:spacing w:before="0" w:after="40"/>
        <w:rPr>
          <w:rFonts w:ascii="Arial Narrow" w:hAnsi="Arial Narrow"/>
          <w:b/>
        </w:rPr>
      </w:pPr>
    </w:p>
    <w:p w14:paraId="0CA4F7BA" w14:textId="77777777" w:rsidR="004F7490" w:rsidRDefault="004F7490" w:rsidP="0053648C">
      <w:pPr>
        <w:spacing w:before="0" w:after="40"/>
        <w:rPr>
          <w:rFonts w:ascii="Arial Narrow" w:hAnsi="Arial Narrow"/>
          <w:b/>
        </w:rPr>
      </w:pPr>
    </w:p>
    <w:p w14:paraId="2FC04D86" w14:textId="77777777" w:rsidR="00960120" w:rsidRPr="0045326B" w:rsidRDefault="00960120" w:rsidP="0053648C">
      <w:pPr>
        <w:spacing w:before="0" w:after="40"/>
        <w:jc w:val="center"/>
        <w:rPr>
          <w:rFonts w:ascii="Arial Narrow" w:hAnsi="Arial Narrow"/>
          <w:b/>
        </w:rPr>
      </w:pPr>
      <w:r w:rsidRPr="0045326B">
        <w:rPr>
          <w:rFonts w:ascii="Arial Narrow" w:hAnsi="Arial Narrow"/>
          <w:b/>
        </w:rPr>
        <w:t>ZAPISNIK</w:t>
      </w:r>
    </w:p>
    <w:p w14:paraId="7F6AD4EF" w14:textId="56A25F6C" w:rsidR="00960120" w:rsidRDefault="000D394B" w:rsidP="0053648C">
      <w:pPr>
        <w:spacing w:before="0" w:after="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3</w:t>
      </w:r>
      <w:r w:rsidR="008C455A" w:rsidRPr="0045326B">
        <w:rPr>
          <w:rFonts w:ascii="Arial Narrow" w:hAnsi="Arial Narrow"/>
          <w:b/>
        </w:rPr>
        <w:t>. SESTANKA UREDNIŠKEGA ODBORA GLASILA RIBIČ IN SPLETNIH STRANI</w:t>
      </w:r>
      <w:r w:rsidR="00C8199C">
        <w:rPr>
          <w:rFonts w:ascii="Arial Narrow" w:hAnsi="Arial Narrow"/>
          <w:b/>
        </w:rPr>
        <w:t xml:space="preserve"> (URS</w:t>
      </w:r>
      <w:r w:rsidR="00C8199C" w:rsidRPr="0045326B">
        <w:rPr>
          <w:rFonts w:ascii="Arial Narrow" w:hAnsi="Arial Narrow"/>
          <w:b/>
        </w:rPr>
        <w:t xml:space="preserve">) </w:t>
      </w:r>
      <w:r w:rsidR="00684095">
        <w:rPr>
          <w:rFonts w:ascii="Arial Narrow" w:hAnsi="Arial Narrow"/>
          <w:b/>
        </w:rPr>
        <w:t xml:space="preserve"> V </w:t>
      </w:r>
      <w:r w:rsidR="008C455A" w:rsidRPr="0045326B">
        <w:rPr>
          <w:rFonts w:ascii="Arial Narrow" w:hAnsi="Arial Narrow"/>
          <w:b/>
        </w:rPr>
        <w:t>MANDATU</w:t>
      </w:r>
      <w:r w:rsidR="00684095">
        <w:rPr>
          <w:rFonts w:ascii="Arial Narrow" w:hAnsi="Arial Narrow"/>
          <w:b/>
        </w:rPr>
        <w:t xml:space="preserve"> 20</w:t>
      </w:r>
      <w:r w:rsidR="00DE5269">
        <w:rPr>
          <w:rFonts w:ascii="Arial Narrow" w:hAnsi="Arial Narrow"/>
          <w:b/>
        </w:rPr>
        <w:t>22</w:t>
      </w:r>
      <w:r w:rsidR="00684095">
        <w:rPr>
          <w:rFonts w:ascii="Arial Narrow" w:hAnsi="Arial Narrow"/>
          <w:b/>
        </w:rPr>
        <w:t>-202</w:t>
      </w:r>
      <w:r w:rsidR="00DE5269">
        <w:rPr>
          <w:rFonts w:ascii="Arial Narrow" w:hAnsi="Arial Narrow"/>
          <w:b/>
        </w:rPr>
        <w:t>7</w:t>
      </w:r>
    </w:p>
    <w:p w14:paraId="4077CB10" w14:textId="77777777" w:rsidR="00301629" w:rsidRDefault="00301629" w:rsidP="0053648C">
      <w:pPr>
        <w:spacing w:before="0" w:after="40"/>
        <w:rPr>
          <w:rFonts w:ascii="Arial Narrow" w:hAnsi="Arial Narrow"/>
        </w:rPr>
      </w:pPr>
    </w:p>
    <w:p w14:paraId="4EB5F090" w14:textId="187FE417" w:rsidR="00960120" w:rsidRPr="0045326B" w:rsidRDefault="00530053" w:rsidP="0053648C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Seja</w:t>
      </w:r>
      <w:r w:rsidR="00FE33AE">
        <w:rPr>
          <w:rFonts w:ascii="Arial Narrow" w:hAnsi="Arial Narrow"/>
        </w:rPr>
        <w:t xml:space="preserve"> </w:t>
      </w:r>
      <w:r w:rsidR="00684095">
        <w:rPr>
          <w:rFonts w:ascii="Arial Narrow" w:hAnsi="Arial Narrow"/>
        </w:rPr>
        <w:t>Uredniškega odbora v man</w:t>
      </w:r>
      <w:r w:rsidR="00B760CA">
        <w:rPr>
          <w:rFonts w:ascii="Arial Narrow" w:hAnsi="Arial Narrow"/>
        </w:rPr>
        <w:t>d</w:t>
      </w:r>
      <w:r w:rsidR="00756323">
        <w:rPr>
          <w:rFonts w:ascii="Arial Narrow" w:hAnsi="Arial Narrow"/>
        </w:rPr>
        <w:t>at</w:t>
      </w:r>
      <w:r w:rsidR="00C25C46">
        <w:rPr>
          <w:rFonts w:ascii="Arial Narrow" w:hAnsi="Arial Narrow"/>
        </w:rPr>
        <w:t>u 20</w:t>
      </w:r>
      <w:r w:rsidR="00DE5269">
        <w:rPr>
          <w:rFonts w:ascii="Arial Narrow" w:hAnsi="Arial Narrow"/>
        </w:rPr>
        <w:t xml:space="preserve">22 </w:t>
      </w:r>
      <w:r w:rsidR="00C25C46">
        <w:rPr>
          <w:rFonts w:ascii="Arial Narrow" w:hAnsi="Arial Narrow"/>
        </w:rPr>
        <w:t>- 202</w:t>
      </w:r>
      <w:r w:rsidR="00DE5269">
        <w:rPr>
          <w:rFonts w:ascii="Arial Narrow" w:hAnsi="Arial Narrow"/>
        </w:rPr>
        <w:t>7</w:t>
      </w:r>
      <w:r w:rsidR="00C25C46">
        <w:rPr>
          <w:rFonts w:ascii="Arial Narrow" w:hAnsi="Arial Narrow"/>
        </w:rPr>
        <w:t xml:space="preserve"> je bil</w:t>
      </w:r>
      <w:r>
        <w:rPr>
          <w:rFonts w:ascii="Arial Narrow" w:hAnsi="Arial Narrow"/>
        </w:rPr>
        <w:t>a</w:t>
      </w:r>
      <w:r w:rsidR="00C25C46">
        <w:rPr>
          <w:rFonts w:ascii="Arial Narrow" w:hAnsi="Arial Narrow"/>
        </w:rPr>
        <w:t xml:space="preserve"> v</w:t>
      </w:r>
      <w:r w:rsidR="000D394B">
        <w:rPr>
          <w:rFonts w:ascii="Arial Narrow" w:hAnsi="Arial Narrow"/>
        </w:rPr>
        <w:t xml:space="preserve"> četrtek</w:t>
      </w:r>
      <w:r w:rsidR="00E40EA4">
        <w:rPr>
          <w:rFonts w:ascii="Arial Narrow" w:hAnsi="Arial Narrow"/>
        </w:rPr>
        <w:t xml:space="preserve"> </w:t>
      </w:r>
      <w:r w:rsidR="000D394B">
        <w:rPr>
          <w:rFonts w:ascii="Arial Narrow" w:hAnsi="Arial Narrow"/>
        </w:rPr>
        <w:t>29</w:t>
      </w:r>
      <w:r w:rsidR="00960120">
        <w:rPr>
          <w:rFonts w:ascii="Arial Narrow" w:hAnsi="Arial Narrow"/>
        </w:rPr>
        <w:t>.</w:t>
      </w:r>
      <w:r w:rsidR="00C25C46">
        <w:rPr>
          <w:rFonts w:ascii="Arial Narrow" w:hAnsi="Arial Narrow"/>
        </w:rPr>
        <w:t xml:space="preserve"> </w:t>
      </w:r>
      <w:r w:rsidR="00BB3015">
        <w:rPr>
          <w:rFonts w:ascii="Arial Narrow" w:hAnsi="Arial Narrow"/>
        </w:rPr>
        <w:t>2</w:t>
      </w:r>
      <w:r w:rsidR="008A4598">
        <w:rPr>
          <w:rFonts w:ascii="Arial Narrow" w:hAnsi="Arial Narrow"/>
        </w:rPr>
        <w:t xml:space="preserve">. </w:t>
      </w:r>
      <w:r w:rsidR="00C25C46">
        <w:rPr>
          <w:rFonts w:ascii="Arial Narrow" w:hAnsi="Arial Narrow"/>
        </w:rPr>
        <w:t>202</w:t>
      </w:r>
      <w:r w:rsidR="000D394B">
        <w:rPr>
          <w:rFonts w:ascii="Arial Narrow" w:hAnsi="Arial Narrow"/>
        </w:rPr>
        <w:t>4</w:t>
      </w:r>
      <w:r w:rsidR="00C8199C">
        <w:rPr>
          <w:rFonts w:ascii="Arial Narrow" w:hAnsi="Arial Narrow"/>
        </w:rPr>
        <w:t>, s pričetkom ob 1</w:t>
      </w:r>
      <w:r w:rsidR="00C25C46">
        <w:rPr>
          <w:rFonts w:ascii="Arial Narrow" w:hAnsi="Arial Narrow"/>
        </w:rPr>
        <w:t>5</w:t>
      </w:r>
      <w:r w:rsidR="00FE16AB">
        <w:rPr>
          <w:rFonts w:ascii="Arial Narrow" w:hAnsi="Arial Narrow"/>
        </w:rPr>
        <w:t>:</w:t>
      </w:r>
      <w:r w:rsidR="00C25C46">
        <w:rPr>
          <w:rFonts w:ascii="Arial Narrow" w:hAnsi="Arial Narrow"/>
        </w:rPr>
        <w:t>0</w:t>
      </w:r>
      <w:r w:rsidR="0015007B">
        <w:rPr>
          <w:rFonts w:ascii="Arial Narrow" w:hAnsi="Arial Narrow"/>
        </w:rPr>
        <w:t xml:space="preserve">0 uri v </w:t>
      </w:r>
      <w:r w:rsidR="00DE5269">
        <w:rPr>
          <w:rFonts w:ascii="Arial Narrow" w:hAnsi="Arial Narrow"/>
        </w:rPr>
        <w:t>sejni sobi</w:t>
      </w:r>
      <w:r w:rsidR="0015007B">
        <w:rPr>
          <w:rFonts w:ascii="Arial Narrow" w:hAnsi="Arial Narrow"/>
        </w:rPr>
        <w:t xml:space="preserve"> RZS</w:t>
      </w:r>
      <w:r w:rsidR="00960120" w:rsidRPr="0045326B">
        <w:rPr>
          <w:rFonts w:ascii="Arial Narrow" w:hAnsi="Arial Narrow"/>
        </w:rPr>
        <w:t xml:space="preserve">, </w:t>
      </w:r>
      <w:r w:rsidR="0015007B">
        <w:rPr>
          <w:rFonts w:ascii="Arial Narrow" w:hAnsi="Arial Narrow"/>
        </w:rPr>
        <w:t xml:space="preserve">Tržaška cesta 134, </w:t>
      </w:r>
      <w:r w:rsidR="00C8199C">
        <w:rPr>
          <w:rFonts w:ascii="Arial Narrow" w:hAnsi="Arial Narrow"/>
        </w:rPr>
        <w:t>1000 Ljubljana</w:t>
      </w:r>
      <w:r w:rsidR="00960120" w:rsidRPr="0045326B">
        <w:rPr>
          <w:rFonts w:ascii="Arial Narrow" w:hAnsi="Arial Narrow"/>
        </w:rPr>
        <w:t>.</w:t>
      </w:r>
    </w:p>
    <w:p w14:paraId="34DAB6A7" w14:textId="77777777" w:rsidR="00960120" w:rsidRPr="0045326B" w:rsidRDefault="00960120" w:rsidP="0053648C">
      <w:pPr>
        <w:spacing w:before="0" w:after="40"/>
        <w:rPr>
          <w:rFonts w:ascii="Arial Narrow" w:hAnsi="Arial Narrow"/>
        </w:rPr>
      </w:pPr>
    </w:p>
    <w:p w14:paraId="459E058D" w14:textId="77777777" w:rsidR="00960120" w:rsidRPr="0045326B" w:rsidRDefault="00960120" w:rsidP="0053648C">
      <w:pPr>
        <w:spacing w:before="0" w:after="40"/>
        <w:rPr>
          <w:rFonts w:ascii="Arial Narrow" w:hAnsi="Arial Narrow"/>
          <w:b/>
          <w:i/>
        </w:rPr>
      </w:pPr>
      <w:r w:rsidRPr="0045326B">
        <w:rPr>
          <w:rFonts w:ascii="Arial Narrow" w:hAnsi="Arial Narrow"/>
          <w:b/>
          <w:i/>
        </w:rPr>
        <w:t xml:space="preserve">Prisotni: </w:t>
      </w:r>
    </w:p>
    <w:p w14:paraId="5A47C6BE" w14:textId="53501F46" w:rsidR="00960120" w:rsidRPr="000B0E7B" w:rsidRDefault="00C8199C" w:rsidP="000B0E7B">
      <w:pPr>
        <w:pStyle w:val="Odstavekseznama"/>
        <w:numPr>
          <w:ilvl w:val="0"/>
          <w:numId w:val="40"/>
        </w:numPr>
        <w:spacing w:after="40"/>
        <w:rPr>
          <w:rFonts w:ascii="Arial Narrow" w:hAnsi="Arial Narrow"/>
          <w:sz w:val="24"/>
          <w:szCs w:val="24"/>
        </w:rPr>
      </w:pPr>
      <w:r w:rsidRPr="000B0E7B">
        <w:rPr>
          <w:rFonts w:ascii="Arial Narrow" w:hAnsi="Arial Narrow"/>
          <w:sz w:val="24"/>
          <w:szCs w:val="24"/>
        </w:rPr>
        <w:t>URS</w:t>
      </w:r>
      <w:r w:rsidR="00960120" w:rsidRPr="000B0E7B">
        <w:rPr>
          <w:rFonts w:ascii="Arial Narrow" w:hAnsi="Arial Narrow"/>
          <w:i/>
          <w:sz w:val="24"/>
          <w:szCs w:val="24"/>
        </w:rPr>
        <w:t>:</w:t>
      </w:r>
      <w:r w:rsidRPr="000B0E7B">
        <w:rPr>
          <w:rFonts w:ascii="Arial Narrow" w:hAnsi="Arial Narrow"/>
          <w:sz w:val="24"/>
          <w:szCs w:val="24"/>
        </w:rPr>
        <w:t xml:space="preserve"> </w:t>
      </w:r>
      <w:r w:rsidRPr="000B0E7B">
        <w:rPr>
          <w:rFonts w:ascii="Arial Narrow" w:hAnsi="Arial Narrow"/>
          <w:sz w:val="24"/>
          <w:szCs w:val="24"/>
        </w:rPr>
        <w:tab/>
        <w:t>Igor KLOBOVES</w:t>
      </w:r>
      <w:r w:rsidR="0015007B" w:rsidRPr="000B0E7B">
        <w:rPr>
          <w:rFonts w:ascii="Arial Narrow" w:hAnsi="Arial Narrow"/>
          <w:sz w:val="24"/>
          <w:szCs w:val="24"/>
        </w:rPr>
        <w:t xml:space="preserve"> </w:t>
      </w:r>
      <w:r w:rsidR="00960120" w:rsidRPr="000B0E7B">
        <w:rPr>
          <w:rFonts w:ascii="Arial Narrow" w:hAnsi="Arial Narrow"/>
          <w:sz w:val="24"/>
          <w:szCs w:val="24"/>
        </w:rPr>
        <w:t xml:space="preserve">predsednik, </w:t>
      </w:r>
      <w:r w:rsidR="00FE16AB" w:rsidRPr="000B0E7B">
        <w:rPr>
          <w:rFonts w:ascii="Arial Narrow" w:hAnsi="Arial Narrow"/>
          <w:sz w:val="24"/>
          <w:szCs w:val="24"/>
        </w:rPr>
        <w:t xml:space="preserve">Nuška BOŽIČNIK </w:t>
      </w:r>
      <w:r w:rsidR="00126002" w:rsidRPr="000B0E7B">
        <w:rPr>
          <w:rFonts w:ascii="Arial Narrow" w:hAnsi="Arial Narrow"/>
          <w:sz w:val="24"/>
          <w:szCs w:val="24"/>
        </w:rPr>
        <w:t>odgovorna urednica</w:t>
      </w:r>
      <w:r w:rsidR="00FE16AB" w:rsidRPr="000B0E7B">
        <w:rPr>
          <w:rFonts w:ascii="Arial Narrow" w:hAnsi="Arial Narrow"/>
          <w:sz w:val="24"/>
          <w:szCs w:val="24"/>
        </w:rPr>
        <w:t xml:space="preserve"> glasila Ribič, </w:t>
      </w:r>
      <w:r w:rsidR="00DE5269" w:rsidRPr="000D394B">
        <w:rPr>
          <w:rFonts w:ascii="Arial Narrow" w:hAnsi="Arial Narrow"/>
          <w:sz w:val="24"/>
          <w:szCs w:val="24"/>
        </w:rPr>
        <w:t>član</w:t>
      </w:r>
      <w:r w:rsidR="000D394B">
        <w:rPr>
          <w:rFonts w:ascii="Arial Narrow" w:hAnsi="Arial Narrow"/>
          <w:sz w:val="24"/>
          <w:szCs w:val="24"/>
        </w:rPr>
        <w:t>i</w:t>
      </w:r>
      <w:r w:rsidR="00DE5269" w:rsidRPr="000D394B">
        <w:rPr>
          <w:rFonts w:ascii="Arial Narrow" w:hAnsi="Arial Narrow"/>
          <w:sz w:val="24"/>
          <w:szCs w:val="24"/>
        </w:rPr>
        <w:t>:</w:t>
      </w:r>
      <w:r w:rsidR="007D1478" w:rsidRPr="000D394B">
        <w:rPr>
          <w:rFonts w:ascii="Arial Narrow" w:hAnsi="Arial Narrow"/>
          <w:sz w:val="24"/>
          <w:szCs w:val="24"/>
        </w:rPr>
        <w:t xml:space="preserve">, </w:t>
      </w:r>
      <w:r w:rsidR="00B96889" w:rsidRPr="000D394B">
        <w:rPr>
          <w:rFonts w:ascii="Arial Narrow" w:hAnsi="Arial Narrow"/>
          <w:sz w:val="24"/>
          <w:szCs w:val="24"/>
        </w:rPr>
        <w:t xml:space="preserve">Vladimir MIKEC, </w:t>
      </w:r>
      <w:r w:rsidR="00DE5269" w:rsidRPr="000D394B">
        <w:rPr>
          <w:rFonts w:ascii="Arial Narrow" w:hAnsi="Arial Narrow"/>
          <w:sz w:val="24"/>
          <w:szCs w:val="24"/>
        </w:rPr>
        <w:t>Jure UŠENIČNIK SCHIFFERSTEIN</w:t>
      </w:r>
      <w:r w:rsidR="000D394B">
        <w:rPr>
          <w:rFonts w:ascii="Arial Narrow" w:hAnsi="Arial Narrow"/>
          <w:sz w:val="24"/>
          <w:szCs w:val="24"/>
        </w:rPr>
        <w:t>, Peter WEIBL</w:t>
      </w:r>
      <w:r w:rsidR="00B96889">
        <w:rPr>
          <w:rFonts w:ascii="Arial Narrow" w:hAnsi="Arial Narrow"/>
          <w:sz w:val="24"/>
          <w:szCs w:val="24"/>
        </w:rPr>
        <w:t xml:space="preserve"> </w:t>
      </w:r>
    </w:p>
    <w:p w14:paraId="0EA03CAB" w14:textId="2C796A3F" w:rsidR="00C25C46" w:rsidRPr="000B0E7B" w:rsidRDefault="00960120" w:rsidP="000B0E7B">
      <w:pPr>
        <w:pStyle w:val="Odstavekseznama"/>
        <w:numPr>
          <w:ilvl w:val="0"/>
          <w:numId w:val="40"/>
        </w:numPr>
        <w:spacing w:after="40"/>
        <w:rPr>
          <w:rFonts w:ascii="Arial Narrow" w:hAnsi="Arial Narrow"/>
          <w:sz w:val="24"/>
          <w:szCs w:val="24"/>
        </w:rPr>
      </w:pPr>
      <w:r w:rsidRPr="000B0E7B">
        <w:rPr>
          <w:rFonts w:ascii="Arial Narrow" w:hAnsi="Arial Narrow"/>
          <w:i/>
          <w:sz w:val="24"/>
          <w:szCs w:val="24"/>
        </w:rPr>
        <w:t>vablj</w:t>
      </w:r>
      <w:r w:rsidR="007D1478" w:rsidRPr="000B0E7B">
        <w:rPr>
          <w:rFonts w:ascii="Arial Narrow" w:hAnsi="Arial Narrow"/>
          <w:i/>
          <w:sz w:val="24"/>
          <w:szCs w:val="24"/>
        </w:rPr>
        <w:t xml:space="preserve">eni:  </w:t>
      </w:r>
      <w:r w:rsidR="000D394B" w:rsidRPr="000D394B">
        <w:rPr>
          <w:rFonts w:ascii="Arial Narrow" w:hAnsi="Arial Narrow"/>
          <w:iCs/>
          <w:sz w:val="24"/>
          <w:szCs w:val="24"/>
        </w:rPr>
        <w:t>Niko HARI, (strokovni sodelavec RZS za medije</w:t>
      </w:r>
      <w:r w:rsidR="00A2338C">
        <w:rPr>
          <w:rFonts w:ascii="Arial Narrow" w:hAnsi="Arial Narrow"/>
          <w:iCs/>
          <w:sz w:val="24"/>
          <w:szCs w:val="24"/>
        </w:rPr>
        <w:t>)</w:t>
      </w:r>
      <w:r w:rsidR="00A012C3" w:rsidRPr="00A012C3">
        <w:rPr>
          <w:rFonts w:ascii="Arial Narrow" w:hAnsi="Arial Narrow"/>
          <w:i/>
          <w:sz w:val="24"/>
          <w:szCs w:val="24"/>
        </w:rPr>
        <w:t xml:space="preserve">- po </w:t>
      </w:r>
      <w:proofErr w:type="spellStart"/>
      <w:r w:rsidR="00A012C3" w:rsidRPr="00A012C3">
        <w:rPr>
          <w:rFonts w:ascii="Arial Narrow" w:hAnsi="Arial Narrow"/>
          <w:i/>
          <w:sz w:val="24"/>
          <w:szCs w:val="24"/>
        </w:rPr>
        <w:t>videopovezavi</w:t>
      </w:r>
      <w:proofErr w:type="spellEnd"/>
      <w:r w:rsidR="000D394B">
        <w:rPr>
          <w:rFonts w:ascii="Arial Narrow" w:hAnsi="Arial Narrow"/>
          <w:i/>
          <w:sz w:val="24"/>
          <w:szCs w:val="24"/>
        </w:rPr>
        <w:t xml:space="preserve">,  </w:t>
      </w:r>
      <w:r w:rsidR="007D1478" w:rsidRPr="000B0E7B">
        <w:rPr>
          <w:rFonts w:ascii="Arial Narrow" w:hAnsi="Arial Narrow"/>
          <w:sz w:val="24"/>
          <w:szCs w:val="24"/>
        </w:rPr>
        <w:t>mag. Igor MILIČIĆ (sekretar RZS).</w:t>
      </w:r>
    </w:p>
    <w:p w14:paraId="34443733" w14:textId="77777777" w:rsidR="00960120" w:rsidRPr="0045326B" w:rsidRDefault="00960120" w:rsidP="0053648C">
      <w:pPr>
        <w:spacing w:before="0" w:after="40"/>
        <w:rPr>
          <w:rFonts w:ascii="Arial Narrow" w:hAnsi="Arial Narrow"/>
        </w:rPr>
      </w:pPr>
    </w:p>
    <w:p w14:paraId="38067984" w14:textId="77777777" w:rsidR="00960120" w:rsidRDefault="00960120" w:rsidP="0053648C">
      <w:pPr>
        <w:spacing w:before="0" w:after="40"/>
        <w:rPr>
          <w:rFonts w:ascii="Arial Narrow" w:hAnsi="Arial Narrow"/>
        </w:rPr>
      </w:pPr>
      <w:r w:rsidRPr="0045326B">
        <w:rPr>
          <w:rFonts w:ascii="Arial Narrow" w:hAnsi="Arial Narrow"/>
          <w:b/>
          <w:i/>
        </w:rPr>
        <w:t>Opravičeno odsotni:</w:t>
      </w:r>
      <w:r w:rsidRPr="0045326B">
        <w:rPr>
          <w:rFonts w:ascii="Arial Narrow" w:hAnsi="Arial Narrow"/>
        </w:rPr>
        <w:t xml:space="preserve"> </w:t>
      </w:r>
      <w:r w:rsidRPr="0045326B">
        <w:rPr>
          <w:rFonts w:ascii="Arial Narrow" w:hAnsi="Arial Narrow"/>
        </w:rPr>
        <w:tab/>
      </w:r>
      <w:r w:rsidRPr="0045326B">
        <w:rPr>
          <w:rFonts w:ascii="Arial Narrow" w:hAnsi="Arial Narrow"/>
        </w:rPr>
        <w:tab/>
        <w:t xml:space="preserve"> </w:t>
      </w:r>
    </w:p>
    <w:p w14:paraId="6B709C8F" w14:textId="5B461176" w:rsidR="00C25C46" w:rsidRDefault="00C8199C" w:rsidP="000B0E7B">
      <w:pPr>
        <w:numPr>
          <w:ilvl w:val="0"/>
          <w:numId w:val="41"/>
        </w:numPr>
        <w:spacing w:before="0" w:after="40"/>
        <w:rPr>
          <w:rFonts w:ascii="Arial Narrow" w:hAnsi="Arial Narrow"/>
          <w:b/>
          <w:i/>
        </w:rPr>
      </w:pPr>
      <w:r w:rsidRPr="00C8199C">
        <w:rPr>
          <w:rFonts w:ascii="Arial Narrow" w:hAnsi="Arial Narrow"/>
        </w:rPr>
        <w:t>URS</w:t>
      </w:r>
      <w:r w:rsidRPr="00C8199C">
        <w:rPr>
          <w:rFonts w:ascii="Arial Narrow" w:hAnsi="Arial Narrow"/>
          <w:i/>
        </w:rPr>
        <w:t>:</w:t>
      </w:r>
      <w:r w:rsidRPr="00C8199C">
        <w:rPr>
          <w:rFonts w:ascii="Arial Narrow" w:hAnsi="Arial Narrow"/>
        </w:rPr>
        <w:t xml:space="preserve"> </w:t>
      </w:r>
      <w:r w:rsidRPr="00C8199C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</w:t>
      </w:r>
      <w:r w:rsidR="000D394B" w:rsidRPr="000D394B">
        <w:rPr>
          <w:rFonts w:ascii="Arial Narrow" w:hAnsi="Arial Narrow"/>
        </w:rPr>
        <w:t>Egon DOLENC</w:t>
      </w:r>
      <w:r w:rsidR="000D394B">
        <w:rPr>
          <w:rFonts w:ascii="Arial Narrow" w:hAnsi="Arial Narrow"/>
        </w:rPr>
        <w:t>.</w:t>
      </w:r>
    </w:p>
    <w:p w14:paraId="5A331175" w14:textId="107E606E" w:rsidR="00960120" w:rsidRPr="00C25C46" w:rsidRDefault="00C25C46" w:rsidP="000B0E7B">
      <w:pPr>
        <w:numPr>
          <w:ilvl w:val="0"/>
          <w:numId w:val="42"/>
        </w:numPr>
        <w:spacing w:before="0" w:after="40"/>
        <w:rPr>
          <w:rFonts w:ascii="Arial Narrow" w:hAnsi="Arial Narrow"/>
          <w:b/>
        </w:rPr>
      </w:pPr>
      <w:r w:rsidRPr="00C25C46">
        <w:rPr>
          <w:rFonts w:ascii="Arial Narrow" w:hAnsi="Arial Narrow"/>
        </w:rPr>
        <w:t>vabljeni:</w:t>
      </w:r>
      <w:r w:rsidRPr="00C25C46">
        <w:rPr>
          <w:rFonts w:ascii="Arial Narrow" w:hAnsi="Arial Narrow"/>
        </w:rPr>
        <w:tab/>
      </w:r>
      <w:r w:rsidRPr="00C25C46">
        <w:rPr>
          <w:rFonts w:ascii="Arial Narrow" w:hAnsi="Arial Narrow"/>
        </w:rPr>
        <w:tab/>
        <w:t xml:space="preserve">       </w:t>
      </w:r>
      <w:r w:rsidR="00B96889" w:rsidRPr="000B0E7B">
        <w:rPr>
          <w:rFonts w:ascii="Arial Narrow" w:hAnsi="Arial Narrow"/>
        </w:rPr>
        <w:t>dr. Miroslav ŽABERL (predsednik RZS)</w:t>
      </w:r>
      <w:r w:rsidR="00B96889">
        <w:rPr>
          <w:rFonts w:ascii="Arial Narrow" w:hAnsi="Arial Narrow"/>
        </w:rPr>
        <w:t>.</w:t>
      </w:r>
    </w:p>
    <w:p w14:paraId="7431AAEA" w14:textId="77777777" w:rsidR="00C25C46" w:rsidRDefault="00C25C46" w:rsidP="0053648C">
      <w:pPr>
        <w:spacing w:before="0" w:after="40"/>
        <w:rPr>
          <w:rFonts w:ascii="Arial Narrow" w:hAnsi="Arial Narrow"/>
        </w:rPr>
      </w:pPr>
    </w:p>
    <w:p w14:paraId="3076C50D" w14:textId="44000632" w:rsidR="00AE552D" w:rsidRDefault="00530053" w:rsidP="0053648C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Od</w:t>
      </w:r>
      <w:r w:rsidR="00DE5269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šestih </w:t>
      </w:r>
      <w:r w:rsidR="00802B6E">
        <w:rPr>
          <w:rFonts w:ascii="Arial Narrow" w:hAnsi="Arial Narrow"/>
        </w:rPr>
        <w:t>je</w:t>
      </w:r>
      <w:r>
        <w:rPr>
          <w:rFonts w:ascii="Arial Narrow" w:hAnsi="Arial Narrow"/>
        </w:rPr>
        <w:t xml:space="preserve"> prisotni</w:t>
      </w:r>
      <w:r w:rsidR="00802B6E">
        <w:rPr>
          <w:rFonts w:ascii="Arial Narrow" w:hAnsi="Arial Narrow"/>
        </w:rPr>
        <w:t>h</w:t>
      </w:r>
      <w:r>
        <w:rPr>
          <w:rFonts w:ascii="Arial Narrow" w:hAnsi="Arial Narrow"/>
        </w:rPr>
        <w:t xml:space="preserve"> </w:t>
      </w:r>
      <w:r w:rsidR="00802B6E">
        <w:rPr>
          <w:rFonts w:ascii="Arial Narrow" w:hAnsi="Arial Narrow"/>
        </w:rPr>
        <w:t>pet</w:t>
      </w:r>
      <w:r w:rsidR="00DE5269">
        <w:rPr>
          <w:rFonts w:ascii="Arial Narrow" w:hAnsi="Arial Narrow"/>
        </w:rPr>
        <w:t xml:space="preserve"> </w:t>
      </w:r>
      <w:r w:rsidR="00BF4B91" w:rsidRPr="00FC5E9E">
        <w:rPr>
          <w:rFonts w:ascii="Arial Narrow" w:hAnsi="Arial Narrow"/>
        </w:rPr>
        <w:t>član</w:t>
      </w:r>
      <w:r w:rsidR="00802B6E">
        <w:rPr>
          <w:rFonts w:ascii="Arial Narrow" w:hAnsi="Arial Narrow"/>
        </w:rPr>
        <w:t>ov</w:t>
      </w:r>
      <w:r w:rsidR="00BF4B91" w:rsidRPr="00FC5E9E">
        <w:rPr>
          <w:rFonts w:ascii="Arial Narrow" w:hAnsi="Arial Narrow"/>
        </w:rPr>
        <w:t xml:space="preserve"> odbora</w:t>
      </w:r>
      <w:r w:rsidR="00960120" w:rsidRPr="0045326B">
        <w:rPr>
          <w:rFonts w:ascii="Arial Narrow" w:hAnsi="Arial Narrow"/>
        </w:rPr>
        <w:t xml:space="preserve">. </w:t>
      </w:r>
      <w:r w:rsidR="00960120" w:rsidRPr="00FC5E9E">
        <w:rPr>
          <w:rFonts w:ascii="Arial Narrow" w:hAnsi="Arial Narrow"/>
        </w:rPr>
        <w:t xml:space="preserve">Sestanek </w:t>
      </w:r>
      <w:r w:rsidR="00960120" w:rsidRPr="00FC5E9E">
        <w:rPr>
          <w:rFonts w:ascii="Arial Narrow" w:hAnsi="Arial Narrow"/>
          <w:b/>
        </w:rPr>
        <w:t>je</w:t>
      </w:r>
      <w:r w:rsidR="00960120" w:rsidRPr="00FC5E9E">
        <w:rPr>
          <w:rFonts w:ascii="Arial Narrow" w:hAnsi="Arial Narrow"/>
        </w:rPr>
        <w:t xml:space="preserve"> sklepčen</w:t>
      </w:r>
      <w:r w:rsidR="00960120" w:rsidRPr="0045326B">
        <w:rPr>
          <w:rFonts w:ascii="Arial Narrow" w:hAnsi="Arial Narrow"/>
        </w:rPr>
        <w:t>.</w:t>
      </w:r>
    </w:p>
    <w:p w14:paraId="577248E1" w14:textId="77777777" w:rsidR="00FC5E9E" w:rsidRDefault="00FC5E9E" w:rsidP="0053648C">
      <w:pPr>
        <w:spacing w:before="0" w:after="40"/>
        <w:rPr>
          <w:rFonts w:ascii="Arial Narrow" w:hAnsi="Arial Narrow"/>
        </w:rPr>
      </w:pPr>
    </w:p>
    <w:p w14:paraId="5662D2AD" w14:textId="77777777" w:rsidR="00960120" w:rsidRPr="004F2029" w:rsidRDefault="00961020" w:rsidP="00F70AA0">
      <w:pPr>
        <w:spacing w:before="0" w:after="40"/>
        <w:rPr>
          <w:rFonts w:ascii="Arial Narrow" w:hAnsi="Arial Narrow"/>
        </w:rPr>
      </w:pPr>
      <w:r w:rsidRPr="004F2029">
        <w:rPr>
          <w:rFonts w:ascii="Arial Narrow" w:hAnsi="Arial Narrow"/>
        </w:rPr>
        <w:t>Predlagan je bil naslednji</w:t>
      </w:r>
      <w:r w:rsidR="0015007B" w:rsidRPr="004F2029">
        <w:rPr>
          <w:rFonts w:ascii="Arial Narrow" w:hAnsi="Arial Narrow"/>
        </w:rPr>
        <w:t xml:space="preserve"> </w:t>
      </w:r>
      <w:r w:rsidR="00AE552D" w:rsidRPr="004F2029">
        <w:rPr>
          <w:rFonts w:ascii="Arial Narrow" w:hAnsi="Arial Narrow"/>
        </w:rPr>
        <w:t>d</w:t>
      </w:r>
      <w:r w:rsidR="00960120" w:rsidRPr="004F2029">
        <w:rPr>
          <w:rFonts w:ascii="Arial Narrow" w:hAnsi="Arial Narrow"/>
        </w:rPr>
        <w:t>nevni red:</w:t>
      </w:r>
    </w:p>
    <w:p w14:paraId="720262C4" w14:textId="50002872" w:rsidR="00DE5269" w:rsidRDefault="00DE5269" w:rsidP="00F70AA0">
      <w:pPr>
        <w:spacing w:before="0" w:after="40"/>
        <w:rPr>
          <w:rFonts w:ascii="Arial Narrow" w:hAnsi="Arial Narrow"/>
        </w:rPr>
      </w:pPr>
    </w:p>
    <w:p w14:paraId="58E6474D" w14:textId="77777777" w:rsidR="0041407C" w:rsidRPr="00571213" w:rsidRDefault="0041407C" w:rsidP="0041407C">
      <w:pPr>
        <w:spacing w:before="0" w:after="20"/>
        <w:rPr>
          <w:rFonts w:ascii="Arial Narrow" w:hAnsi="Arial Narrow"/>
        </w:rPr>
      </w:pPr>
      <w:r w:rsidRPr="00571213">
        <w:rPr>
          <w:rFonts w:ascii="Arial Narrow" w:hAnsi="Arial Narrow"/>
        </w:rPr>
        <w:t>1.</w:t>
      </w:r>
      <w:r>
        <w:rPr>
          <w:rFonts w:ascii="Arial Narrow" w:hAnsi="Arial Narrow"/>
        </w:rPr>
        <w:t xml:space="preserve"> Pregled zapisnika 2. seje odbora.</w:t>
      </w:r>
    </w:p>
    <w:p w14:paraId="154A29A5" w14:textId="77777777" w:rsidR="0041407C" w:rsidRDefault="0041407C" w:rsidP="0041407C">
      <w:pPr>
        <w:tabs>
          <w:tab w:val="left" w:pos="5954"/>
        </w:tabs>
        <w:rPr>
          <w:rFonts w:ascii="Arial Narrow" w:hAnsi="Arial Narrow"/>
        </w:rPr>
      </w:pPr>
      <w:r>
        <w:rPr>
          <w:rFonts w:ascii="Arial Narrow" w:hAnsi="Arial Narrow"/>
        </w:rPr>
        <w:t>2. Pregled delovanja odbora v letu 2023.</w:t>
      </w:r>
    </w:p>
    <w:p w14:paraId="592C5C28" w14:textId="77777777" w:rsidR="0041407C" w:rsidRDefault="0041407C" w:rsidP="0041407C">
      <w:pPr>
        <w:tabs>
          <w:tab w:val="left" w:pos="5954"/>
        </w:tabs>
        <w:rPr>
          <w:rFonts w:ascii="Arial Narrow" w:hAnsi="Arial Narrow"/>
          <w:bCs/>
        </w:rPr>
      </w:pPr>
      <w:r>
        <w:rPr>
          <w:rFonts w:ascii="Arial Narrow" w:hAnsi="Arial Narrow"/>
        </w:rPr>
        <w:t>3. Pobude in predlogi.</w:t>
      </w:r>
    </w:p>
    <w:p w14:paraId="15D853BC" w14:textId="77777777" w:rsidR="0041407C" w:rsidRPr="0039584F" w:rsidRDefault="0041407C" w:rsidP="0041407C">
      <w:pPr>
        <w:tabs>
          <w:tab w:val="left" w:pos="5954"/>
        </w:tabs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4. </w:t>
      </w:r>
      <w:r w:rsidRPr="00571213">
        <w:rPr>
          <w:rFonts w:ascii="Arial Narrow" w:hAnsi="Arial Narrow"/>
        </w:rPr>
        <w:t>Razno</w:t>
      </w:r>
      <w:r>
        <w:rPr>
          <w:rFonts w:ascii="Arial Narrow" w:hAnsi="Arial Narrow"/>
        </w:rPr>
        <w:t>.</w:t>
      </w:r>
    </w:p>
    <w:p w14:paraId="65D61C4B" w14:textId="77777777" w:rsidR="0041407C" w:rsidRPr="004F2029" w:rsidRDefault="0041407C" w:rsidP="00F70AA0">
      <w:pPr>
        <w:spacing w:before="0" w:after="40"/>
        <w:rPr>
          <w:rFonts w:ascii="Arial Narrow" w:hAnsi="Arial Narrow"/>
        </w:rPr>
      </w:pPr>
    </w:p>
    <w:p w14:paraId="62F70544" w14:textId="34B92E15" w:rsidR="00BB3015" w:rsidRDefault="00B760CA" w:rsidP="00F70AA0">
      <w:pPr>
        <w:spacing w:before="0" w:after="40"/>
        <w:rPr>
          <w:rFonts w:ascii="Arial Narrow" w:hAnsi="Arial Narrow"/>
        </w:rPr>
      </w:pPr>
      <w:r w:rsidRPr="004F2029">
        <w:rPr>
          <w:rFonts w:ascii="Arial Narrow" w:hAnsi="Arial Narrow"/>
        </w:rPr>
        <w:t>P</w:t>
      </w:r>
      <w:r w:rsidR="00CF367C" w:rsidRPr="004F2029">
        <w:rPr>
          <w:rFonts w:ascii="Arial Narrow" w:hAnsi="Arial Narrow"/>
        </w:rPr>
        <w:t>redlagan d</w:t>
      </w:r>
      <w:r w:rsidR="00960120" w:rsidRPr="004F2029">
        <w:rPr>
          <w:rFonts w:ascii="Arial Narrow" w:hAnsi="Arial Narrow"/>
        </w:rPr>
        <w:t>nevni red</w:t>
      </w:r>
      <w:r w:rsidRPr="004F2029">
        <w:rPr>
          <w:rFonts w:ascii="Arial Narrow" w:hAnsi="Arial Narrow"/>
        </w:rPr>
        <w:t xml:space="preserve"> je bil sprejet soglasno</w:t>
      </w:r>
      <w:r w:rsidR="00CF367C" w:rsidRPr="004F2029">
        <w:rPr>
          <w:rFonts w:ascii="Arial Narrow" w:hAnsi="Arial Narrow"/>
        </w:rPr>
        <w:t xml:space="preserve">. </w:t>
      </w:r>
      <w:r w:rsidR="001215A0" w:rsidRPr="004F2029">
        <w:rPr>
          <w:rFonts w:ascii="Arial Narrow" w:hAnsi="Arial Narrow"/>
        </w:rPr>
        <w:t xml:space="preserve">Vsi </w:t>
      </w:r>
      <w:r w:rsidR="003B6C12" w:rsidRPr="004F2029">
        <w:rPr>
          <w:rFonts w:ascii="Arial Narrow" w:hAnsi="Arial Narrow"/>
        </w:rPr>
        <w:t xml:space="preserve">prisotni so se </w:t>
      </w:r>
      <w:r w:rsidR="00530053" w:rsidRPr="004F2029">
        <w:rPr>
          <w:rFonts w:ascii="Arial Narrow" w:hAnsi="Arial Narrow"/>
        </w:rPr>
        <w:t>strinjali z</w:t>
      </w:r>
      <w:r w:rsidR="003B6C12" w:rsidRPr="004F2029">
        <w:rPr>
          <w:rFonts w:ascii="Arial Narrow" w:hAnsi="Arial Narrow"/>
        </w:rPr>
        <w:t xml:space="preserve"> zvočnim snemanjem </w:t>
      </w:r>
      <w:r w:rsidR="00315CC8" w:rsidRPr="004F2029">
        <w:rPr>
          <w:rFonts w:ascii="Arial Narrow" w:hAnsi="Arial Narrow"/>
        </w:rPr>
        <w:t xml:space="preserve">seje </w:t>
      </w:r>
      <w:r w:rsidR="001215A0" w:rsidRPr="004F2029">
        <w:rPr>
          <w:rFonts w:ascii="Arial Narrow" w:hAnsi="Arial Narrow"/>
        </w:rPr>
        <w:t>za potrebe pisanja zapisnika</w:t>
      </w:r>
      <w:r w:rsidR="003B6C12" w:rsidRPr="004F2029">
        <w:rPr>
          <w:rFonts w:ascii="Arial Narrow" w:hAnsi="Arial Narrow"/>
        </w:rPr>
        <w:t>.</w:t>
      </w:r>
    </w:p>
    <w:p w14:paraId="30F2B7DE" w14:textId="77777777" w:rsidR="00BB3015" w:rsidRDefault="00BB3015" w:rsidP="00F70AA0">
      <w:pPr>
        <w:spacing w:before="0" w:after="40"/>
        <w:rPr>
          <w:rFonts w:ascii="Arial Narrow" w:hAnsi="Arial Narrow"/>
        </w:rPr>
      </w:pPr>
    </w:p>
    <w:p w14:paraId="037F6535" w14:textId="77777777" w:rsidR="00F70AA0" w:rsidRDefault="00F70AA0" w:rsidP="00F70AA0">
      <w:pPr>
        <w:spacing w:before="0" w:after="40"/>
        <w:rPr>
          <w:rFonts w:ascii="Arial Narrow" w:hAnsi="Arial Narrow"/>
        </w:rPr>
      </w:pPr>
    </w:p>
    <w:p w14:paraId="495A5D99" w14:textId="77777777" w:rsidR="00F50019" w:rsidRPr="00F50019" w:rsidRDefault="00FC5E9E" w:rsidP="00F70AA0">
      <w:pPr>
        <w:spacing w:before="0" w:after="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AD </w:t>
      </w:r>
      <w:r w:rsidR="00334347">
        <w:rPr>
          <w:rFonts w:ascii="Arial Narrow" w:hAnsi="Arial Narrow"/>
          <w:b/>
        </w:rPr>
        <w:t>1</w:t>
      </w:r>
    </w:p>
    <w:p w14:paraId="40A503A0" w14:textId="77777777" w:rsidR="00B05666" w:rsidRDefault="00B05666" w:rsidP="00204F63">
      <w:pPr>
        <w:spacing w:before="0" w:after="20"/>
        <w:rPr>
          <w:rFonts w:ascii="Arial Narrow" w:hAnsi="Arial Narrow"/>
          <w:color w:val="FF0000"/>
          <w:u w:val="single"/>
        </w:rPr>
      </w:pPr>
    </w:p>
    <w:p w14:paraId="7563AB97" w14:textId="2FCFFBF8" w:rsidR="00204F63" w:rsidRPr="00204F63" w:rsidRDefault="00204F63" w:rsidP="00204F63">
      <w:pPr>
        <w:spacing w:before="0" w:after="20"/>
        <w:rPr>
          <w:rFonts w:ascii="Arial Narrow" w:hAnsi="Arial Narrow"/>
          <w:u w:val="single"/>
        </w:rPr>
      </w:pPr>
      <w:r w:rsidRPr="00204F63">
        <w:rPr>
          <w:rFonts w:ascii="Arial Narrow" w:hAnsi="Arial Narrow"/>
          <w:u w:val="single"/>
        </w:rPr>
        <w:t xml:space="preserve">Pregled zapisnika in realizacije sklepov </w:t>
      </w:r>
      <w:r w:rsidR="0041407C">
        <w:rPr>
          <w:rFonts w:ascii="Arial Narrow" w:hAnsi="Arial Narrow"/>
          <w:u w:val="single"/>
        </w:rPr>
        <w:t>2</w:t>
      </w:r>
      <w:r w:rsidRPr="00204F63">
        <w:rPr>
          <w:rFonts w:ascii="Arial Narrow" w:hAnsi="Arial Narrow"/>
          <w:u w:val="single"/>
        </w:rPr>
        <w:t>. seje odbora.</w:t>
      </w:r>
    </w:p>
    <w:p w14:paraId="2A402BB8" w14:textId="5902357B" w:rsidR="008F2F2E" w:rsidRDefault="00204F63" w:rsidP="004C2EE3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Predsednik odbora Igor </w:t>
      </w:r>
      <w:r w:rsidRPr="00204F63">
        <w:rPr>
          <w:rFonts w:ascii="Arial Narrow" w:hAnsi="Arial Narrow"/>
        </w:rPr>
        <w:t xml:space="preserve">Kloboves </w:t>
      </w:r>
      <w:r>
        <w:rPr>
          <w:rFonts w:ascii="Arial Narrow" w:hAnsi="Arial Narrow"/>
        </w:rPr>
        <w:t xml:space="preserve">je podal ustni povzetek </w:t>
      </w:r>
      <w:r w:rsidR="00B95A10">
        <w:rPr>
          <w:rFonts w:ascii="Arial Narrow" w:hAnsi="Arial Narrow"/>
        </w:rPr>
        <w:t xml:space="preserve">vsebine sestanka in sprejetih sklepov pretekle seje odbora. </w:t>
      </w:r>
      <w:r w:rsidR="00C63347">
        <w:rPr>
          <w:rFonts w:ascii="Arial Narrow" w:hAnsi="Arial Narrow"/>
        </w:rPr>
        <w:t xml:space="preserve">Do danes nismo prejeli pozive Ministrstva za </w:t>
      </w:r>
      <w:r w:rsidR="00C63347" w:rsidRPr="00204F63">
        <w:rPr>
          <w:rFonts w:ascii="Arial Narrow" w:hAnsi="Arial Narrow"/>
        </w:rPr>
        <w:t>d</w:t>
      </w:r>
      <w:r w:rsidR="00C63347">
        <w:rPr>
          <w:rFonts w:ascii="Arial Narrow" w:hAnsi="Arial Narrow"/>
        </w:rPr>
        <w:t xml:space="preserve">opolnila prijavnega gradiva, </w:t>
      </w:r>
      <w:r w:rsidR="00C63347" w:rsidRPr="00204F63">
        <w:rPr>
          <w:rFonts w:ascii="Arial Narrow" w:hAnsi="Arial Narrow"/>
        </w:rPr>
        <w:t>rezultate</w:t>
      </w:r>
      <w:r w:rsidR="00C63347">
        <w:rPr>
          <w:rFonts w:ascii="Arial Narrow" w:hAnsi="Arial Narrow"/>
        </w:rPr>
        <w:t xml:space="preserve"> razpisa </w:t>
      </w:r>
      <w:r w:rsidR="00C63347" w:rsidRPr="00204F63">
        <w:rPr>
          <w:rFonts w:ascii="Arial Narrow" w:hAnsi="Arial Narrow"/>
        </w:rPr>
        <w:t xml:space="preserve"> dobimo </w:t>
      </w:r>
      <w:r w:rsidR="00C63347">
        <w:rPr>
          <w:rFonts w:ascii="Arial Narrow" w:hAnsi="Arial Narrow"/>
        </w:rPr>
        <w:t xml:space="preserve">predvidoma </w:t>
      </w:r>
      <w:r w:rsidR="00C63347" w:rsidRPr="00204F63">
        <w:rPr>
          <w:rFonts w:ascii="Arial Narrow" w:hAnsi="Arial Narrow"/>
        </w:rPr>
        <w:t>marca 2023</w:t>
      </w:r>
      <w:r w:rsidR="00C63347">
        <w:rPr>
          <w:rFonts w:ascii="Arial Narrow" w:hAnsi="Arial Narrow"/>
        </w:rPr>
        <w:t>.</w:t>
      </w:r>
    </w:p>
    <w:p w14:paraId="5376D4D0" w14:textId="77777777" w:rsidR="00C63347" w:rsidRPr="00204F63" w:rsidRDefault="00C63347" w:rsidP="004C2EE3">
      <w:pPr>
        <w:rPr>
          <w:rFonts w:ascii="Arial Narrow" w:hAnsi="Arial Narrow"/>
        </w:rPr>
      </w:pPr>
    </w:p>
    <w:p w14:paraId="333D919E" w14:textId="77777777" w:rsidR="00F70AA0" w:rsidRPr="00204F63" w:rsidRDefault="00F70AA0" w:rsidP="00F70AA0">
      <w:pPr>
        <w:spacing w:before="0" w:after="40"/>
        <w:rPr>
          <w:rFonts w:ascii="Arial Narrow" w:hAnsi="Arial Narrow"/>
        </w:rPr>
      </w:pPr>
      <w:r w:rsidRPr="00204F63">
        <w:rPr>
          <w:rFonts w:ascii="Arial Narrow" w:hAnsi="Arial Narrow"/>
        </w:rPr>
        <w:t>Sprejet je bil:</w:t>
      </w:r>
    </w:p>
    <w:p w14:paraId="10E53150" w14:textId="0ECDFF5C" w:rsidR="000310D0" w:rsidRPr="00204F63" w:rsidRDefault="00F70AA0" w:rsidP="00F70AA0">
      <w:pPr>
        <w:spacing w:before="0" w:after="40"/>
        <w:rPr>
          <w:rFonts w:ascii="Arial Narrow" w:hAnsi="Arial Narrow"/>
          <w:b/>
          <w:i/>
          <w:iCs/>
        </w:rPr>
      </w:pPr>
      <w:r w:rsidRPr="00204F63">
        <w:rPr>
          <w:rFonts w:ascii="Arial Narrow" w:hAnsi="Arial Narrow"/>
          <w:b/>
          <w:i/>
          <w:iCs/>
        </w:rPr>
        <w:lastRenderedPageBreak/>
        <w:t>Sklep 1:</w:t>
      </w:r>
      <w:r w:rsidR="00B71206" w:rsidRPr="00204F63">
        <w:rPr>
          <w:rFonts w:ascii="Arial Narrow" w:hAnsi="Arial Narrow"/>
          <w:b/>
          <w:i/>
          <w:iCs/>
        </w:rPr>
        <w:t xml:space="preserve">  </w:t>
      </w:r>
      <w:r w:rsidR="0041407C">
        <w:rPr>
          <w:rFonts w:ascii="Arial Narrow" w:hAnsi="Arial Narrow"/>
          <w:b/>
          <w:i/>
          <w:iCs/>
        </w:rPr>
        <w:t xml:space="preserve">prisotni </w:t>
      </w:r>
      <w:r w:rsidR="00B95A10">
        <w:rPr>
          <w:rFonts w:ascii="Arial Narrow" w:hAnsi="Arial Narrow"/>
          <w:b/>
          <w:i/>
          <w:iCs/>
        </w:rPr>
        <w:t xml:space="preserve">člani </w:t>
      </w:r>
      <w:r w:rsidR="00A012C3">
        <w:rPr>
          <w:rFonts w:ascii="Arial Narrow" w:hAnsi="Arial Narrow"/>
          <w:b/>
          <w:i/>
          <w:iCs/>
        </w:rPr>
        <w:t xml:space="preserve">uredniškega odbora </w:t>
      </w:r>
      <w:r w:rsidR="00B95A10">
        <w:rPr>
          <w:rFonts w:ascii="Arial Narrow" w:hAnsi="Arial Narrow"/>
          <w:b/>
          <w:i/>
          <w:iCs/>
        </w:rPr>
        <w:t xml:space="preserve">potrjujejo </w:t>
      </w:r>
      <w:r w:rsidR="0041407C">
        <w:rPr>
          <w:rFonts w:ascii="Arial Narrow" w:hAnsi="Arial Narrow"/>
          <w:b/>
          <w:i/>
          <w:iCs/>
        </w:rPr>
        <w:t xml:space="preserve">zapisnik pretekle seje.  </w:t>
      </w:r>
      <w:r w:rsidR="00B95A10">
        <w:rPr>
          <w:rFonts w:ascii="Arial Narrow" w:hAnsi="Arial Narrow"/>
          <w:b/>
          <w:i/>
          <w:iCs/>
        </w:rPr>
        <w:t xml:space="preserve"> </w:t>
      </w:r>
    </w:p>
    <w:p w14:paraId="054727E9" w14:textId="77777777" w:rsidR="00720787" w:rsidRPr="00204F63" w:rsidRDefault="00720787" w:rsidP="00F70AA0">
      <w:pPr>
        <w:spacing w:before="0" w:after="40"/>
        <w:rPr>
          <w:rFonts w:ascii="Arial Narrow" w:hAnsi="Arial Narrow"/>
          <w:b/>
        </w:rPr>
      </w:pPr>
    </w:p>
    <w:p w14:paraId="368C3150" w14:textId="6575E0C0" w:rsidR="00DE5269" w:rsidRPr="00204F63" w:rsidRDefault="00FE76D3" w:rsidP="00DD1B18">
      <w:pPr>
        <w:spacing w:before="0" w:after="40"/>
        <w:jc w:val="center"/>
        <w:rPr>
          <w:rFonts w:ascii="Arial Narrow" w:hAnsi="Arial Narrow"/>
          <w:b/>
        </w:rPr>
      </w:pPr>
      <w:r w:rsidRPr="00204F63">
        <w:rPr>
          <w:rFonts w:ascii="Arial Narrow" w:hAnsi="Arial Narrow"/>
          <w:b/>
        </w:rPr>
        <w:t>AD 2</w:t>
      </w:r>
    </w:p>
    <w:p w14:paraId="763C1DEF" w14:textId="77777777" w:rsidR="00DD1B18" w:rsidRPr="00204F63" w:rsidRDefault="00DD1B18" w:rsidP="00DD1B18">
      <w:pPr>
        <w:spacing w:before="0" w:after="40"/>
        <w:jc w:val="center"/>
        <w:rPr>
          <w:rFonts w:ascii="Arial Narrow" w:hAnsi="Arial Narrow"/>
          <w:b/>
        </w:rPr>
      </w:pPr>
    </w:p>
    <w:p w14:paraId="65A40D8E" w14:textId="77777777" w:rsidR="00A012C3" w:rsidRDefault="00A012C3" w:rsidP="00A012C3">
      <w:pPr>
        <w:tabs>
          <w:tab w:val="left" w:pos="5954"/>
        </w:tabs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>Pregled delovanja odbora v letu 2023.</w:t>
      </w:r>
    </w:p>
    <w:p w14:paraId="64330741" w14:textId="00BAACF8" w:rsidR="009470F9" w:rsidRDefault="004C2EE3" w:rsidP="009470F9">
      <w:pPr>
        <w:tabs>
          <w:tab w:val="left" w:pos="5954"/>
        </w:tabs>
        <w:rPr>
          <w:rFonts w:ascii="Arial Narrow" w:hAnsi="Arial Narrow"/>
        </w:rPr>
      </w:pPr>
      <w:r>
        <w:rPr>
          <w:rFonts w:ascii="Arial Narrow" w:hAnsi="Arial Narrow"/>
        </w:rPr>
        <w:t>Povzete</w:t>
      </w:r>
      <w:r w:rsidR="0087597F">
        <w:rPr>
          <w:rFonts w:ascii="Arial Narrow" w:hAnsi="Arial Narrow"/>
        </w:rPr>
        <w:t xml:space="preserve">k razprave: glasilo Ribič izhaja redno in brez posebnosti, predsednik URS pohvali delo urednice.  Glede na pridobljene podatke s strani računovodstva RZS, se vidi porast stroškov distribucije glasila zaradi podražitev s strani pošte Slovenije. V decembru letos bo potrebno ponoviti razpis izbora tiskarne za glasilo. Glede na stanje inflacije v državi je vprašanje ali bo možno od ponudnikov tiskarjev dobili pogodbo za trajanje štirih let. Oblikovalec glasila je neodvisen od tiskarne in mora </w:t>
      </w:r>
      <w:r w:rsidR="00A16B98">
        <w:rPr>
          <w:rFonts w:ascii="Arial Narrow" w:hAnsi="Arial Narrow"/>
        </w:rPr>
        <w:t xml:space="preserve">za glasilo Ribič </w:t>
      </w:r>
      <w:r w:rsidR="0087597F">
        <w:rPr>
          <w:rFonts w:ascii="Arial Narrow" w:hAnsi="Arial Narrow"/>
        </w:rPr>
        <w:t>ostati enak</w:t>
      </w:r>
      <w:r w:rsidR="00A16B98">
        <w:rPr>
          <w:rFonts w:ascii="Arial Narrow" w:hAnsi="Arial Narrow"/>
        </w:rPr>
        <w:t>.</w:t>
      </w:r>
      <w:r w:rsidR="0087597F">
        <w:rPr>
          <w:rFonts w:ascii="Arial Narrow" w:hAnsi="Arial Narrow"/>
        </w:rPr>
        <w:t xml:space="preserve"> </w:t>
      </w:r>
      <w:r w:rsidR="00230D24">
        <w:rPr>
          <w:rFonts w:ascii="Arial Narrow" w:hAnsi="Arial Narrow"/>
        </w:rPr>
        <w:t>Predsednik URS predlaga uporabo pomoči komisije za gospodarsko-finančna vprašanja zveze  (GFV) za pomoč pri manjšanju cen distribucije glasila. Urednica Nuša Božičnik meni</w:t>
      </w:r>
      <w:r w:rsidR="00401860">
        <w:rPr>
          <w:rFonts w:ascii="Arial Narrow" w:hAnsi="Arial Narrow"/>
        </w:rPr>
        <w:t>,</w:t>
      </w:r>
      <w:r w:rsidR="00230D24">
        <w:rPr>
          <w:rFonts w:ascii="Arial Narrow" w:hAnsi="Arial Narrow"/>
        </w:rPr>
        <w:t xml:space="preserve"> da se stroška distribucije ne bo dalo zmanjšati zaradi pozicije Pošte Slovenije.</w:t>
      </w:r>
      <w:r w:rsidR="005B35A0">
        <w:rPr>
          <w:rFonts w:ascii="Arial Narrow" w:hAnsi="Arial Narrow"/>
        </w:rPr>
        <w:t xml:space="preserve"> Stroški tiska se bodo znižali, ko se bo ločilo prejemanje samo na eno obliko glasila; tiskano ali elektronsko.</w:t>
      </w:r>
      <w:r w:rsidR="00230D24">
        <w:rPr>
          <w:rFonts w:ascii="Arial Narrow" w:hAnsi="Arial Narrow"/>
        </w:rPr>
        <w:t xml:space="preserve"> Stroški tiska so se znižali na račun manjše naklade.</w:t>
      </w:r>
      <w:r w:rsidR="005B35A0">
        <w:rPr>
          <w:rFonts w:ascii="Arial Narrow" w:hAnsi="Arial Narrow"/>
        </w:rPr>
        <w:t xml:space="preserve"> </w:t>
      </w:r>
      <w:r w:rsidR="00370B42">
        <w:rPr>
          <w:rFonts w:ascii="Arial Narrow" w:hAnsi="Arial Narrow"/>
        </w:rPr>
        <w:t>Vladimir Mikec izpostavi pomen pravnega kotička v glasilu</w:t>
      </w:r>
      <w:r w:rsidR="00DF2B28">
        <w:rPr>
          <w:rFonts w:ascii="Arial Narrow" w:hAnsi="Arial Narrow"/>
        </w:rPr>
        <w:t xml:space="preserve">, kot dobrodošlega pripomočka za vse ribiče. </w:t>
      </w:r>
    </w:p>
    <w:p w14:paraId="6F993059" w14:textId="77777777" w:rsidR="009470F9" w:rsidRPr="00204F63" w:rsidRDefault="009470F9" w:rsidP="009470F9">
      <w:pPr>
        <w:tabs>
          <w:tab w:val="left" w:pos="5954"/>
        </w:tabs>
        <w:rPr>
          <w:rFonts w:ascii="Arial Narrow" w:hAnsi="Arial Narrow"/>
        </w:rPr>
      </w:pPr>
    </w:p>
    <w:p w14:paraId="7D0224CC" w14:textId="77777777" w:rsidR="000147FF" w:rsidRPr="00204F63" w:rsidRDefault="000147FF" w:rsidP="00F70AA0">
      <w:pPr>
        <w:spacing w:before="0" w:after="40"/>
        <w:rPr>
          <w:rFonts w:ascii="Arial Narrow" w:hAnsi="Arial Narrow"/>
        </w:rPr>
      </w:pPr>
      <w:r w:rsidRPr="00204F63">
        <w:rPr>
          <w:rFonts w:ascii="Arial Narrow" w:hAnsi="Arial Narrow"/>
        </w:rPr>
        <w:t>S</w:t>
      </w:r>
      <w:r w:rsidR="00226331" w:rsidRPr="00204F63">
        <w:rPr>
          <w:rFonts w:ascii="Arial Narrow" w:hAnsi="Arial Narrow"/>
        </w:rPr>
        <w:t>prejet</w:t>
      </w:r>
      <w:r w:rsidRPr="00204F63">
        <w:rPr>
          <w:rFonts w:ascii="Arial Narrow" w:hAnsi="Arial Narrow"/>
        </w:rPr>
        <w:t xml:space="preserve"> je bil</w:t>
      </w:r>
      <w:r w:rsidR="00341BC5" w:rsidRPr="00204F63">
        <w:rPr>
          <w:rFonts w:ascii="Arial Narrow" w:hAnsi="Arial Narrow"/>
        </w:rPr>
        <w:t>:</w:t>
      </w:r>
    </w:p>
    <w:p w14:paraId="33CF659F" w14:textId="0E583B52" w:rsidR="008B4E41" w:rsidRPr="00204F63" w:rsidRDefault="00BD216E" w:rsidP="008B4E41">
      <w:pPr>
        <w:rPr>
          <w:rFonts w:ascii="Arial Narrow" w:hAnsi="Arial Narrow"/>
          <w:b/>
          <w:i/>
          <w:iCs/>
        </w:rPr>
      </w:pPr>
      <w:r w:rsidRPr="00204F63">
        <w:rPr>
          <w:rFonts w:ascii="Arial Narrow" w:hAnsi="Arial Narrow"/>
          <w:b/>
          <w:i/>
          <w:iCs/>
        </w:rPr>
        <w:t>Sklep</w:t>
      </w:r>
      <w:r w:rsidR="00EE0A3C" w:rsidRPr="00204F63">
        <w:rPr>
          <w:rFonts w:ascii="Arial Narrow" w:hAnsi="Arial Narrow"/>
          <w:b/>
          <w:i/>
          <w:iCs/>
        </w:rPr>
        <w:t xml:space="preserve"> </w:t>
      </w:r>
      <w:r w:rsidR="00423B74">
        <w:rPr>
          <w:rFonts w:ascii="Arial Narrow" w:hAnsi="Arial Narrow"/>
          <w:b/>
          <w:i/>
          <w:iCs/>
        </w:rPr>
        <w:t>2</w:t>
      </w:r>
      <w:r w:rsidR="00EB1517" w:rsidRPr="00204F63">
        <w:rPr>
          <w:rFonts w:ascii="Arial Narrow" w:hAnsi="Arial Narrow"/>
          <w:b/>
          <w:i/>
          <w:iCs/>
        </w:rPr>
        <w:t>:</w:t>
      </w:r>
      <w:r w:rsidR="00204F63" w:rsidRPr="00204F63">
        <w:rPr>
          <w:rFonts w:ascii="Arial Narrow" w:hAnsi="Arial Narrow"/>
          <w:b/>
          <w:i/>
          <w:iCs/>
        </w:rPr>
        <w:t xml:space="preserve">  člani </w:t>
      </w:r>
      <w:r w:rsidR="00423B74">
        <w:rPr>
          <w:rFonts w:ascii="Arial Narrow" w:hAnsi="Arial Narrow"/>
          <w:b/>
          <w:i/>
          <w:iCs/>
        </w:rPr>
        <w:t xml:space="preserve">uredniškega odbora </w:t>
      </w:r>
      <w:r w:rsidR="009A2208">
        <w:rPr>
          <w:rFonts w:ascii="Arial Narrow" w:hAnsi="Arial Narrow"/>
          <w:b/>
          <w:i/>
          <w:iCs/>
        </w:rPr>
        <w:t xml:space="preserve">so se seznanili s delovanjem odbora v letu 2023. </w:t>
      </w:r>
    </w:p>
    <w:p w14:paraId="023F0FDD" w14:textId="77777777" w:rsidR="00204F63" w:rsidRPr="00204F63" w:rsidRDefault="00204F63" w:rsidP="008B4E41">
      <w:pPr>
        <w:rPr>
          <w:rFonts w:ascii="Arial Narrow" w:hAnsi="Arial Narrow"/>
          <w:b/>
          <w:i/>
          <w:iCs/>
        </w:rPr>
      </w:pPr>
    </w:p>
    <w:p w14:paraId="032B8495" w14:textId="77777777" w:rsidR="00204F63" w:rsidRPr="00204F63" w:rsidRDefault="00204F63" w:rsidP="00204F63">
      <w:pPr>
        <w:spacing w:before="0" w:after="40"/>
        <w:jc w:val="center"/>
        <w:rPr>
          <w:rFonts w:ascii="Arial Narrow" w:hAnsi="Arial Narrow"/>
          <w:b/>
          <w:bCs/>
        </w:rPr>
      </w:pPr>
      <w:r w:rsidRPr="00204F63">
        <w:rPr>
          <w:rFonts w:ascii="Arial Narrow" w:hAnsi="Arial Narrow"/>
          <w:b/>
          <w:bCs/>
        </w:rPr>
        <w:t>AD 3</w:t>
      </w:r>
    </w:p>
    <w:p w14:paraId="081B30EE" w14:textId="77777777" w:rsidR="00204F63" w:rsidRPr="00204F63" w:rsidRDefault="00204F63" w:rsidP="00204F63">
      <w:pPr>
        <w:tabs>
          <w:tab w:val="left" w:pos="5954"/>
        </w:tabs>
        <w:rPr>
          <w:rFonts w:ascii="Arial Narrow" w:hAnsi="Arial Narrow"/>
        </w:rPr>
      </w:pPr>
    </w:p>
    <w:p w14:paraId="1752C625" w14:textId="0F7175C1" w:rsidR="00204F63" w:rsidRPr="00204F63" w:rsidRDefault="00A012C3" w:rsidP="00204F63">
      <w:pPr>
        <w:tabs>
          <w:tab w:val="left" w:pos="5954"/>
        </w:tabs>
        <w:rPr>
          <w:rFonts w:ascii="Arial Narrow" w:hAnsi="Arial Narrow"/>
          <w:bCs/>
          <w:u w:val="single"/>
        </w:rPr>
      </w:pPr>
      <w:r>
        <w:rPr>
          <w:rFonts w:ascii="Arial Narrow" w:hAnsi="Arial Narrow"/>
          <w:u w:val="single"/>
        </w:rPr>
        <w:t>Pobude in predlogi</w:t>
      </w:r>
      <w:r w:rsidR="00204F63" w:rsidRPr="00204F63">
        <w:rPr>
          <w:rFonts w:ascii="Arial Narrow" w:hAnsi="Arial Narrow"/>
          <w:u w:val="single"/>
        </w:rPr>
        <w:t>.</w:t>
      </w:r>
    </w:p>
    <w:p w14:paraId="70FE2960" w14:textId="359A8D6D" w:rsidR="00B95800" w:rsidRDefault="00423B74" w:rsidP="00706821">
      <w:pPr>
        <w:rPr>
          <w:rFonts w:ascii="Arial Narrow" w:hAnsi="Arial Narrow"/>
        </w:rPr>
      </w:pPr>
      <w:r>
        <w:rPr>
          <w:rFonts w:ascii="Arial Narrow" w:hAnsi="Arial Narrow"/>
        </w:rPr>
        <w:t>Povzetek razprave:</w:t>
      </w:r>
      <w:r w:rsidR="00706821">
        <w:rPr>
          <w:rFonts w:ascii="Arial Narrow" w:hAnsi="Arial Narrow"/>
        </w:rPr>
        <w:t xml:space="preserve"> u</w:t>
      </w:r>
      <w:r w:rsidR="00B95800">
        <w:rPr>
          <w:rFonts w:ascii="Arial Narrow" w:hAnsi="Arial Narrow"/>
        </w:rPr>
        <w:t>spela je prijava RZS na razpis za medije Ministrstva za kulturo, kar je prva uspešna prijava zveze na takšen razpis</w:t>
      </w:r>
      <w:r w:rsidR="000C643B">
        <w:rPr>
          <w:rFonts w:ascii="Arial Narrow" w:hAnsi="Arial Narrow"/>
        </w:rPr>
        <w:t xml:space="preserve"> od petih poskusov, odkar je Ribič vpisan v razvid medijev</w:t>
      </w:r>
      <w:r w:rsidR="00B95800">
        <w:rPr>
          <w:rFonts w:ascii="Arial Narrow" w:hAnsi="Arial Narrow"/>
        </w:rPr>
        <w:t>. Glede na vsebino obrazložitve, je glasilo dobilo več točk kot preteklih poskusih na račun kakovosti poročanja</w:t>
      </w:r>
      <w:r w:rsidR="00AB7F65">
        <w:rPr>
          <w:rFonts w:ascii="Arial Narrow" w:hAnsi="Arial Narrow"/>
        </w:rPr>
        <w:t>, komunikativnosti,</w:t>
      </w:r>
      <w:r w:rsidR="000C643B">
        <w:rPr>
          <w:rFonts w:ascii="Arial Narrow" w:hAnsi="Arial Narrow"/>
        </w:rPr>
        <w:t xml:space="preserve"> izvirnosti</w:t>
      </w:r>
      <w:r w:rsidR="00AB7F65">
        <w:rPr>
          <w:rFonts w:ascii="Arial Narrow" w:hAnsi="Arial Narrow"/>
        </w:rPr>
        <w:t xml:space="preserve"> in pomena za lokalno skupnost</w:t>
      </w:r>
      <w:r w:rsidR="00B95800">
        <w:rPr>
          <w:rFonts w:ascii="Arial Narrow" w:hAnsi="Arial Narrow"/>
        </w:rPr>
        <w:t xml:space="preserve">. Sofinancirana bo rubrika </w:t>
      </w:r>
      <w:r w:rsidR="00B95800" w:rsidRPr="00A16B98">
        <w:rPr>
          <w:rFonts w:ascii="Arial Narrow" w:hAnsi="Arial Narrow"/>
          <w:i/>
          <w:iCs/>
        </w:rPr>
        <w:t>Aktualno</w:t>
      </w:r>
      <w:r w:rsidR="00B95800">
        <w:rPr>
          <w:rFonts w:ascii="Arial Narrow" w:hAnsi="Arial Narrow"/>
        </w:rPr>
        <w:t>, zato urednica apelira na vse člane</w:t>
      </w:r>
      <w:r w:rsidR="00AB7F65">
        <w:rPr>
          <w:rFonts w:ascii="Arial Narrow" w:hAnsi="Arial Narrow"/>
        </w:rPr>
        <w:t>,</w:t>
      </w:r>
      <w:r w:rsidR="00B95800">
        <w:rPr>
          <w:rFonts w:ascii="Arial Narrow" w:hAnsi="Arial Narrow"/>
        </w:rPr>
        <w:t xml:space="preserve"> da sproti sporočajo o dogodkih v ribiških družinah. Poročilo o opravljenem delu za uspelo prijavo bo potrebno oddati februarja 2025. </w:t>
      </w:r>
    </w:p>
    <w:p w14:paraId="4B7CB53D" w14:textId="0237DCB2" w:rsidR="00B95800" w:rsidRDefault="00B95800" w:rsidP="00B95800">
      <w:pPr>
        <w:tabs>
          <w:tab w:val="left" w:pos="5954"/>
        </w:tabs>
        <w:rPr>
          <w:rFonts w:ascii="Arial Narrow" w:hAnsi="Arial Narrow"/>
        </w:rPr>
      </w:pPr>
      <w:r>
        <w:rPr>
          <w:rFonts w:ascii="Arial Narrow" w:hAnsi="Arial Narrow"/>
        </w:rPr>
        <w:t xml:space="preserve">Predsednik URS I. </w:t>
      </w:r>
      <w:r w:rsidRPr="00B95800">
        <w:rPr>
          <w:rFonts w:ascii="Arial Narrow" w:hAnsi="Arial Narrow"/>
        </w:rPr>
        <w:t xml:space="preserve">Kloboves predlaga </w:t>
      </w:r>
      <w:r>
        <w:rPr>
          <w:rFonts w:ascii="Arial Narrow" w:hAnsi="Arial Narrow"/>
        </w:rPr>
        <w:t>dvig cen avtorskih honorarjev. Urednica medni da so honorarji v tem trenutku primerni, večja težava se pojavlja s pomankanje</w:t>
      </w:r>
      <w:r w:rsidR="00C80282">
        <w:rPr>
          <w:rFonts w:ascii="Arial Narrow" w:hAnsi="Arial Narrow"/>
        </w:rPr>
        <w:t>m</w:t>
      </w:r>
      <w:r>
        <w:rPr>
          <w:rFonts w:ascii="Arial Narrow" w:hAnsi="Arial Narrow"/>
        </w:rPr>
        <w:t xml:space="preserve"> števila avtorjev člankov. Pri tem in pri iskanju ponudnikov oglasov potrebuje večjo pomoč odbora. </w:t>
      </w:r>
      <w:r w:rsidR="00406250">
        <w:rPr>
          <w:rFonts w:ascii="Arial Narrow" w:hAnsi="Arial Narrow"/>
        </w:rPr>
        <w:t xml:space="preserve">Je kritična do ažurnosti delovanja tajnikov </w:t>
      </w:r>
      <w:r w:rsidR="007F476D">
        <w:rPr>
          <w:rFonts w:ascii="Arial Narrow" w:hAnsi="Arial Narrow"/>
        </w:rPr>
        <w:t xml:space="preserve">pri vnašanju sprememb naslovnikov glasila. </w:t>
      </w:r>
      <w:r w:rsidR="00406250">
        <w:rPr>
          <w:rFonts w:ascii="Arial Narrow" w:hAnsi="Arial Narrow"/>
        </w:rPr>
        <w:t xml:space="preserve"> </w:t>
      </w:r>
    </w:p>
    <w:p w14:paraId="62C07CAB" w14:textId="7AD5A98B" w:rsidR="0040107E" w:rsidRDefault="00255704" w:rsidP="0040107E">
      <w:pPr>
        <w:tabs>
          <w:tab w:val="left" w:pos="5954"/>
        </w:tabs>
        <w:rPr>
          <w:rFonts w:ascii="Arial Narrow" w:hAnsi="Arial Narrow"/>
        </w:rPr>
      </w:pPr>
      <w:r>
        <w:rPr>
          <w:rFonts w:ascii="Arial Narrow" w:hAnsi="Arial Narrow"/>
        </w:rPr>
        <w:t xml:space="preserve">Niko Hari kot strokovni sodelavec RZS za medije poroča o pripravi nove spletne strani zveze. Trenutno nalaga podatke z obstoječe spletne strani na novo, potrebna bo vizualna ureditev strani skupaj z Boštjanom Zagožnom. </w:t>
      </w:r>
      <w:r w:rsidR="0040107E">
        <w:rPr>
          <w:rFonts w:ascii="Arial Narrow" w:hAnsi="Arial Narrow"/>
        </w:rPr>
        <w:t>I. Kloboves predlaga, da se na novi spletni strani pripravi slikovno gradivo kot navodila za uporabo baze KLEN; sam namreč vidi da kljub navodilom nekateri tajniki ne obvladajo delo s tem programom.</w:t>
      </w:r>
    </w:p>
    <w:p w14:paraId="5F99BBF1" w14:textId="1C632D8B" w:rsidR="009A2208" w:rsidRDefault="009159D7" w:rsidP="00B95800">
      <w:pPr>
        <w:tabs>
          <w:tab w:val="left" w:pos="5954"/>
        </w:tabs>
        <w:rPr>
          <w:rFonts w:ascii="Arial Narrow" w:hAnsi="Arial Narrow"/>
        </w:rPr>
      </w:pPr>
      <w:r>
        <w:rPr>
          <w:rFonts w:ascii="Arial Narrow" w:hAnsi="Arial Narrow"/>
        </w:rPr>
        <w:t xml:space="preserve">Člani odbora so razpravljali o problematiki </w:t>
      </w:r>
      <w:r w:rsidR="006C179E">
        <w:rPr>
          <w:rFonts w:ascii="Arial Narrow" w:hAnsi="Arial Narrow"/>
        </w:rPr>
        <w:t xml:space="preserve">tiskane in e-verzije glasila ter </w:t>
      </w:r>
      <w:r>
        <w:rPr>
          <w:rFonts w:ascii="Arial Narrow" w:hAnsi="Arial Narrow"/>
        </w:rPr>
        <w:t xml:space="preserve">prikazovanja stroška glasila v gradivu za skupščino RZS in </w:t>
      </w:r>
      <w:r w:rsidR="006C179E">
        <w:rPr>
          <w:rFonts w:ascii="Arial Narrow" w:hAnsi="Arial Narrow"/>
        </w:rPr>
        <w:t xml:space="preserve">nenazadnje </w:t>
      </w:r>
      <w:r>
        <w:rPr>
          <w:rFonts w:ascii="Arial Narrow" w:hAnsi="Arial Narrow"/>
        </w:rPr>
        <w:t xml:space="preserve">odnosa članov ribiških družin do samega glasila. </w:t>
      </w:r>
      <w:r w:rsidR="009A2208">
        <w:rPr>
          <w:rFonts w:ascii="Arial Narrow" w:hAnsi="Arial Narrow"/>
        </w:rPr>
        <w:t xml:space="preserve">Nekateri ribiči želijo plačevati manj za e-verzijo glasila, kar pa vsi prisotni člani odbora vidijo kot nevarnost prihodnosti glasila kot takega. </w:t>
      </w:r>
      <w:r w:rsidR="006C179E">
        <w:rPr>
          <w:rFonts w:ascii="Arial Narrow" w:hAnsi="Arial Narrow"/>
        </w:rPr>
        <w:t>Jure Ušeničnik izpostavi</w:t>
      </w:r>
      <w:r w:rsidR="007F476D">
        <w:rPr>
          <w:rFonts w:ascii="Arial Narrow" w:hAnsi="Arial Narrow"/>
        </w:rPr>
        <w:t>,</w:t>
      </w:r>
      <w:r w:rsidR="006C179E">
        <w:rPr>
          <w:rFonts w:ascii="Arial Narrow" w:hAnsi="Arial Narrow"/>
        </w:rPr>
        <w:t xml:space="preserve"> da je e-oblika </w:t>
      </w:r>
      <w:r w:rsidR="005B35A0">
        <w:rPr>
          <w:rFonts w:ascii="Arial Narrow" w:hAnsi="Arial Narrow"/>
        </w:rPr>
        <w:t>R</w:t>
      </w:r>
      <w:r w:rsidR="006C179E">
        <w:rPr>
          <w:rFonts w:ascii="Arial Narrow" w:hAnsi="Arial Narrow"/>
        </w:rPr>
        <w:t>ibiča</w:t>
      </w:r>
      <w:r w:rsidR="005B35A0">
        <w:rPr>
          <w:rFonts w:ascii="Arial Narrow" w:hAnsi="Arial Narrow"/>
        </w:rPr>
        <w:t xml:space="preserve"> zaradi formata PDF</w:t>
      </w:r>
      <w:r w:rsidR="006C179E">
        <w:rPr>
          <w:rFonts w:ascii="Arial Narrow" w:hAnsi="Arial Narrow"/>
        </w:rPr>
        <w:t xml:space="preserve"> slabo berljiva in tehnično</w:t>
      </w:r>
      <w:r w:rsidR="009A2208">
        <w:rPr>
          <w:rFonts w:ascii="Arial Narrow" w:hAnsi="Arial Narrow"/>
        </w:rPr>
        <w:t xml:space="preserve"> povsem</w:t>
      </w:r>
      <w:r w:rsidR="006C179E">
        <w:rPr>
          <w:rFonts w:ascii="Arial Narrow" w:hAnsi="Arial Narrow"/>
        </w:rPr>
        <w:t xml:space="preserve"> </w:t>
      </w:r>
      <w:r w:rsidR="007F476D">
        <w:rPr>
          <w:rFonts w:ascii="Arial Narrow" w:hAnsi="Arial Narrow"/>
        </w:rPr>
        <w:t>n</w:t>
      </w:r>
      <w:r w:rsidR="006C179E">
        <w:rPr>
          <w:rFonts w:ascii="Arial Narrow" w:hAnsi="Arial Narrow"/>
        </w:rPr>
        <w:t>eprimerna za prebiranje na tablicah in pametnih telefonih</w:t>
      </w:r>
      <w:r w:rsidR="00DF66CA">
        <w:rPr>
          <w:rFonts w:ascii="Arial Narrow" w:hAnsi="Arial Narrow"/>
        </w:rPr>
        <w:t xml:space="preserve">, ustrezna </w:t>
      </w:r>
      <w:r w:rsidR="005B35A0">
        <w:rPr>
          <w:rFonts w:ascii="Arial Narrow" w:hAnsi="Arial Narrow"/>
        </w:rPr>
        <w:t xml:space="preserve">računalniška </w:t>
      </w:r>
      <w:r w:rsidR="00DF66CA">
        <w:rPr>
          <w:rFonts w:ascii="Arial Narrow" w:hAnsi="Arial Narrow"/>
        </w:rPr>
        <w:t>rešitev pa gotovo ne bo enostavna</w:t>
      </w:r>
      <w:r w:rsidR="006C179E">
        <w:rPr>
          <w:rFonts w:ascii="Arial Narrow" w:hAnsi="Arial Narrow"/>
        </w:rPr>
        <w:t xml:space="preserve">. </w:t>
      </w:r>
      <w:r w:rsidR="00401860">
        <w:rPr>
          <w:rFonts w:ascii="Arial Narrow" w:hAnsi="Arial Narrow"/>
        </w:rPr>
        <w:t>N. Hari bo pri Boštj</w:t>
      </w:r>
      <w:r w:rsidR="003736F1">
        <w:rPr>
          <w:rFonts w:ascii="Arial Narrow" w:hAnsi="Arial Narrow"/>
        </w:rPr>
        <w:t>a</w:t>
      </w:r>
      <w:r w:rsidR="00401860">
        <w:rPr>
          <w:rFonts w:ascii="Arial Narrow" w:hAnsi="Arial Narrow"/>
        </w:rPr>
        <w:t xml:space="preserve">nu </w:t>
      </w:r>
      <w:r w:rsidR="003736F1">
        <w:rPr>
          <w:rFonts w:ascii="Arial Narrow" w:hAnsi="Arial Narrow"/>
        </w:rPr>
        <w:t>Z</w:t>
      </w:r>
      <w:r w:rsidR="00401860">
        <w:rPr>
          <w:rFonts w:ascii="Arial Narrow" w:hAnsi="Arial Narrow"/>
        </w:rPr>
        <w:t>agožnu pregledal možnost</w:t>
      </w:r>
      <w:r w:rsidR="00775BE1">
        <w:rPr>
          <w:rFonts w:ascii="Arial Narrow" w:hAnsi="Arial Narrow"/>
        </w:rPr>
        <w:t>,</w:t>
      </w:r>
      <w:r w:rsidR="00401860">
        <w:rPr>
          <w:rFonts w:ascii="Arial Narrow" w:hAnsi="Arial Narrow"/>
        </w:rPr>
        <w:t xml:space="preserve"> da bi na novi spletni strani nalagali </w:t>
      </w:r>
      <w:r w:rsidR="009A2208">
        <w:rPr>
          <w:rFonts w:ascii="Arial Narrow" w:hAnsi="Arial Narrow"/>
        </w:rPr>
        <w:t xml:space="preserve">tako </w:t>
      </w:r>
      <w:r w:rsidR="00401860">
        <w:rPr>
          <w:rFonts w:ascii="Arial Narrow" w:hAnsi="Arial Narrow"/>
        </w:rPr>
        <w:t>obliko glasila, ki bi bila ustrezna novim pametnim napravam.</w:t>
      </w:r>
      <w:r w:rsidR="009A2208">
        <w:rPr>
          <w:rFonts w:ascii="Arial Narrow" w:hAnsi="Arial Narrow"/>
        </w:rPr>
        <w:t xml:space="preserve"> </w:t>
      </w:r>
    </w:p>
    <w:p w14:paraId="687BEBD1" w14:textId="49EEA6A2" w:rsidR="00204F63" w:rsidRPr="00204F63" w:rsidRDefault="00204F63" w:rsidP="00204F63">
      <w:pPr>
        <w:spacing w:before="0" w:after="40"/>
        <w:rPr>
          <w:rFonts w:ascii="Arial Narrow" w:hAnsi="Arial Narrow"/>
          <w:bCs/>
        </w:rPr>
      </w:pPr>
    </w:p>
    <w:p w14:paraId="38537F39" w14:textId="219CAE42" w:rsidR="00423B74" w:rsidRPr="00204F63" w:rsidRDefault="00423B74" w:rsidP="00423B74">
      <w:pPr>
        <w:spacing w:before="0" w:after="40"/>
        <w:rPr>
          <w:rFonts w:ascii="Arial Narrow" w:hAnsi="Arial Narrow"/>
        </w:rPr>
      </w:pPr>
      <w:r w:rsidRPr="00204F63">
        <w:rPr>
          <w:rFonts w:ascii="Arial Narrow" w:hAnsi="Arial Narrow"/>
        </w:rPr>
        <w:t>Sprejet</w:t>
      </w:r>
      <w:r w:rsidR="004D410A">
        <w:rPr>
          <w:rFonts w:ascii="Arial Narrow" w:hAnsi="Arial Narrow"/>
        </w:rPr>
        <w:t>i</w:t>
      </w:r>
      <w:r w:rsidRPr="00204F63">
        <w:rPr>
          <w:rFonts w:ascii="Arial Narrow" w:hAnsi="Arial Narrow"/>
        </w:rPr>
        <w:t xml:space="preserve"> </w:t>
      </w:r>
      <w:r w:rsidR="00255704">
        <w:rPr>
          <w:rFonts w:ascii="Arial Narrow" w:hAnsi="Arial Narrow"/>
        </w:rPr>
        <w:t>s</w:t>
      </w:r>
      <w:r w:rsidR="004D410A">
        <w:rPr>
          <w:rFonts w:ascii="Arial Narrow" w:hAnsi="Arial Narrow"/>
        </w:rPr>
        <w:t>o</w:t>
      </w:r>
      <w:r w:rsidRPr="00204F63">
        <w:rPr>
          <w:rFonts w:ascii="Arial Narrow" w:hAnsi="Arial Narrow"/>
        </w:rPr>
        <w:t xml:space="preserve"> bil</w:t>
      </w:r>
      <w:r w:rsidR="004D410A">
        <w:rPr>
          <w:rFonts w:ascii="Arial Narrow" w:hAnsi="Arial Narrow"/>
        </w:rPr>
        <w:t>i</w:t>
      </w:r>
      <w:r w:rsidRPr="00204F63">
        <w:rPr>
          <w:rFonts w:ascii="Arial Narrow" w:hAnsi="Arial Narrow"/>
        </w:rPr>
        <w:t>:</w:t>
      </w:r>
    </w:p>
    <w:p w14:paraId="50AC419C" w14:textId="77777777" w:rsidR="00A012C3" w:rsidRDefault="00A012C3" w:rsidP="00423B74">
      <w:pPr>
        <w:spacing w:before="0" w:after="40"/>
        <w:rPr>
          <w:rFonts w:ascii="Arial Narrow" w:hAnsi="Arial Narrow"/>
          <w:b/>
          <w:i/>
          <w:iCs/>
        </w:rPr>
      </w:pPr>
    </w:p>
    <w:p w14:paraId="72DCCA26" w14:textId="1B44034D" w:rsidR="00D04273" w:rsidRDefault="00423B74" w:rsidP="00423B74">
      <w:pPr>
        <w:spacing w:before="0" w:after="40"/>
        <w:rPr>
          <w:rFonts w:ascii="Arial Narrow" w:hAnsi="Arial Narrow"/>
          <w:b/>
          <w:i/>
          <w:iCs/>
        </w:rPr>
      </w:pPr>
      <w:r w:rsidRPr="00204F63">
        <w:rPr>
          <w:rFonts w:ascii="Arial Narrow" w:hAnsi="Arial Narrow"/>
          <w:b/>
          <w:i/>
          <w:iCs/>
        </w:rPr>
        <w:t xml:space="preserve">Sklep </w:t>
      </w:r>
      <w:r>
        <w:rPr>
          <w:rFonts w:ascii="Arial Narrow" w:hAnsi="Arial Narrow"/>
          <w:b/>
          <w:i/>
          <w:iCs/>
        </w:rPr>
        <w:t>3</w:t>
      </w:r>
      <w:r w:rsidRPr="00204F63">
        <w:rPr>
          <w:rFonts w:ascii="Arial Narrow" w:hAnsi="Arial Narrow"/>
          <w:b/>
          <w:i/>
          <w:iCs/>
        </w:rPr>
        <w:t xml:space="preserve">:  </w:t>
      </w:r>
      <w:r w:rsidR="00406250">
        <w:rPr>
          <w:rFonts w:ascii="Arial Narrow" w:hAnsi="Arial Narrow"/>
          <w:b/>
          <w:i/>
          <w:iCs/>
        </w:rPr>
        <w:t xml:space="preserve">člani odbora so se seznanili s predlogi in pobudami. </w:t>
      </w:r>
    </w:p>
    <w:p w14:paraId="25D13FFD" w14:textId="74FAF09D" w:rsidR="00332F2B" w:rsidRDefault="00332F2B" w:rsidP="00423B74">
      <w:pPr>
        <w:spacing w:before="0" w:after="40"/>
        <w:rPr>
          <w:rFonts w:ascii="Arial Narrow" w:hAnsi="Arial Narrow"/>
          <w:bCs/>
        </w:rPr>
      </w:pPr>
      <w:r>
        <w:rPr>
          <w:rFonts w:ascii="Arial Narrow" w:hAnsi="Arial Narrow"/>
          <w:b/>
          <w:i/>
          <w:iCs/>
        </w:rPr>
        <w:t xml:space="preserve">Sklep </w:t>
      </w:r>
      <w:r w:rsidR="00D04273">
        <w:rPr>
          <w:rFonts w:ascii="Arial Narrow" w:hAnsi="Arial Narrow"/>
          <w:b/>
          <w:i/>
          <w:iCs/>
        </w:rPr>
        <w:t>4</w:t>
      </w:r>
      <w:r>
        <w:rPr>
          <w:rFonts w:ascii="Arial Narrow" w:hAnsi="Arial Narrow"/>
          <w:b/>
          <w:i/>
          <w:iCs/>
        </w:rPr>
        <w:t xml:space="preserve">: člani odbora </w:t>
      </w:r>
      <w:r w:rsidR="006C179E">
        <w:rPr>
          <w:rFonts w:ascii="Arial Narrow" w:hAnsi="Arial Narrow"/>
          <w:b/>
          <w:i/>
          <w:iCs/>
        </w:rPr>
        <w:t xml:space="preserve">soglasno potrjujejo, da je glasilo Ribič sestavni in nedeljiv del članskega prispevka za RZS, zato je </w:t>
      </w:r>
      <w:r w:rsidR="005B35A0">
        <w:rPr>
          <w:rFonts w:ascii="Arial Narrow" w:hAnsi="Arial Narrow"/>
          <w:b/>
          <w:i/>
          <w:iCs/>
        </w:rPr>
        <w:t>znesek prispevka</w:t>
      </w:r>
      <w:r w:rsidR="006C179E">
        <w:rPr>
          <w:rFonts w:ascii="Arial Narrow" w:hAnsi="Arial Narrow"/>
          <w:b/>
          <w:i/>
          <w:iCs/>
        </w:rPr>
        <w:t xml:space="preserve"> enak</w:t>
      </w:r>
      <w:r w:rsidR="00406250">
        <w:rPr>
          <w:rFonts w:ascii="Arial Narrow" w:hAnsi="Arial Narrow"/>
          <w:b/>
          <w:i/>
          <w:iCs/>
        </w:rPr>
        <w:t>,</w:t>
      </w:r>
      <w:r w:rsidR="006C179E">
        <w:rPr>
          <w:rFonts w:ascii="Arial Narrow" w:hAnsi="Arial Narrow"/>
          <w:b/>
          <w:i/>
          <w:iCs/>
        </w:rPr>
        <w:t xml:space="preserve"> ne glede na odločitev o prejemanju ali zavrnitvi glasila in ne glede na </w:t>
      </w:r>
      <w:r w:rsidR="005B35A0">
        <w:rPr>
          <w:rFonts w:ascii="Arial Narrow" w:hAnsi="Arial Narrow"/>
          <w:b/>
          <w:i/>
          <w:iCs/>
        </w:rPr>
        <w:t>tiskano ali elektronsko</w:t>
      </w:r>
      <w:r w:rsidR="005B35A0" w:rsidRPr="005B35A0">
        <w:rPr>
          <w:rFonts w:ascii="Arial Narrow" w:hAnsi="Arial Narrow"/>
          <w:b/>
          <w:i/>
          <w:iCs/>
        </w:rPr>
        <w:t xml:space="preserve"> </w:t>
      </w:r>
      <w:r w:rsidR="005B35A0">
        <w:rPr>
          <w:rFonts w:ascii="Arial Narrow" w:hAnsi="Arial Narrow"/>
          <w:b/>
          <w:i/>
          <w:iCs/>
        </w:rPr>
        <w:t xml:space="preserve">obliko glasila. </w:t>
      </w:r>
      <w:r>
        <w:rPr>
          <w:rFonts w:ascii="Arial Narrow" w:hAnsi="Arial Narrow"/>
          <w:b/>
          <w:i/>
          <w:iCs/>
        </w:rPr>
        <w:t xml:space="preserve"> </w:t>
      </w:r>
    </w:p>
    <w:p w14:paraId="6C1C965A" w14:textId="77777777" w:rsidR="00B05666" w:rsidRDefault="00B05666" w:rsidP="00204F63">
      <w:pPr>
        <w:spacing w:before="0" w:after="40"/>
        <w:rPr>
          <w:rFonts w:ascii="Arial Narrow" w:hAnsi="Arial Narrow"/>
          <w:bCs/>
        </w:rPr>
      </w:pPr>
    </w:p>
    <w:p w14:paraId="6C6F3A03" w14:textId="77777777" w:rsidR="009A2208" w:rsidRPr="00204F63" w:rsidRDefault="009A2208" w:rsidP="00204F63">
      <w:pPr>
        <w:spacing w:before="0" w:after="40"/>
        <w:rPr>
          <w:rFonts w:ascii="Arial Narrow" w:hAnsi="Arial Narrow"/>
          <w:bCs/>
        </w:rPr>
      </w:pPr>
    </w:p>
    <w:p w14:paraId="2D4BA466" w14:textId="1FC0F0EF" w:rsidR="00204F63" w:rsidRPr="00B05666" w:rsidRDefault="00204F63" w:rsidP="00B05666">
      <w:pPr>
        <w:spacing w:before="0" w:after="40"/>
        <w:jc w:val="center"/>
        <w:rPr>
          <w:rFonts w:ascii="Arial Narrow" w:hAnsi="Arial Narrow"/>
          <w:b/>
          <w:bCs/>
        </w:rPr>
      </w:pPr>
      <w:r w:rsidRPr="00204F63">
        <w:rPr>
          <w:rFonts w:ascii="Arial Narrow" w:hAnsi="Arial Narrow"/>
          <w:b/>
          <w:bCs/>
        </w:rPr>
        <w:t>AD 4</w:t>
      </w:r>
    </w:p>
    <w:p w14:paraId="25D35BEC" w14:textId="77777777" w:rsidR="009470F9" w:rsidRPr="00D04273" w:rsidRDefault="009470F9" w:rsidP="00204F63">
      <w:pPr>
        <w:spacing w:before="0" w:after="40"/>
        <w:rPr>
          <w:rFonts w:ascii="Arial Narrow" w:hAnsi="Arial Narrow"/>
          <w:u w:val="single"/>
        </w:rPr>
      </w:pPr>
    </w:p>
    <w:p w14:paraId="5D8844E5" w14:textId="4DC1FB52" w:rsidR="00204F63" w:rsidRPr="00D04273" w:rsidRDefault="00204F63" w:rsidP="00204F63">
      <w:pPr>
        <w:spacing w:before="0" w:after="40"/>
        <w:rPr>
          <w:rFonts w:ascii="Arial Narrow" w:hAnsi="Arial Narrow"/>
          <w:u w:val="single"/>
        </w:rPr>
      </w:pPr>
      <w:r w:rsidRPr="00D04273">
        <w:rPr>
          <w:rFonts w:ascii="Arial Narrow" w:hAnsi="Arial Narrow"/>
          <w:u w:val="single"/>
        </w:rPr>
        <w:t xml:space="preserve">Razno. </w:t>
      </w:r>
    </w:p>
    <w:p w14:paraId="3DA1BE16" w14:textId="387A2C20" w:rsidR="00204F63" w:rsidRPr="00D04273" w:rsidRDefault="00204F63" w:rsidP="00F70AA0">
      <w:pPr>
        <w:spacing w:before="0" w:after="40"/>
        <w:rPr>
          <w:rFonts w:ascii="Arial Narrow" w:hAnsi="Arial Narrow"/>
        </w:rPr>
      </w:pPr>
    </w:p>
    <w:p w14:paraId="2CF20455" w14:textId="5DB7AB79" w:rsidR="006D6648" w:rsidRPr="00D04273" w:rsidRDefault="006D6648" w:rsidP="00F70AA0">
      <w:pPr>
        <w:spacing w:before="0" w:after="40"/>
        <w:rPr>
          <w:rFonts w:ascii="Arial Narrow" w:hAnsi="Arial Narrow"/>
          <w:b/>
          <w:bCs/>
          <w:i/>
          <w:iCs/>
        </w:rPr>
      </w:pPr>
      <w:r w:rsidRPr="00D04273">
        <w:rPr>
          <w:rFonts w:ascii="Arial Narrow" w:hAnsi="Arial Narrow"/>
        </w:rPr>
        <w:t xml:space="preserve">Pod to točno ni bilo razprave. </w:t>
      </w:r>
    </w:p>
    <w:p w14:paraId="70B918A8" w14:textId="77777777" w:rsidR="00204F63" w:rsidRDefault="00204F63" w:rsidP="00F70AA0">
      <w:pPr>
        <w:spacing w:before="0" w:after="40"/>
        <w:rPr>
          <w:rFonts w:ascii="Arial Narrow" w:hAnsi="Arial Narrow"/>
        </w:rPr>
      </w:pPr>
    </w:p>
    <w:p w14:paraId="68E74FD5" w14:textId="77777777" w:rsidR="006D6648" w:rsidRDefault="006D6648" w:rsidP="00F70AA0">
      <w:pPr>
        <w:spacing w:before="0" w:after="40"/>
        <w:rPr>
          <w:rFonts w:ascii="Arial Narrow" w:hAnsi="Arial Narrow"/>
        </w:rPr>
      </w:pPr>
    </w:p>
    <w:p w14:paraId="5309AE92" w14:textId="2D52EEFD" w:rsidR="00960120" w:rsidRPr="002A77AD" w:rsidRDefault="00C4412A" w:rsidP="00F70AA0">
      <w:pPr>
        <w:spacing w:before="0" w:after="40"/>
        <w:rPr>
          <w:rFonts w:ascii="Arial Narrow" w:hAnsi="Arial Narrow"/>
        </w:rPr>
      </w:pPr>
      <w:r w:rsidRPr="002A77AD">
        <w:rPr>
          <w:rFonts w:ascii="Arial Narrow" w:hAnsi="Arial Narrow"/>
        </w:rPr>
        <w:t xml:space="preserve">Vsi sklepi so bili sprejeti soglasno. </w:t>
      </w:r>
      <w:r w:rsidR="00960120" w:rsidRPr="002A77AD">
        <w:rPr>
          <w:rFonts w:ascii="Arial Narrow" w:hAnsi="Arial Narrow"/>
        </w:rPr>
        <w:t xml:space="preserve">Sestanek je bil končan </w:t>
      </w:r>
      <w:r w:rsidR="00D52B72" w:rsidRPr="002A77AD">
        <w:rPr>
          <w:rFonts w:ascii="Arial Narrow" w:hAnsi="Arial Narrow"/>
        </w:rPr>
        <w:t>ob 1</w:t>
      </w:r>
      <w:r w:rsidR="00370B42">
        <w:rPr>
          <w:rFonts w:ascii="Arial Narrow" w:hAnsi="Arial Narrow"/>
        </w:rPr>
        <w:t>6</w:t>
      </w:r>
      <w:r w:rsidR="002A77AD" w:rsidRPr="002A77AD">
        <w:rPr>
          <w:rFonts w:ascii="Arial Narrow" w:hAnsi="Arial Narrow"/>
        </w:rPr>
        <w:t>:</w:t>
      </w:r>
      <w:r w:rsidR="00370B42">
        <w:rPr>
          <w:rFonts w:ascii="Arial Narrow" w:hAnsi="Arial Narrow"/>
        </w:rPr>
        <w:t>3</w:t>
      </w:r>
      <w:r w:rsidR="00204F63">
        <w:rPr>
          <w:rFonts w:ascii="Arial Narrow" w:hAnsi="Arial Narrow"/>
        </w:rPr>
        <w:t>0</w:t>
      </w:r>
      <w:r w:rsidR="00960120" w:rsidRPr="002A77AD">
        <w:rPr>
          <w:rFonts w:ascii="Arial Narrow" w:hAnsi="Arial Narrow"/>
        </w:rPr>
        <w:t xml:space="preserve"> uri.</w:t>
      </w:r>
    </w:p>
    <w:p w14:paraId="4B9F7512" w14:textId="61A739BF" w:rsidR="00F1287F" w:rsidRPr="002A77AD" w:rsidRDefault="00F1287F" w:rsidP="00F70AA0">
      <w:pPr>
        <w:spacing w:before="0" w:after="40"/>
        <w:rPr>
          <w:rFonts w:ascii="Arial Narrow" w:hAnsi="Arial Narrow"/>
        </w:rPr>
      </w:pPr>
    </w:p>
    <w:p w14:paraId="21FAC0F9" w14:textId="487DC31F" w:rsidR="00960120" w:rsidRDefault="000C7FC5" w:rsidP="00F70AA0">
      <w:pPr>
        <w:spacing w:before="0" w:after="40"/>
        <w:rPr>
          <w:rFonts w:ascii="Arial Narrow" w:hAnsi="Arial Narrow"/>
        </w:rPr>
      </w:pPr>
      <w:r w:rsidRPr="002A77AD">
        <w:rPr>
          <w:rFonts w:ascii="Arial Narrow" w:hAnsi="Arial Narrow"/>
        </w:rPr>
        <w:t>L</w:t>
      </w:r>
      <w:r w:rsidR="00D52B72" w:rsidRPr="002A77AD">
        <w:rPr>
          <w:rFonts w:ascii="Arial Narrow" w:hAnsi="Arial Narrow"/>
        </w:rPr>
        <w:t xml:space="preserve">jubljana, </w:t>
      </w:r>
      <w:r w:rsidR="00A012C3">
        <w:rPr>
          <w:rFonts w:ascii="Arial Narrow" w:hAnsi="Arial Narrow"/>
        </w:rPr>
        <w:t>4</w:t>
      </w:r>
      <w:r w:rsidR="006E179E">
        <w:rPr>
          <w:rFonts w:ascii="Arial Narrow" w:hAnsi="Arial Narrow"/>
        </w:rPr>
        <w:t xml:space="preserve">. </w:t>
      </w:r>
      <w:r w:rsidR="00A012C3">
        <w:rPr>
          <w:rFonts w:ascii="Arial Narrow" w:hAnsi="Arial Narrow"/>
        </w:rPr>
        <w:t>3</w:t>
      </w:r>
      <w:r w:rsidR="006E179E">
        <w:rPr>
          <w:rFonts w:ascii="Arial Narrow" w:hAnsi="Arial Narrow"/>
        </w:rPr>
        <w:t>. 202</w:t>
      </w:r>
      <w:r w:rsidR="00A012C3">
        <w:rPr>
          <w:rFonts w:ascii="Arial Narrow" w:hAnsi="Arial Narrow"/>
        </w:rPr>
        <w:t>4</w:t>
      </w:r>
    </w:p>
    <w:p w14:paraId="05B25038" w14:textId="77777777" w:rsidR="00B41AE2" w:rsidRPr="002A77AD" w:rsidRDefault="00B41AE2" w:rsidP="00F70AA0">
      <w:pPr>
        <w:spacing w:before="0" w:after="40"/>
        <w:rPr>
          <w:rFonts w:ascii="Arial Narrow" w:hAnsi="Arial Narrow"/>
        </w:rPr>
      </w:pPr>
    </w:p>
    <w:p w14:paraId="2BC9E414" w14:textId="77777777" w:rsidR="00960120" w:rsidRPr="002A77AD" w:rsidRDefault="00960120" w:rsidP="00F70AA0">
      <w:pPr>
        <w:spacing w:before="0" w:after="40"/>
        <w:rPr>
          <w:rFonts w:ascii="Arial Narrow" w:hAnsi="Arial Narrow"/>
        </w:rPr>
      </w:pPr>
      <w:r w:rsidRPr="002A77AD">
        <w:rPr>
          <w:rFonts w:ascii="Arial Narrow" w:hAnsi="Arial Narrow"/>
        </w:rPr>
        <w:t>Z</w:t>
      </w:r>
      <w:r w:rsidR="001F17C4" w:rsidRPr="002A77AD">
        <w:rPr>
          <w:rFonts w:ascii="Arial Narrow" w:hAnsi="Arial Narrow"/>
        </w:rPr>
        <w:t>abeležil:</w:t>
      </w:r>
      <w:r w:rsidR="001F17C4"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  <w:t>Predsednik komisije</w:t>
      </w:r>
    </w:p>
    <w:p w14:paraId="12BFA808" w14:textId="70330AF3" w:rsidR="00BB3015" w:rsidRPr="00B05666" w:rsidRDefault="00BD6DE5" w:rsidP="00F70AA0">
      <w:pPr>
        <w:spacing w:before="0" w:after="40"/>
        <w:rPr>
          <w:rFonts w:ascii="Arial Narrow" w:hAnsi="Arial Narrow"/>
          <w:b/>
          <w:i/>
        </w:rPr>
      </w:pPr>
      <w:r w:rsidRPr="002A77AD">
        <w:rPr>
          <w:rFonts w:ascii="Arial Narrow" w:hAnsi="Arial Narrow"/>
          <w:b/>
          <w:i/>
        </w:rPr>
        <w:t>m</w:t>
      </w:r>
      <w:r w:rsidR="000B55B6" w:rsidRPr="002A77AD">
        <w:rPr>
          <w:rFonts w:ascii="Arial Narrow" w:hAnsi="Arial Narrow"/>
          <w:b/>
          <w:i/>
        </w:rPr>
        <w:t xml:space="preserve">ag. </w:t>
      </w:r>
      <w:r w:rsidR="00896665" w:rsidRPr="002A77AD">
        <w:rPr>
          <w:rFonts w:ascii="Arial Narrow" w:hAnsi="Arial Narrow"/>
          <w:b/>
          <w:i/>
        </w:rPr>
        <w:t>Igor MILIČIĆ</w:t>
      </w:r>
      <w:r w:rsidR="00320E4F" w:rsidRPr="002A77AD">
        <w:rPr>
          <w:rFonts w:ascii="Arial Narrow" w:hAnsi="Arial Narrow"/>
          <w:b/>
          <w:i/>
        </w:rPr>
        <w:tab/>
      </w:r>
      <w:r w:rsidR="00320E4F" w:rsidRPr="002A77AD">
        <w:rPr>
          <w:rFonts w:ascii="Arial Narrow" w:hAnsi="Arial Narrow"/>
          <w:b/>
          <w:i/>
        </w:rPr>
        <w:tab/>
      </w:r>
      <w:r w:rsidRPr="002A77AD">
        <w:rPr>
          <w:rFonts w:ascii="Arial Narrow" w:hAnsi="Arial Narrow"/>
          <w:b/>
          <w:i/>
        </w:rPr>
        <w:tab/>
      </w:r>
      <w:r w:rsidRPr="002A77AD">
        <w:rPr>
          <w:rFonts w:ascii="Arial Narrow" w:hAnsi="Arial Narrow"/>
          <w:b/>
          <w:i/>
        </w:rPr>
        <w:tab/>
      </w:r>
      <w:r w:rsidRPr="002A77AD">
        <w:rPr>
          <w:rFonts w:ascii="Arial Narrow" w:hAnsi="Arial Narrow"/>
          <w:b/>
          <w:i/>
        </w:rPr>
        <w:tab/>
      </w:r>
      <w:r w:rsidRPr="002A77AD">
        <w:rPr>
          <w:rFonts w:ascii="Arial Narrow" w:hAnsi="Arial Narrow"/>
          <w:b/>
          <w:i/>
        </w:rPr>
        <w:tab/>
      </w:r>
      <w:r w:rsidR="00320E4F" w:rsidRPr="002A77AD">
        <w:rPr>
          <w:rFonts w:ascii="Arial Narrow" w:hAnsi="Arial Narrow"/>
          <w:b/>
          <w:i/>
        </w:rPr>
        <w:t>Igor KLOBOVES</w:t>
      </w:r>
      <w:r w:rsidR="00960120" w:rsidRPr="002A77AD">
        <w:rPr>
          <w:rFonts w:ascii="Arial Narrow" w:hAnsi="Arial Narrow"/>
          <w:b/>
          <w:i/>
        </w:rPr>
        <w:t xml:space="preserve"> </w:t>
      </w:r>
      <w:proofErr w:type="spellStart"/>
      <w:r w:rsidR="00960120" w:rsidRPr="002A77AD">
        <w:rPr>
          <w:rFonts w:ascii="Arial Narrow" w:hAnsi="Arial Narrow"/>
          <w:i/>
        </w:rPr>
        <w:t>l.r</w:t>
      </w:r>
      <w:proofErr w:type="spellEnd"/>
    </w:p>
    <w:p w14:paraId="0F19B3EA" w14:textId="77777777" w:rsidR="00BB3015" w:rsidRDefault="00BB3015" w:rsidP="00F70AA0">
      <w:pPr>
        <w:spacing w:before="0" w:after="40"/>
        <w:rPr>
          <w:rFonts w:ascii="Arial Narrow" w:hAnsi="Arial Narrow"/>
          <w:i/>
          <w:color w:val="000000"/>
        </w:rPr>
      </w:pPr>
    </w:p>
    <w:p w14:paraId="06D116DD" w14:textId="77777777" w:rsidR="00E40EA4" w:rsidRDefault="00E40EA4" w:rsidP="00F70AA0">
      <w:pPr>
        <w:spacing w:before="0" w:after="40"/>
        <w:rPr>
          <w:rFonts w:ascii="Arial Narrow" w:hAnsi="Arial Narrow"/>
          <w:i/>
          <w:color w:val="000000"/>
        </w:rPr>
      </w:pPr>
    </w:p>
    <w:p w14:paraId="1E66CFEA" w14:textId="77777777" w:rsidR="00B87690" w:rsidRPr="00661A8A" w:rsidRDefault="00B87690" w:rsidP="00F70AA0">
      <w:pPr>
        <w:spacing w:before="0" w:after="40"/>
        <w:rPr>
          <w:rFonts w:ascii="Arial Narrow" w:hAnsi="Arial Narrow"/>
          <w:i/>
          <w:color w:val="000000"/>
        </w:rPr>
      </w:pPr>
      <w:r w:rsidRPr="00661A8A">
        <w:rPr>
          <w:rFonts w:ascii="Arial Narrow" w:hAnsi="Arial Narrow"/>
          <w:i/>
          <w:color w:val="000000"/>
        </w:rPr>
        <w:t>Po verifikaciji predsedujočega kopije zapisnika v e- verziji prejmejo:</w:t>
      </w:r>
    </w:p>
    <w:p w14:paraId="6942FD40" w14:textId="77777777" w:rsidR="00B87690" w:rsidRPr="00661A8A" w:rsidRDefault="00B87690" w:rsidP="00F70AA0">
      <w:pPr>
        <w:numPr>
          <w:ilvl w:val="0"/>
          <w:numId w:val="5"/>
        </w:numPr>
        <w:tabs>
          <w:tab w:val="clear" w:pos="1636"/>
        </w:tabs>
        <w:spacing w:before="0" w:after="4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člani komisije,</w:t>
      </w:r>
    </w:p>
    <w:p w14:paraId="49FA77C3" w14:textId="77777777" w:rsidR="00B87690" w:rsidRPr="00661A8A" w:rsidRDefault="00B87690" w:rsidP="00F70AA0">
      <w:pPr>
        <w:numPr>
          <w:ilvl w:val="0"/>
          <w:numId w:val="5"/>
        </w:numPr>
        <w:tabs>
          <w:tab w:val="clear" w:pos="1636"/>
        </w:tabs>
        <w:spacing w:before="0" w:after="4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člani UO,</w:t>
      </w:r>
    </w:p>
    <w:p w14:paraId="28D142D1" w14:textId="77777777" w:rsidR="00B87690" w:rsidRPr="00661A8A" w:rsidRDefault="00B87690" w:rsidP="00F70AA0">
      <w:pPr>
        <w:numPr>
          <w:ilvl w:val="0"/>
          <w:numId w:val="5"/>
        </w:numPr>
        <w:tabs>
          <w:tab w:val="clear" w:pos="1636"/>
        </w:tabs>
        <w:spacing w:before="0" w:after="4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v zapisniku zadolženi posamezniki,</w:t>
      </w:r>
    </w:p>
    <w:p w14:paraId="7EFD10A2" w14:textId="77777777" w:rsidR="00B87690" w:rsidRPr="00661A8A" w:rsidRDefault="00B87690" w:rsidP="00F70AA0">
      <w:pPr>
        <w:numPr>
          <w:ilvl w:val="0"/>
          <w:numId w:val="5"/>
        </w:numPr>
        <w:tabs>
          <w:tab w:val="clear" w:pos="1636"/>
        </w:tabs>
        <w:spacing w:before="0" w:after="4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arhiv RZS.</w:t>
      </w:r>
    </w:p>
    <w:p w14:paraId="451BBF40" w14:textId="4DDE64F7" w:rsidR="00C4412A" w:rsidRPr="00C4412A" w:rsidRDefault="00C4412A" w:rsidP="00F70AA0">
      <w:pPr>
        <w:pStyle w:val="Naslov8"/>
        <w:tabs>
          <w:tab w:val="left" w:pos="7896"/>
        </w:tabs>
        <w:spacing w:before="0" w:after="40"/>
        <w:rPr>
          <w:rFonts w:ascii="Arial Narrow" w:hAnsi="Arial Narrow"/>
        </w:rPr>
      </w:pPr>
      <w:r w:rsidRPr="00661A8A">
        <w:rPr>
          <w:rFonts w:ascii="Arial Narrow" w:hAnsi="Arial Narrow"/>
        </w:rPr>
        <w:tab/>
      </w:r>
    </w:p>
    <w:p w14:paraId="5484C1CE" w14:textId="77777777" w:rsidR="00C4412A" w:rsidRDefault="00C4412A" w:rsidP="00F70AA0">
      <w:pPr>
        <w:tabs>
          <w:tab w:val="left" w:pos="993"/>
        </w:tabs>
        <w:spacing w:before="0" w:after="40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i/>
          <w:color w:val="000000"/>
        </w:rPr>
        <w:t>OPOMBA:</w:t>
      </w:r>
      <w:r w:rsidRPr="00661A8A">
        <w:rPr>
          <w:rFonts w:ascii="Arial Narrow" w:hAnsi="Arial Narrow"/>
          <w:color w:val="000000"/>
        </w:rPr>
        <w:tab/>
        <w:t>Strokovna služba RZS objavi zapisnik na spletnih straneh zveze po  seznanitvi na seji UO.</w:t>
      </w:r>
    </w:p>
    <w:p w14:paraId="4C8608EF" w14:textId="77777777" w:rsidR="00D275C1" w:rsidRDefault="00D275C1" w:rsidP="00F70AA0">
      <w:pPr>
        <w:tabs>
          <w:tab w:val="left" w:pos="993"/>
        </w:tabs>
        <w:spacing w:before="0" w:after="40"/>
        <w:rPr>
          <w:rFonts w:ascii="Arial Narrow" w:hAnsi="Arial Narrow"/>
        </w:rPr>
      </w:pPr>
    </w:p>
    <w:p w14:paraId="4A03FF5C" w14:textId="77777777" w:rsidR="00081A0A" w:rsidRDefault="00081A0A" w:rsidP="00F70AA0">
      <w:pPr>
        <w:tabs>
          <w:tab w:val="left" w:pos="993"/>
        </w:tabs>
        <w:spacing w:before="0" w:after="40"/>
        <w:rPr>
          <w:rFonts w:ascii="Arial Narrow" w:hAnsi="Arial Narrow"/>
        </w:rPr>
      </w:pPr>
    </w:p>
    <w:p w14:paraId="5623A261" w14:textId="77777777" w:rsidR="00081A0A" w:rsidRPr="00741879" w:rsidRDefault="00081A0A" w:rsidP="00F70AA0">
      <w:pPr>
        <w:tabs>
          <w:tab w:val="left" w:pos="993"/>
        </w:tabs>
        <w:spacing w:before="0" w:after="40"/>
        <w:rPr>
          <w:rFonts w:ascii="Arial Narrow" w:hAnsi="Arial Narrow"/>
        </w:rPr>
      </w:pPr>
    </w:p>
    <w:sectPr w:rsidR="00081A0A" w:rsidRPr="00741879" w:rsidSect="005714E2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A88BB" w14:textId="77777777" w:rsidR="005714E2" w:rsidRDefault="005714E2" w:rsidP="00071B76">
      <w:pPr>
        <w:spacing w:before="0" w:after="0"/>
      </w:pPr>
      <w:r>
        <w:separator/>
      </w:r>
    </w:p>
  </w:endnote>
  <w:endnote w:type="continuationSeparator" w:id="0">
    <w:p w14:paraId="110F921E" w14:textId="77777777" w:rsidR="005714E2" w:rsidRDefault="005714E2" w:rsidP="00071B7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BD537" w14:textId="77777777" w:rsidR="00765D53" w:rsidRDefault="00765D53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C249A3">
      <w:rPr>
        <w:noProof/>
      </w:rPr>
      <w:t>4</w:t>
    </w:r>
    <w:r>
      <w:fldChar w:fldCharType="end"/>
    </w:r>
  </w:p>
  <w:p w14:paraId="299F57A1" w14:textId="77777777" w:rsidR="00765D53" w:rsidRDefault="00765D5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F139E" w14:textId="77777777" w:rsidR="005714E2" w:rsidRDefault="005714E2" w:rsidP="00071B76">
      <w:pPr>
        <w:spacing w:before="0" w:after="0"/>
      </w:pPr>
      <w:r>
        <w:separator/>
      </w:r>
    </w:p>
  </w:footnote>
  <w:footnote w:type="continuationSeparator" w:id="0">
    <w:p w14:paraId="731842E8" w14:textId="77777777" w:rsidR="005714E2" w:rsidRDefault="005714E2" w:rsidP="00071B7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277C"/>
    <w:multiLevelType w:val="hybridMultilevel"/>
    <w:tmpl w:val="49F0F6DE"/>
    <w:lvl w:ilvl="0" w:tplc="239428E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440369"/>
    <w:multiLevelType w:val="hybridMultilevel"/>
    <w:tmpl w:val="B57CEE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37AA5"/>
    <w:multiLevelType w:val="hybridMultilevel"/>
    <w:tmpl w:val="B7466E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368D3"/>
    <w:multiLevelType w:val="hybridMultilevel"/>
    <w:tmpl w:val="E970F1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A70A8"/>
    <w:multiLevelType w:val="hybridMultilevel"/>
    <w:tmpl w:val="37647F02"/>
    <w:lvl w:ilvl="0" w:tplc="30BAB5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F479A"/>
    <w:multiLevelType w:val="hybridMultilevel"/>
    <w:tmpl w:val="3F225C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2B4"/>
    <w:multiLevelType w:val="hybridMultilevel"/>
    <w:tmpl w:val="6876CD9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316DC"/>
    <w:multiLevelType w:val="hybridMultilevel"/>
    <w:tmpl w:val="74C0653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95359"/>
    <w:multiLevelType w:val="hybridMultilevel"/>
    <w:tmpl w:val="9BA20CD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211B1"/>
    <w:multiLevelType w:val="hybridMultilevel"/>
    <w:tmpl w:val="D6702F9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B30EF"/>
    <w:multiLevelType w:val="hybridMultilevel"/>
    <w:tmpl w:val="E7C406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A0A18"/>
    <w:multiLevelType w:val="hybridMultilevel"/>
    <w:tmpl w:val="DE366612"/>
    <w:lvl w:ilvl="0" w:tplc="30BAB5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048A6"/>
    <w:multiLevelType w:val="hybridMultilevel"/>
    <w:tmpl w:val="759AEEFE"/>
    <w:lvl w:ilvl="0" w:tplc="B02288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70B1E"/>
    <w:multiLevelType w:val="hybridMultilevel"/>
    <w:tmpl w:val="A84012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5A0E26"/>
    <w:multiLevelType w:val="hybridMultilevel"/>
    <w:tmpl w:val="F538F3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2F5ECE"/>
    <w:multiLevelType w:val="hybridMultilevel"/>
    <w:tmpl w:val="A31AB1E8"/>
    <w:lvl w:ilvl="0" w:tplc="AD121DFC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E372F45"/>
    <w:multiLevelType w:val="hybridMultilevel"/>
    <w:tmpl w:val="2C5084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8B2BBA"/>
    <w:multiLevelType w:val="hybridMultilevel"/>
    <w:tmpl w:val="4E4E990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FC6E6D"/>
    <w:multiLevelType w:val="hybridMultilevel"/>
    <w:tmpl w:val="229C068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3D1945"/>
    <w:multiLevelType w:val="hybridMultilevel"/>
    <w:tmpl w:val="9E36E9F8"/>
    <w:lvl w:ilvl="0" w:tplc="A9F0F4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C3AC3"/>
    <w:multiLevelType w:val="hybridMultilevel"/>
    <w:tmpl w:val="05B0A7E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B54BFB"/>
    <w:multiLevelType w:val="hybridMultilevel"/>
    <w:tmpl w:val="F11C54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F5FE9"/>
    <w:multiLevelType w:val="hybridMultilevel"/>
    <w:tmpl w:val="EB92C99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486DBA"/>
    <w:multiLevelType w:val="hybridMultilevel"/>
    <w:tmpl w:val="214EFCE8"/>
    <w:lvl w:ilvl="0" w:tplc="D6529D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C165D9"/>
    <w:multiLevelType w:val="hybridMultilevel"/>
    <w:tmpl w:val="3EA4A4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664FD"/>
    <w:multiLevelType w:val="hybridMultilevel"/>
    <w:tmpl w:val="E876A5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040095"/>
    <w:multiLevelType w:val="hybridMultilevel"/>
    <w:tmpl w:val="0FE29C36"/>
    <w:lvl w:ilvl="0" w:tplc="4ACA7C4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39428A"/>
    <w:multiLevelType w:val="hybridMultilevel"/>
    <w:tmpl w:val="F4E0BF4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A01F0"/>
    <w:multiLevelType w:val="hybridMultilevel"/>
    <w:tmpl w:val="E970F1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8B6254"/>
    <w:multiLevelType w:val="hybridMultilevel"/>
    <w:tmpl w:val="E58AA1D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A80FE8"/>
    <w:multiLevelType w:val="hybridMultilevel"/>
    <w:tmpl w:val="C2860A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0D1A5A"/>
    <w:multiLevelType w:val="hybridMultilevel"/>
    <w:tmpl w:val="D8A0F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A20B3A"/>
    <w:multiLevelType w:val="hybridMultilevel"/>
    <w:tmpl w:val="C166E8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D7138"/>
    <w:multiLevelType w:val="hybridMultilevel"/>
    <w:tmpl w:val="E00EF4E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4A75F5"/>
    <w:multiLevelType w:val="hybridMultilevel"/>
    <w:tmpl w:val="24900F2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976243"/>
    <w:multiLevelType w:val="hybridMultilevel"/>
    <w:tmpl w:val="C3B0AC0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13F15"/>
    <w:multiLevelType w:val="hybridMultilevel"/>
    <w:tmpl w:val="AC70F2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8F2D81"/>
    <w:multiLevelType w:val="hybridMultilevel"/>
    <w:tmpl w:val="630881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404C51"/>
    <w:multiLevelType w:val="hybridMultilevel"/>
    <w:tmpl w:val="5C8821E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3126F"/>
    <w:multiLevelType w:val="hybridMultilevel"/>
    <w:tmpl w:val="64382920"/>
    <w:lvl w:ilvl="0" w:tplc="8C8C55FE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D454C8"/>
    <w:multiLevelType w:val="hybridMultilevel"/>
    <w:tmpl w:val="B462A472"/>
    <w:lvl w:ilvl="0" w:tplc="0424000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41" w15:restartNumberingAfterBreak="0">
    <w:nsid w:val="7A17112C"/>
    <w:multiLevelType w:val="hybridMultilevel"/>
    <w:tmpl w:val="4CC6BC1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42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 w16cid:durableId="386539889">
    <w:abstractNumId w:val="41"/>
  </w:num>
  <w:num w:numId="2" w16cid:durableId="227108394">
    <w:abstractNumId w:val="40"/>
  </w:num>
  <w:num w:numId="3" w16cid:durableId="927038094">
    <w:abstractNumId w:val="1"/>
  </w:num>
  <w:num w:numId="4" w16cid:durableId="11881925">
    <w:abstractNumId w:val="30"/>
  </w:num>
  <w:num w:numId="5" w16cid:durableId="17394360">
    <w:abstractNumId w:val="42"/>
  </w:num>
  <w:num w:numId="6" w16cid:durableId="209658660">
    <w:abstractNumId w:val="25"/>
  </w:num>
  <w:num w:numId="7" w16cid:durableId="1469588111">
    <w:abstractNumId w:val="9"/>
  </w:num>
  <w:num w:numId="8" w16cid:durableId="526673851">
    <w:abstractNumId w:val="34"/>
  </w:num>
  <w:num w:numId="9" w16cid:durableId="510608184">
    <w:abstractNumId w:val="24"/>
  </w:num>
  <w:num w:numId="10" w16cid:durableId="772867005">
    <w:abstractNumId w:val="33"/>
  </w:num>
  <w:num w:numId="11" w16cid:durableId="780026913">
    <w:abstractNumId w:val="6"/>
  </w:num>
  <w:num w:numId="12" w16cid:durableId="838738952">
    <w:abstractNumId w:val="8"/>
  </w:num>
  <w:num w:numId="13" w16cid:durableId="27285825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2338597">
    <w:abstractNumId w:val="18"/>
  </w:num>
  <w:num w:numId="15" w16cid:durableId="898325705">
    <w:abstractNumId w:val="27"/>
  </w:num>
  <w:num w:numId="16" w16cid:durableId="889683121">
    <w:abstractNumId w:val="20"/>
  </w:num>
  <w:num w:numId="17" w16cid:durableId="714891782">
    <w:abstractNumId w:val="26"/>
  </w:num>
  <w:num w:numId="18" w16cid:durableId="248582315">
    <w:abstractNumId w:val="4"/>
  </w:num>
  <w:num w:numId="19" w16cid:durableId="141586142">
    <w:abstractNumId w:val="11"/>
  </w:num>
  <w:num w:numId="20" w16cid:durableId="1387485704">
    <w:abstractNumId w:val="15"/>
  </w:num>
  <w:num w:numId="21" w16cid:durableId="248199592">
    <w:abstractNumId w:val="35"/>
  </w:num>
  <w:num w:numId="22" w16cid:durableId="1754279432">
    <w:abstractNumId w:val="38"/>
  </w:num>
  <w:num w:numId="23" w16cid:durableId="1591307836">
    <w:abstractNumId w:val="21"/>
  </w:num>
  <w:num w:numId="24" w16cid:durableId="825509086">
    <w:abstractNumId w:val="5"/>
  </w:num>
  <w:num w:numId="25" w16cid:durableId="1886405671">
    <w:abstractNumId w:val="28"/>
  </w:num>
  <w:num w:numId="26" w16cid:durableId="1909804468">
    <w:abstractNumId w:val="31"/>
  </w:num>
  <w:num w:numId="27" w16cid:durableId="247160481">
    <w:abstractNumId w:val="17"/>
  </w:num>
  <w:num w:numId="28" w16cid:durableId="250285272">
    <w:abstractNumId w:val="3"/>
  </w:num>
  <w:num w:numId="29" w16cid:durableId="1844204839">
    <w:abstractNumId w:val="29"/>
  </w:num>
  <w:num w:numId="30" w16cid:durableId="68355341">
    <w:abstractNumId w:val="7"/>
  </w:num>
  <w:num w:numId="31" w16cid:durableId="824199771">
    <w:abstractNumId w:val="19"/>
  </w:num>
  <w:num w:numId="32" w16cid:durableId="1450975101">
    <w:abstractNumId w:val="0"/>
  </w:num>
  <w:num w:numId="33" w16cid:durableId="476651286">
    <w:abstractNumId w:val="22"/>
  </w:num>
  <w:num w:numId="34" w16cid:durableId="1805660634">
    <w:abstractNumId w:val="39"/>
  </w:num>
  <w:num w:numId="35" w16cid:durableId="427428746">
    <w:abstractNumId w:val="36"/>
  </w:num>
  <w:num w:numId="36" w16cid:durableId="1886873260">
    <w:abstractNumId w:val="10"/>
  </w:num>
  <w:num w:numId="37" w16cid:durableId="734084061">
    <w:abstractNumId w:val="32"/>
  </w:num>
  <w:num w:numId="38" w16cid:durableId="324018708">
    <w:abstractNumId w:val="2"/>
  </w:num>
  <w:num w:numId="39" w16cid:durableId="1253734670">
    <w:abstractNumId w:val="37"/>
  </w:num>
  <w:num w:numId="40" w16cid:durableId="891159265">
    <w:abstractNumId w:val="14"/>
  </w:num>
  <w:num w:numId="41" w16cid:durableId="881089774">
    <w:abstractNumId w:val="13"/>
  </w:num>
  <w:num w:numId="42" w16cid:durableId="867762606">
    <w:abstractNumId w:val="16"/>
  </w:num>
  <w:num w:numId="43" w16cid:durableId="8572383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120"/>
    <w:rsid w:val="000024B2"/>
    <w:rsid w:val="0000304F"/>
    <w:rsid w:val="000035CF"/>
    <w:rsid w:val="0000463F"/>
    <w:rsid w:val="000147FF"/>
    <w:rsid w:val="0001578E"/>
    <w:rsid w:val="000173B0"/>
    <w:rsid w:val="00026616"/>
    <w:rsid w:val="000305BB"/>
    <w:rsid w:val="000310D0"/>
    <w:rsid w:val="00033A79"/>
    <w:rsid w:val="0003652D"/>
    <w:rsid w:val="00040238"/>
    <w:rsid w:val="0004308C"/>
    <w:rsid w:val="00043184"/>
    <w:rsid w:val="0004475C"/>
    <w:rsid w:val="00046880"/>
    <w:rsid w:val="000510F0"/>
    <w:rsid w:val="00051B67"/>
    <w:rsid w:val="0005771A"/>
    <w:rsid w:val="000635DF"/>
    <w:rsid w:val="00063C29"/>
    <w:rsid w:val="00063D60"/>
    <w:rsid w:val="00071B76"/>
    <w:rsid w:val="00072ABE"/>
    <w:rsid w:val="00081A0A"/>
    <w:rsid w:val="000863EE"/>
    <w:rsid w:val="00087A1C"/>
    <w:rsid w:val="000A65E7"/>
    <w:rsid w:val="000B0E7B"/>
    <w:rsid w:val="000B435E"/>
    <w:rsid w:val="000B55B6"/>
    <w:rsid w:val="000C2FD7"/>
    <w:rsid w:val="000C643B"/>
    <w:rsid w:val="000C65DE"/>
    <w:rsid w:val="000C7FC5"/>
    <w:rsid w:val="000D394B"/>
    <w:rsid w:val="000E11B1"/>
    <w:rsid w:val="000E4F15"/>
    <w:rsid w:val="000E673D"/>
    <w:rsid w:val="000F5379"/>
    <w:rsid w:val="00101C4D"/>
    <w:rsid w:val="00102E96"/>
    <w:rsid w:val="00110954"/>
    <w:rsid w:val="0011450D"/>
    <w:rsid w:val="00115B52"/>
    <w:rsid w:val="001215A0"/>
    <w:rsid w:val="00126002"/>
    <w:rsid w:val="00127FAF"/>
    <w:rsid w:val="00130328"/>
    <w:rsid w:val="00134F47"/>
    <w:rsid w:val="00136B12"/>
    <w:rsid w:val="00147F37"/>
    <w:rsid w:val="0015007B"/>
    <w:rsid w:val="001508DC"/>
    <w:rsid w:val="00154DC4"/>
    <w:rsid w:val="001571E9"/>
    <w:rsid w:val="001578FC"/>
    <w:rsid w:val="00170C33"/>
    <w:rsid w:val="00176D6B"/>
    <w:rsid w:val="0018230C"/>
    <w:rsid w:val="0018251C"/>
    <w:rsid w:val="00183C3C"/>
    <w:rsid w:val="00186861"/>
    <w:rsid w:val="00187574"/>
    <w:rsid w:val="00187817"/>
    <w:rsid w:val="00187E09"/>
    <w:rsid w:val="001904E2"/>
    <w:rsid w:val="00194B02"/>
    <w:rsid w:val="0019538B"/>
    <w:rsid w:val="001A0BBB"/>
    <w:rsid w:val="001B0B43"/>
    <w:rsid w:val="001B0CBE"/>
    <w:rsid w:val="001B27CE"/>
    <w:rsid w:val="001B345C"/>
    <w:rsid w:val="001B47C3"/>
    <w:rsid w:val="001B4964"/>
    <w:rsid w:val="001C2740"/>
    <w:rsid w:val="001C7397"/>
    <w:rsid w:val="001D17A5"/>
    <w:rsid w:val="001D30BC"/>
    <w:rsid w:val="001E229C"/>
    <w:rsid w:val="001E7EC0"/>
    <w:rsid w:val="001F17C4"/>
    <w:rsid w:val="001F1FB9"/>
    <w:rsid w:val="001F481D"/>
    <w:rsid w:val="00204C5B"/>
    <w:rsid w:val="00204F63"/>
    <w:rsid w:val="002069B2"/>
    <w:rsid w:val="00206B1E"/>
    <w:rsid w:val="00206E0A"/>
    <w:rsid w:val="00206EEC"/>
    <w:rsid w:val="00207253"/>
    <w:rsid w:val="002105F5"/>
    <w:rsid w:val="00211356"/>
    <w:rsid w:val="002126EA"/>
    <w:rsid w:val="002131DB"/>
    <w:rsid w:val="00214BAD"/>
    <w:rsid w:val="002163B7"/>
    <w:rsid w:val="002171E8"/>
    <w:rsid w:val="00226331"/>
    <w:rsid w:val="00227BE9"/>
    <w:rsid w:val="00230D24"/>
    <w:rsid w:val="00240134"/>
    <w:rsid w:val="00240EBC"/>
    <w:rsid w:val="00247BB2"/>
    <w:rsid w:val="00253025"/>
    <w:rsid w:val="00255704"/>
    <w:rsid w:val="00261E5D"/>
    <w:rsid w:val="00265A92"/>
    <w:rsid w:val="00266001"/>
    <w:rsid w:val="00270AAD"/>
    <w:rsid w:val="00272046"/>
    <w:rsid w:val="0027481B"/>
    <w:rsid w:val="002766AA"/>
    <w:rsid w:val="00277D1D"/>
    <w:rsid w:val="002804F3"/>
    <w:rsid w:val="002819E2"/>
    <w:rsid w:val="00282ED5"/>
    <w:rsid w:val="00286C62"/>
    <w:rsid w:val="0029091B"/>
    <w:rsid w:val="0029280B"/>
    <w:rsid w:val="002931FC"/>
    <w:rsid w:val="002A6B5B"/>
    <w:rsid w:val="002A77AD"/>
    <w:rsid w:val="002C3192"/>
    <w:rsid w:val="002C7438"/>
    <w:rsid w:val="002D016B"/>
    <w:rsid w:val="002D5E18"/>
    <w:rsid w:val="002D6C95"/>
    <w:rsid w:val="002E3490"/>
    <w:rsid w:val="002E459A"/>
    <w:rsid w:val="002E5405"/>
    <w:rsid w:val="002F086E"/>
    <w:rsid w:val="002F37D8"/>
    <w:rsid w:val="00300636"/>
    <w:rsid w:val="00301629"/>
    <w:rsid w:val="00310503"/>
    <w:rsid w:val="0031272A"/>
    <w:rsid w:val="00315CC8"/>
    <w:rsid w:val="00316A0A"/>
    <w:rsid w:val="003177B1"/>
    <w:rsid w:val="00317EBF"/>
    <w:rsid w:val="00320E4F"/>
    <w:rsid w:val="00321DB5"/>
    <w:rsid w:val="003317AF"/>
    <w:rsid w:val="00332F2B"/>
    <w:rsid w:val="00334347"/>
    <w:rsid w:val="00337037"/>
    <w:rsid w:val="00341BC5"/>
    <w:rsid w:val="0034770B"/>
    <w:rsid w:val="00356173"/>
    <w:rsid w:val="00370B42"/>
    <w:rsid w:val="003736F1"/>
    <w:rsid w:val="00380D8A"/>
    <w:rsid w:val="00380E8C"/>
    <w:rsid w:val="003839BF"/>
    <w:rsid w:val="0038403E"/>
    <w:rsid w:val="0038650F"/>
    <w:rsid w:val="003865F6"/>
    <w:rsid w:val="00387D96"/>
    <w:rsid w:val="00392876"/>
    <w:rsid w:val="00395BCE"/>
    <w:rsid w:val="00397BDA"/>
    <w:rsid w:val="003B600C"/>
    <w:rsid w:val="003B6C12"/>
    <w:rsid w:val="003D1920"/>
    <w:rsid w:val="003D38F0"/>
    <w:rsid w:val="003D4039"/>
    <w:rsid w:val="003E6942"/>
    <w:rsid w:val="003E797C"/>
    <w:rsid w:val="003E7EC4"/>
    <w:rsid w:val="003F0512"/>
    <w:rsid w:val="003F394E"/>
    <w:rsid w:val="003F59CC"/>
    <w:rsid w:val="003F680D"/>
    <w:rsid w:val="0040107E"/>
    <w:rsid w:val="00401860"/>
    <w:rsid w:val="004050CA"/>
    <w:rsid w:val="00405996"/>
    <w:rsid w:val="00406250"/>
    <w:rsid w:val="00406764"/>
    <w:rsid w:val="00407F31"/>
    <w:rsid w:val="004136AC"/>
    <w:rsid w:val="0041407C"/>
    <w:rsid w:val="004175C9"/>
    <w:rsid w:val="00423B74"/>
    <w:rsid w:val="004309A0"/>
    <w:rsid w:val="00432236"/>
    <w:rsid w:val="004329E4"/>
    <w:rsid w:val="00434443"/>
    <w:rsid w:val="00434AB1"/>
    <w:rsid w:val="00442114"/>
    <w:rsid w:val="00444D76"/>
    <w:rsid w:val="0044523D"/>
    <w:rsid w:val="00445CA5"/>
    <w:rsid w:val="004460E8"/>
    <w:rsid w:val="00450DE5"/>
    <w:rsid w:val="00451B7C"/>
    <w:rsid w:val="00451CC5"/>
    <w:rsid w:val="004540E2"/>
    <w:rsid w:val="00463705"/>
    <w:rsid w:val="0046372E"/>
    <w:rsid w:val="00465B41"/>
    <w:rsid w:val="00466237"/>
    <w:rsid w:val="00470222"/>
    <w:rsid w:val="00474C16"/>
    <w:rsid w:val="004758D7"/>
    <w:rsid w:val="00476DD1"/>
    <w:rsid w:val="00482A6C"/>
    <w:rsid w:val="00483227"/>
    <w:rsid w:val="00483C6D"/>
    <w:rsid w:val="0049222E"/>
    <w:rsid w:val="004931D0"/>
    <w:rsid w:val="004A50BC"/>
    <w:rsid w:val="004A66AF"/>
    <w:rsid w:val="004A6CF3"/>
    <w:rsid w:val="004B2C03"/>
    <w:rsid w:val="004C296B"/>
    <w:rsid w:val="004C2EE3"/>
    <w:rsid w:val="004D410A"/>
    <w:rsid w:val="004D6115"/>
    <w:rsid w:val="004D79BD"/>
    <w:rsid w:val="004E4865"/>
    <w:rsid w:val="004F2029"/>
    <w:rsid w:val="004F7490"/>
    <w:rsid w:val="00502E4F"/>
    <w:rsid w:val="00510F3C"/>
    <w:rsid w:val="00517FE1"/>
    <w:rsid w:val="00521CE7"/>
    <w:rsid w:val="005225F2"/>
    <w:rsid w:val="00522EAA"/>
    <w:rsid w:val="005239CF"/>
    <w:rsid w:val="0052716F"/>
    <w:rsid w:val="00530053"/>
    <w:rsid w:val="00530B72"/>
    <w:rsid w:val="00532B40"/>
    <w:rsid w:val="005339F2"/>
    <w:rsid w:val="0053648C"/>
    <w:rsid w:val="00547B77"/>
    <w:rsid w:val="0055325E"/>
    <w:rsid w:val="005609B2"/>
    <w:rsid w:val="00564D9A"/>
    <w:rsid w:val="005666A0"/>
    <w:rsid w:val="00566A7C"/>
    <w:rsid w:val="005714E2"/>
    <w:rsid w:val="00574D92"/>
    <w:rsid w:val="00576E0F"/>
    <w:rsid w:val="00583158"/>
    <w:rsid w:val="005860E8"/>
    <w:rsid w:val="00587119"/>
    <w:rsid w:val="00590156"/>
    <w:rsid w:val="00597163"/>
    <w:rsid w:val="005A1E9A"/>
    <w:rsid w:val="005A2247"/>
    <w:rsid w:val="005B35A0"/>
    <w:rsid w:val="005C1C80"/>
    <w:rsid w:val="005C5804"/>
    <w:rsid w:val="005D1F78"/>
    <w:rsid w:val="005D230E"/>
    <w:rsid w:val="005D35A8"/>
    <w:rsid w:val="005D566A"/>
    <w:rsid w:val="005D5815"/>
    <w:rsid w:val="005D7BC6"/>
    <w:rsid w:val="005E3234"/>
    <w:rsid w:val="005E35F1"/>
    <w:rsid w:val="005E51BD"/>
    <w:rsid w:val="005F3F14"/>
    <w:rsid w:val="005F634A"/>
    <w:rsid w:val="0060289B"/>
    <w:rsid w:val="00605300"/>
    <w:rsid w:val="00605A86"/>
    <w:rsid w:val="006134FC"/>
    <w:rsid w:val="00630660"/>
    <w:rsid w:val="00633523"/>
    <w:rsid w:val="00635642"/>
    <w:rsid w:val="00641CEE"/>
    <w:rsid w:val="00651522"/>
    <w:rsid w:val="00654C40"/>
    <w:rsid w:val="0066513D"/>
    <w:rsid w:val="0066533E"/>
    <w:rsid w:val="00666E76"/>
    <w:rsid w:val="006714C7"/>
    <w:rsid w:val="006729B7"/>
    <w:rsid w:val="006824A5"/>
    <w:rsid w:val="00684095"/>
    <w:rsid w:val="006843AE"/>
    <w:rsid w:val="006855E4"/>
    <w:rsid w:val="00687326"/>
    <w:rsid w:val="00693A1B"/>
    <w:rsid w:val="0069495B"/>
    <w:rsid w:val="006952DD"/>
    <w:rsid w:val="006A53CA"/>
    <w:rsid w:val="006B0431"/>
    <w:rsid w:val="006B2748"/>
    <w:rsid w:val="006B4281"/>
    <w:rsid w:val="006B4568"/>
    <w:rsid w:val="006B6AA6"/>
    <w:rsid w:val="006B6AA8"/>
    <w:rsid w:val="006C179E"/>
    <w:rsid w:val="006C1D4D"/>
    <w:rsid w:val="006C2B39"/>
    <w:rsid w:val="006D466C"/>
    <w:rsid w:val="006D47D1"/>
    <w:rsid w:val="006D6648"/>
    <w:rsid w:val="006E179E"/>
    <w:rsid w:val="006E54DD"/>
    <w:rsid w:val="006F6C79"/>
    <w:rsid w:val="007015D2"/>
    <w:rsid w:val="00704084"/>
    <w:rsid w:val="00706821"/>
    <w:rsid w:val="00720787"/>
    <w:rsid w:val="00720B09"/>
    <w:rsid w:val="00721C6F"/>
    <w:rsid w:val="007228A3"/>
    <w:rsid w:val="0072489B"/>
    <w:rsid w:val="007305CB"/>
    <w:rsid w:val="007315AE"/>
    <w:rsid w:val="00733C31"/>
    <w:rsid w:val="00737982"/>
    <w:rsid w:val="00741879"/>
    <w:rsid w:val="00742191"/>
    <w:rsid w:val="00754DBF"/>
    <w:rsid w:val="00756323"/>
    <w:rsid w:val="00760201"/>
    <w:rsid w:val="00761000"/>
    <w:rsid w:val="00761F76"/>
    <w:rsid w:val="007627BC"/>
    <w:rsid w:val="007634D4"/>
    <w:rsid w:val="0076549E"/>
    <w:rsid w:val="00765D53"/>
    <w:rsid w:val="00770AF7"/>
    <w:rsid w:val="00771E77"/>
    <w:rsid w:val="00772660"/>
    <w:rsid w:val="00775BE1"/>
    <w:rsid w:val="0078206A"/>
    <w:rsid w:val="007828D0"/>
    <w:rsid w:val="0078669A"/>
    <w:rsid w:val="00790EC0"/>
    <w:rsid w:val="007965D8"/>
    <w:rsid w:val="00797724"/>
    <w:rsid w:val="007A5F74"/>
    <w:rsid w:val="007A66B7"/>
    <w:rsid w:val="007A7DB2"/>
    <w:rsid w:val="007B4AE0"/>
    <w:rsid w:val="007B4E0C"/>
    <w:rsid w:val="007B62FA"/>
    <w:rsid w:val="007B68A4"/>
    <w:rsid w:val="007C064F"/>
    <w:rsid w:val="007C4D74"/>
    <w:rsid w:val="007C6744"/>
    <w:rsid w:val="007C6F3E"/>
    <w:rsid w:val="007D1478"/>
    <w:rsid w:val="007D14F9"/>
    <w:rsid w:val="007D5567"/>
    <w:rsid w:val="007D649E"/>
    <w:rsid w:val="007D75F5"/>
    <w:rsid w:val="007E1F28"/>
    <w:rsid w:val="007E5BAA"/>
    <w:rsid w:val="007E5DCD"/>
    <w:rsid w:val="007F27F2"/>
    <w:rsid w:val="007F476D"/>
    <w:rsid w:val="007F5CDB"/>
    <w:rsid w:val="007F6F9B"/>
    <w:rsid w:val="007F7919"/>
    <w:rsid w:val="007F7D30"/>
    <w:rsid w:val="00802A32"/>
    <w:rsid w:val="00802B6E"/>
    <w:rsid w:val="00804443"/>
    <w:rsid w:val="008046B4"/>
    <w:rsid w:val="00813BB9"/>
    <w:rsid w:val="008142CE"/>
    <w:rsid w:val="0081443D"/>
    <w:rsid w:val="00823EB5"/>
    <w:rsid w:val="008266D3"/>
    <w:rsid w:val="00834604"/>
    <w:rsid w:val="00847232"/>
    <w:rsid w:val="00847B0D"/>
    <w:rsid w:val="00847CCA"/>
    <w:rsid w:val="008571AF"/>
    <w:rsid w:val="00862A43"/>
    <w:rsid w:val="00866C4F"/>
    <w:rsid w:val="008672F3"/>
    <w:rsid w:val="00872689"/>
    <w:rsid w:val="00872B09"/>
    <w:rsid w:val="00874916"/>
    <w:rsid w:val="0087597F"/>
    <w:rsid w:val="00880311"/>
    <w:rsid w:val="00880402"/>
    <w:rsid w:val="0088170E"/>
    <w:rsid w:val="00882DBD"/>
    <w:rsid w:val="00883AE4"/>
    <w:rsid w:val="008849B4"/>
    <w:rsid w:val="0088748C"/>
    <w:rsid w:val="00894884"/>
    <w:rsid w:val="00896665"/>
    <w:rsid w:val="008A0883"/>
    <w:rsid w:val="008A4598"/>
    <w:rsid w:val="008B0FFF"/>
    <w:rsid w:val="008B4E41"/>
    <w:rsid w:val="008B72F5"/>
    <w:rsid w:val="008C1888"/>
    <w:rsid w:val="008C2E3A"/>
    <w:rsid w:val="008C455A"/>
    <w:rsid w:val="008C4AB6"/>
    <w:rsid w:val="008C543F"/>
    <w:rsid w:val="008C56F5"/>
    <w:rsid w:val="008D2AE0"/>
    <w:rsid w:val="008E0577"/>
    <w:rsid w:val="008F0D67"/>
    <w:rsid w:val="008F2F2E"/>
    <w:rsid w:val="008F3BF4"/>
    <w:rsid w:val="008F6DF6"/>
    <w:rsid w:val="00900593"/>
    <w:rsid w:val="00913C8B"/>
    <w:rsid w:val="00913C97"/>
    <w:rsid w:val="00914A5B"/>
    <w:rsid w:val="009159D7"/>
    <w:rsid w:val="009254B4"/>
    <w:rsid w:val="00933CF9"/>
    <w:rsid w:val="0093447A"/>
    <w:rsid w:val="009372EB"/>
    <w:rsid w:val="00942D0D"/>
    <w:rsid w:val="00943435"/>
    <w:rsid w:val="00944A68"/>
    <w:rsid w:val="00947095"/>
    <w:rsid w:val="009470F9"/>
    <w:rsid w:val="00950B50"/>
    <w:rsid w:val="00952A12"/>
    <w:rsid w:val="00955EF3"/>
    <w:rsid w:val="00956DA1"/>
    <w:rsid w:val="00960120"/>
    <w:rsid w:val="00961020"/>
    <w:rsid w:val="00964113"/>
    <w:rsid w:val="0096487C"/>
    <w:rsid w:val="009700A9"/>
    <w:rsid w:val="00971CC3"/>
    <w:rsid w:val="0099280F"/>
    <w:rsid w:val="009A04E5"/>
    <w:rsid w:val="009A2208"/>
    <w:rsid w:val="009B350C"/>
    <w:rsid w:val="009B7E56"/>
    <w:rsid w:val="009C0614"/>
    <w:rsid w:val="009C0836"/>
    <w:rsid w:val="009D1A87"/>
    <w:rsid w:val="009D1C56"/>
    <w:rsid w:val="009D29CE"/>
    <w:rsid w:val="009D42E5"/>
    <w:rsid w:val="009E24CA"/>
    <w:rsid w:val="009E5717"/>
    <w:rsid w:val="009E7362"/>
    <w:rsid w:val="009F0B2C"/>
    <w:rsid w:val="009F145A"/>
    <w:rsid w:val="009F27A2"/>
    <w:rsid w:val="009F3E0E"/>
    <w:rsid w:val="009F662D"/>
    <w:rsid w:val="009F7045"/>
    <w:rsid w:val="00A00539"/>
    <w:rsid w:val="00A0060D"/>
    <w:rsid w:val="00A012C3"/>
    <w:rsid w:val="00A03109"/>
    <w:rsid w:val="00A04726"/>
    <w:rsid w:val="00A0614D"/>
    <w:rsid w:val="00A10153"/>
    <w:rsid w:val="00A118E6"/>
    <w:rsid w:val="00A137D3"/>
    <w:rsid w:val="00A16B98"/>
    <w:rsid w:val="00A204B5"/>
    <w:rsid w:val="00A2338C"/>
    <w:rsid w:val="00A3175F"/>
    <w:rsid w:val="00A321F2"/>
    <w:rsid w:val="00A412AB"/>
    <w:rsid w:val="00A44723"/>
    <w:rsid w:val="00A46890"/>
    <w:rsid w:val="00A5469D"/>
    <w:rsid w:val="00A61087"/>
    <w:rsid w:val="00A63B08"/>
    <w:rsid w:val="00A64133"/>
    <w:rsid w:val="00A66CEA"/>
    <w:rsid w:val="00A71A6F"/>
    <w:rsid w:val="00A76DF4"/>
    <w:rsid w:val="00A83DA2"/>
    <w:rsid w:val="00A8578D"/>
    <w:rsid w:val="00A857EB"/>
    <w:rsid w:val="00A9077D"/>
    <w:rsid w:val="00A9099A"/>
    <w:rsid w:val="00A96F7D"/>
    <w:rsid w:val="00AA0266"/>
    <w:rsid w:val="00AA04E6"/>
    <w:rsid w:val="00AA0F94"/>
    <w:rsid w:val="00AA4D70"/>
    <w:rsid w:val="00AA6576"/>
    <w:rsid w:val="00AB059C"/>
    <w:rsid w:val="00AB1814"/>
    <w:rsid w:val="00AB3370"/>
    <w:rsid w:val="00AB37B6"/>
    <w:rsid w:val="00AB46EB"/>
    <w:rsid w:val="00AB7890"/>
    <w:rsid w:val="00AB7F65"/>
    <w:rsid w:val="00AC156F"/>
    <w:rsid w:val="00AC4694"/>
    <w:rsid w:val="00AD2B5F"/>
    <w:rsid w:val="00AD422E"/>
    <w:rsid w:val="00AD6669"/>
    <w:rsid w:val="00AE539B"/>
    <w:rsid w:val="00AE552D"/>
    <w:rsid w:val="00AE748B"/>
    <w:rsid w:val="00AE75B0"/>
    <w:rsid w:val="00AF569C"/>
    <w:rsid w:val="00B0135B"/>
    <w:rsid w:val="00B05666"/>
    <w:rsid w:val="00B10C91"/>
    <w:rsid w:val="00B12B8D"/>
    <w:rsid w:val="00B2339F"/>
    <w:rsid w:val="00B32CFA"/>
    <w:rsid w:val="00B330CB"/>
    <w:rsid w:val="00B33C03"/>
    <w:rsid w:val="00B33F6B"/>
    <w:rsid w:val="00B34CE1"/>
    <w:rsid w:val="00B360C0"/>
    <w:rsid w:val="00B363B3"/>
    <w:rsid w:val="00B41A4D"/>
    <w:rsid w:val="00B41AE2"/>
    <w:rsid w:val="00B4220C"/>
    <w:rsid w:val="00B45732"/>
    <w:rsid w:val="00B478BB"/>
    <w:rsid w:val="00B52940"/>
    <w:rsid w:val="00B52F7C"/>
    <w:rsid w:val="00B543DA"/>
    <w:rsid w:val="00B65F73"/>
    <w:rsid w:val="00B71206"/>
    <w:rsid w:val="00B71B49"/>
    <w:rsid w:val="00B760CA"/>
    <w:rsid w:val="00B832C2"/>
    <w:rsid w:val="00B83AC5"/>
    <w:rsid w:val="00B87690"/>
    <w:rsid w:val="00B95800"/>
    <w:rsid w:val="00B95A10"/>
    <w:rsid w:val="00B95A57"/>
    <w:rsid w:val="00B96889"/>
    <w:rsid w:val="00BA0B03"/>
    <w:rsid w:val="00BA1E00"/>
    <w:rsid w:val="00BB1B34"/>
    <w:rsid w:val="00BB3015"/>
    <w:rsid w:val="00BC5185"/>
    <w:rsid w:val="00BC5DE5"/>
    <w:rsid w:val="00BC64BF"/>
    <w:rsid w:val="00BD1ADF"/>
    <w:rsid w:val="00BD216E"/>
    <w:rsid w:val="00BD4F77"/>
    <w:rsid w:val="00BD5FCA"/>
    <w:rsid w:val="00BD6DE5"/>
    <w:rsid w:val="00BE7B3D"/>
    <w:rsid w:val="00BF4B91"/>
    <w:rsid w:val="00BF7B1C"/>
    <w:rsid w:val="00C03F96"/>
    <w:rsid w:val="00C117C2"/>
    <w:rsid w:val="00C13B0D"/>
    <w:rsid w:val="00C14BEE"/>
    <w:rsid w:val="00C15219"/>
    <w:rsid w:val="00C15356"/>
    <w:rsid w:val="00C17E3F"/>
    <w:rsid w:val="00C249A3"/>
    <w:rsid w:val="00C2539B"/>
    <w:rsid w:val="00C25C46"/>
    <w:rsid w:val="00C2705C"/>
    <w:rsid w:val="00C27627"/>
    <w:rsid w:val="00C316AE"/>
    <w:rsid w:val="00C31824"/>
    <w:rsid w:val="00C33C75"/>
    <w:rsid w:val="00C4412A"/>
    <w:rsid w:val="00C4541D"/>
    <w:rsid w:val="00C46215"/>
    <w:rsid w:val="00C46BD5"/>
    <w:rsid w:val="00C50D19"/>
    <w:rsid w:val="00C56F5C"/>
    <w:rsid w:val="00C6093F"/>
    <w:rsid w:val="00C62CEC"/>
    <w:rsid w:val="00C63347"/>
    <w:rsid w:val="00C70E63"/>
    <w:rsid w:val="00C71BA3"/>
    <w:rsid w:val="00C71E90"/>
    <w:rsid w:val="00C7394B"/>
    <w:rsid w:val="00C73DF1"/>
    <w:rsid w:val="00C7537E"/>
    <w:rsid w:val="00C757FF"/>
    <w:rsid w:val="00C80282"/>
    <w:rsid w:val="00C806EC"/>
    <w:rsid w:val="00C8199C"/>
    <w:rsid w:val="00C83B2B"/>
    <w:rsid w:val="00C84ACB"/>
    <w:rsid w:val="00C92656"/>
    <w:rsid w:val="00C93372"/>
    <w:rsid w:val="00C93B74"/>
    <w:rsid w:val="00C94F70"/>
    <w:rsid w:val="00CA2DDC"/>
    <w:rsid w:val="00CA6093"/>
    <w:rsid w:val="00CB0F19"/>
    <w:rsid w:val="00CB4063"/>
    <w:rsid w:val="00CC434A"/>
    <w:rsid w:val="00CC49BA"/>
    <w:rsid w:val="00CD2372"/>
    <w:rsid w:val="00CE3F09"/>
    <w:rsid w:val="00CF367C"/>
    <w:rsid w:val="00CF4975"/>
    <w:rsid w:val="00D01C5C"/>
    <w:rsid w:val="00D03196"/>
    <w:rsid w:val="00D04273"/>
    <w:rsid w:val="00D054CC"/>
    <w:rsid w:val="00D11E8F"/>
    <w:rsid w:val="00D1383F"/>
    <w:rsid w:val="00D1681C"/>
    <w:rsid w:val="00D260D2"/>
    <w:rsid w:val="00D275C1"/>
    <w:rsid w:val="00D32024"/>
    <w:rsid w:val="00D34F1E"/>
    <w:rsid w:val="00D36DF5"/>
    <w:rsid w:val="00D37448"/>
    <w:rsid w:val="00D403BD"/>
    <w:rsid w:val="00D410D0"/>
    <w:rsid w:val="00D44D57"/>
    <w:rsid w:val="00D46DB9"/>
    <w:rsid w:val="00D46DBA"/>
    <w:rsid w:val="00D50BD9"/>
    <w:rsid w:val="00D52B72"/>
    <w:rsid w:val="00D537C6"/>
    <w:rsid w:val="00D53AFC"/>
    <w:rsid w:val="00D5795C"/>
    <w:rsid w:val="00D62B31"/>
    <w:rsid w:val="00D63455"/>
    <w:rsid w:val="00D64C83"/>
    <w:rsid w:val="00D701C2"/>
    <w:rsid w:val="00D70E21"/>
    <w:rsid w:val="00D70ED7"/>
    <w:rsid w:val="00D76A2C"/>
    <w:rsid w:val="00D824CA"/>
    <w:rsid w:val="00D826E6"/>
    <w:rsid w:val="00D83DEF"/>
    <w:rsid w:val="00D90177"/>
    <w:rsid w:val="00D90707"/>
    <w:rsid w:val="00D97BD6"/>
    <w:rsid w:val="00DA3F79"/>
    <w:rsid w:val="00DA59FE"/>
    <w:rsid w:val="00DA6FA8"/>
    <w:rsid w:val="00DB0A24"/>
    <w:rsid w:val="00DC6247"/>
    <w:rsid w:val="00DC66D9"/>
    <w:rsid w:val="00DD1B18"/>
    <w:rsid w:val="00DD53F7"/>
    <w:rsid w:val="00DD724C"/>
    <w:rsid w:val="00DE0CB4"/>
    <w:rsid w:val="00DE3A0B"/>
    <w:rsid w:val="00DE5269"/>
    <w:rsid w:val="00DE5761"/>
    <w:rsid w:val="00DE59FA"/>
    <w:rsid w:val="00DF0A70"/>
    <w:rsid w:val="00DF215C"/>
    <w:rsid w:val="00DF2B28"/>
    <w:rsid w:val="00DF3B26"/>
    <w:rsid w:val="00DF3F70"/>
    <w:rsid w:val="00DF45D5"/>
    <w:rsid w:val="00DF5314"/>
    <w:rsid w:val="00DF64B1"/>
    <w:rsid w:val="00DF66CA"/>
    <w:rsid w:val="00DF6FBF"/>
    <w:rsid w:val="00E1669F"/>
    <w:rsid w:val="00E25336"/>
    <w:rsid w:val="00E254BD"/>
    <w:rsid w:val="00E40EA4"/>
    <w:rsid w:val="00E43535"/>
    <w:rsid w:val="00E452A7"/>
    <w:rsid w:val="00E51749"/>
    <w:rsid w:val="00E54A44"/>
    <w:rsid w:val="00E555B8"/>
    <w:rsid w:val="00E55CA7"/>
    <w:rsid w:val="00E56489"/>
    <w:rsid w:val="00E62EDE"/>
    <w:rsid w:val="00E65C7C"/>
    <w:rsid w:val="00E662A4"/>
    <w:rsid w:val="00E66F93"/>
    <w:rsid w:val="00E671C9"/>
    <w:rsid w:val="00E6797D"/>
    <w:rsid w:val="00E704A1"/>
    <w:rsid w:val="00E7204A"/>
    <w:rsid w:val="00E762F1"/>
    <w:rsid w:val="00E770D9"/>
    <w:rsid w:val="00E80C51"/>
    <w:rsid w:val="00E86575"/>
    <w:rsid w:val="00E96CD1"/>
    <w:rsid w:val="00E97929"/>
    <w:rsid w:val="00E97EA9"/>
    <w:rsid w:val="00EA1D9E"/>
    <w:rsid w:val="00EA60A4"/>
    <w:rsid w:val="00EA690E"/>
    <w:rsid w:val="00EB0FE8"/>
    <w:rsid w:val="00EB1517"/>
    <w:rsid w:val="00EC388A"/>
    <w:rsid w:val="00EC3E3B"/>
    <w:rsid w:val="00EC3FB2"/>
    <w:rsid w:val="00EC602F"/>
    <w:rsid w:val="00EC73E3"/>
    <w:rsid w:val="00ED1E33"/>
    <w:rsid w:val="00EE0A3C"/>
    <w:rsid w:val="00EE0F03"/>
    <w:rsid w:val="00EE3675"/>
    <w:rsid w:val="00EF10E9"/>
    <w:rsid w:val="00EF2950"/>
    <w:rsid w:val="00EF5884"/>
    <w:rsid w:val="00EF7B03"/>
    <w:rsid w:val="00EF7FA9"/>
    <w:rsid w:val="00F04E23"/>
    <w:rsid w:val="00F07E28"/>
    <w:rsid w:val="00F1287F"/>
    <w:rsid w:val="00F14634"/>
    <w:rsid w:val="00F208ED"/>
    <w:rsid w:val="00F229C0"/>
    <w:rsid w:val="00F24FC8"/>
    <w:rsid w:val="00F32237"/>
    <w:rsid w:val="00F32DBB"/>
    <w:rsid w:val="00F332B0"/>
    <w:rsid w:val="00F36BE1"/>
    <w:rsid w:val="00F40470"/>
    <w:rsid w:val="00F42D73"/>
    <w:rsid w:val="00F44B10"/>
    <w:rsid w:val="00F50019"/>
    <w:rsid w:val="00F70AA0"/>
    <w:rsid w:val="00F72F36"/>
    <w:rsid w:val="00F8244A"/>
    <w:rsid w:val="00F85A2F"/>
    <w:rsid w:val="00F87A33"/>
    <w:rsid w:val="00F91081"/>
    <w:rsid w:val="00F923F2"/>
    <w:rsid w:val="00FA332A"/>
    <w:rsid w:val="00FA33E5"/>
    <w:rsid w:val="00FA7038"/>
    <w:rsid w:val="00FB6662"/>
    <w:rsid w:val="00FB72F9"/>
    <w:rsid w:val="00FC4FB1"/>
    <w:rsid w:val="00FC5E9E"/>
    <w:rsid w:val="00FD2AD7"/>
    <w:rsid w:val="00FD41FC"/>
    <w:rsid w:val="00FD6F83"/>
    <w:rsid w:val="00FE16AB"/>
    <w:rsid w:val="00FE1A4D"/>
    <w:rsid w:val="00FE33AE"/>
    <w:rsid w:val="00FE618D"/>
    <w:rsid w:val="00FE76D3"/>
    <w:rsid w:val="00FE7D5D"/>
    <w:rsid w:val="00FF2006"/>
    <w:rsid w:val="00FF2F39"/>
    <w:rsid w:val="00FF4C77"/>
    <w:rsid w:val="00FF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0DBFAF"/>
  <w15:chartTrackingRefBased/>
  <w15:docId w15:val="{DB8B5241-C09A-4DB9-B9C1-41FC6E27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23B74"/>
    <w:pPr>
      <w:spacing w:before="120" w:after="120"/>
      <w:jc w:val="both"/>
    </w:pPr>
    <w:rPr>
      <w:sz w:val="24"/>
      <w:szCs w:val="24"/>
    </w:rPr>
  </w:style>
  <w:style w:type="paragraph" w:styleId="Naslov2">
    <w:name w:val="heading 2"/>
    <w:basedOn w:val="Navaden"/>
    <w:next w:val="Navaden"/>
    <w:link w:val="Naslov2Znak"/>
    <w:qFormat/>
    <w:rsid w:val="00B478BB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  <w:lang w:val="x-none" w:eastAsia="x-none"/>
    </w:rPr>
  </w:style>
  <w:style w:type="paragraph" w:styleId="Naslov4">
    <w:name w:val="heading 4"/>
    <w:basedOn w:val="Navaden"/>
    <w:next w:val="Navaden"/>
    <w:link w:val="Naslov4Znak"/>
    <w:qFormat/>
    <w:rsid w:val="00C4412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slov8">
    <w:name w:val="heading 8"/>
    <w:basedOn w:val="Navaden"/>
    <w:next w:val="Navaden"/>
    <w:link w:val="Naslov8Znak"/>
    <w:qFormat/>
    <w:rsid w:val="00C4412A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link w:val="Naslov2"/>
    <w:locked/>
    <w:rsid w:val="0096487C"/>
    <w:rPr>
      <w:rFonts w:ascii="Arial Narrow" w:hAnsi="Arial Narrow"/>
      <w:b/>
      <w:bCs/>
      <w:sz w:val="28"/>
      <w:szCs w:val="28"/>
    </w:rPr>
  </w:style>
  <w:style w:type="character" w:customStyle="1" w:styleId="Naslov4Znak">
    <w:name w:val="Naslov 4 Znak"/>
    <w:link w:val="Naslov4"/>
    <w:rsid w:val="00C4412A"/>
    <w:rPr>
      <w:rFonts w:ascii="Calibri" w:hAnsi="Calibri"/>
      <w:b/>
      <w:bCs/>
      <w:sz w:val="28"/>
      <w:szCs w:val="28"/>
    </w:rPr>
  </w:style>
  <w:style w:type="character" w:customStyle="1" w:styleId="Naslov8Znak">
    <w:name w:val="Naslov 8 Znak"/>
    <w:link w:val="Naslov8"/>
    <w:rsid w:val="00C4412A"/>
    <w:rPr>
      <w:rFonts w:ascii="Calibri" w:hAnsi="Calibri"/>
      <w:i/>
      <w:iCs/>
      <w:sz w:val="24"/>
      <w:szCs w:val="24"/>
    </w:rPr>
  </w:style>
  <w:style w:type="paragraph" w:styleId="Glava">
    <w:name w:val="header"/>
    <w:basedOn w:val="Navaden"/>
    <w:link w:val="GlavaZnak"/>
    <w:rsid w:val="00071B7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GlavaZnak">
    <w:name w:val="Glava Znak"/>
    <w:link w:val="Glava"/>
    <w:rsid w:val="00071B76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071B7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ogaZnak">
    <w:name w:val="Noga Znak"/>
    <w:link w:val="Noga"/>
    <w:uiPriority w:val="99"/>
    <w:rsid w:val="00071B76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EA1D9E"/>
    <w:pPr>
      <w:spacing w:before="0" w:after="0"/>
    </w:pPr>
    <w:rPr>
      <w:rFonts w:ascii="Segoe UI" w:hAnsi="Segoe UI"/>
      <w:sz w:val="18"/>
      <w:szCs w:val="18"/>
      <w:lang w:val="x-none" w:eastAsia="x-none"/>
    </w:rPr>
  </w:style>
  <w:style w:type="character" w:customStyle="1" w:styleId="BesedilooblakaZnak">
    <w:name w:val="Besedilo oblačka Znak"/>
    <w:link w:val="Besedilooblaka"/>
    <w:rsid w:val="00EA1D9E"/>
    <w:rPr>
      <w:rFonts w:ascii="Segoe UI" w:hAnsi="Segoe UI" w:cs="Segoe UI"/>
      <w:sz w:val="18"/>
      <w:szCs w:val="18"/>
    </w:rPr>
  </w:style>
  <w:style w:type="character" w:styleId="Hiperpovezava">
    <w:name w:val="Hyperlink"/>
    <w:rsid w:val="00266001"/>
    <w:rPr>
      <w:color w:val="0563C1"/>
      <w:u w:val="single"/>
    </w:rPr>
  </w:style>
  <w:style w:type="paragraph" w:styleId="Odstavekseznama">
    <w:name w:val="List Paragraph"/>
    <w:basedOn w:val="Navaden"/>
    <w:uiPriority w:val="34"/>
    <w:qFormat/>
    <w:rsid w:val="00D054CC"/>
    <w:pPr>
      <w:spacing w:before="0" w:after="0"/>
      <w:ind w:left="720"/>
      <w:jc w:val="left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EB0F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9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ji%20dokumenti\Mili&#269;i&#263;\Predloge\glava%20RZS%20e-po&#353;ta%202%20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glava RZS e-pošta 2 .dot</Template>
  <TotalTime>1233</TotalTime>
  <Pages>3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Ribiška Zveza Slovenije</Company>
  <LinksUpToDate>false</LinksUpToDate>
  <CharactersWithSpaces>5636</CharactersWithSpaces>
  <SharedDoc>false</SharedDoc>
  <HLinks>
    <vt:vector size="6" baseType="variant">
      <vt:variant>
        <vt:i4>8060996</vt:i4>
      </vt:variant>
      <vt:variant>
        <vt:i4>0</vt:i4>
      </vt:variant>
      <vt:variant>
        <vt:i4>0</vt:i4>
      </vt:variant>
      <vt:variant>
        <vt:i4>5</vt:i4>
      </vt:variant>
      <vt:variant>
        <vt:lpwstr>mailto:glasiloribic.rzs@ribiska-zveza.si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Sekretar</dc:creator>
  <cp:keywords/>
  <cp:lastModifiedBy>sekretar rzs</cp:lastModifiedBy>
  <cp:revision>55</cp:revision>
  <cp:lastPrinted>2024-03-05T06:40:00Z</cp:lastPrinted>
  <dcterms:created xsi:type="dcterms:W3CDTF">2020-10-07T05:29:00Z</dcterms:created>
  <dcterms:modified xsi:type="dcterms:W3CDTF">2024-03-11T13:04:00Z</dcterms:modified>
</cp:coreProperties>
</file>