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96487C" w:rsidRPr="0029590C" w14:paraId="1AE7AE8C" w14:textId="77777777" w:rsidTr="00214BAD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3067F13D" w14:textId="77777777" w:rsidR="0096487C" w:rsidRPr="00B12B8D" w:rsidRDefault="004309A0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lang w:val="sl-SI" w:eastAsia="sl-SI"/>
              </w:rPr>
            </w:pPr>
            <w:r w:rsidRPr="00B12B8D">
              <w:rPr>
                <w:noProof/>
                <w:lang w:val="sl-SI" w:eastAsia="sl-SI"/>
              </w:rPr>
              <w:drawing>
                <wp:inline distT="0" distB="0" distL="0" distR="0" wp14:anchorId="772D7070" wp14:editId="253F6D21">
                  <wp:extent cx="581025" cy="619125"/>
                  <wp:effectExtent l="0" t="0" r="9525" b="9525"/>
                  <wp:docPr id="1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E9E898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430DD342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14:paraId="046E6A1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01 256 12 94</w:t>
            </w:r>
          </w:p>
        </w:tc>
      </w:tr>
      <w:tr w:rsidR="0096487C" w:rsidRPr="0029590C" w14:paraId="60C91B56" w14:textId="77777777" w:rsidTr="00214BAD">
        <w:trPr>
          <w:cantSplit/>
        </w:trPr>
        <w:tc>
          <w:tcPr>
            <w:tcW w:w="1063" w:type="dxa"/>
            <w:vMerge/>
          </w:tcPr>
          <w:p w14:paraId="451FF651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</w:tcPr>
          <w:p w14:paraId="763969DF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Tržaška cesta 134</w:t>
            </w:r>
          </w:p>
        </w:tc>
        <w:tc>
          <w:tcPr>
            <w:tcW w:w="993" w:type="dxa"/>
          </w:tcPr>
          <w:p w14:paraId="139F9829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telefaks:</w:t>
            </w:r>
          </w:p>
        </w:tc>
        <w:tc>
          <w:tcPr>
            <w:tcW w:w="2693" w:type="dxa"/>
          </w:tcPr>
          <w:p w14:paraId="6C9D1204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01 256 12 95</w:t>
            </w:r>
          </w:p>
        </w:tc>
      </w:tr>
      <w:tr w:rsidR="0096487C" w:rsidRPr="0029590C" w14:paraId="2D9A54EC" w14:textId="77777777" w:rsidTr="00214BAD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1E2AA41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rPr>
                <w:lang w:val="sl-SI"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64E4A9EA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576760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7"/>
              <w:jc w:val="both"/>
              <w:rPr>
                <w:b w:val="0"/>
                <w:i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i/>
                <w:sz w:val="24"/>
                <w:szCs w:val="24"/>
                <w:lang w:val="sl-SI"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B25A0E5" w14:textId="77777777" w:rsidR="0096487C" w:rsidRPr="00B12B8D" w:rsidRDefault="0096487C" w:rsidP="0053648C">
            <w:pPr>
              <w:pStyle w:val="Naslov2"/>
              <w:tabs>
                <w:tab w:val="left" w:pos="5812"/>
              </w:tabs>
              <w:spacing w:after="40"/>
              <w:ind w:right="-568"/>
              <w:jc w:val="both"/>
              <w:rPr>
                <w:b w:val="0"/>
                <w:sz w:val="24"/>
                <w:szCs w:val="24"/>
                <w:lang w:val="sl-SI" w:eastAsia="sl-SI"/>
              </w:rPr>
            </w:pPr>
            <w:r w:rsidRPr="00B12B8D">
              <w:rPr>
                <w:b w:val="0"/>
                <w:sz w:val="24"/>
                <w:szCs w:val="24"/>
                <w:lang w:val="sl-SI" w:eastAsia="sl-SI"/>
              </w:rPr>
              <w:t>tajnistvo.rzs@ribiska-zveza.si</w:t>
            </w:r>
          </w:p>
        </w:tc>
      </w:tr>
    </w:tbl>
    <w:p w14:paraId="14B8B283" w14:textId="77777777" w:rsidR="00960120" w:rsidRDefault="00960120" w:rsidP="0053648C">
      <w:pPr>
        <w:spacing w:before="0" w:after="40"/>
        <w:rPr>
          <w:rFonts w:ascii="Arial Narrow" w:hAnsi="Arial Narrow"/>
          <w:b/>
        </w:rPr>
      </w:pPr>
    </w:p>
    <w:p w14:paraId="0CA4F7BA" w14:textId="77777777" w:rsidR="004F7490" w:rsidRDefault="004F7490" w:rsidP="0053648C">
      <w:pPr>
        <w:spacing w:before="0" w:after="40"/>
        <w:rPr>
          <w:rFonts w:ascii="Arial Narrow" w:hAnsi="Arial Narrow"/>
          <w:b/>
        </w:rPr>
      </w:pPr>
    </w:p>
    <w:p w14:paraId="2FC04D86" w14:textId="77777777" w:rsidR="00960120" w:rsidRPr="0045326B" w:rsidRDefault="00960120" w:rsidP="0053648C">
      <w:pPr>
        <w:spacing w:before="0" w:after="40"/>
        <w:jc w:val="center"/>
        <w:rPr>
          <w:rFonts w:ascii="Arial Narrow" w:hAnsi="Arial Narrow"/>
          <w:b/>
        </w:rPr>
      </w:pPr>
      <w:r w:rsidRPr="0045326B">
        <w:rPr>
          <w:rFonts w:ascii="Arial Narrow" w:hAnsi="Arial Narrow"/>
          <w:b/>
        </w:rPr>
        <w:t>ZAPISNIK</w:t>
      </w:r>
    </w:p>
    <w:p w14:paraId="7F6AD4EF" w14:textId="522DDEA6" w:rsidR="00960120" w:rsidRDefault="00BB3015" w:rsidP="0053648C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</w:t>
      </w:r>
      <w:r w:rsidR="008C455A" w:rsidRPr="0045326B">
        <w:rPr>
          <w:rFonts w:ascii="Arial Narrow" w:hAnsi="Arial Narrow"/>
          <w:b/>
        </w:rPr>
        <w:t>. SESTANKA UREDNIŠKEGA ODBORA GLASILA RIBIČ IN SPLETNIH STRANI</w:t>
      </w:r>
      <w:r w:rsidR="00C8199C">
        <w:rPr>
          <w:rFonts w:ascii="Arial Narrow" w:hAnsi="Arial Narrow"/>
          <w:b/>
        </w:rPr>
        <w:t xml:space="preserve"> (URS</w:t>
      </w:r>
      <w:r w:rsidR="00C8199C" w:rsidRPr="0045326B">
        <w:rPr>
          <w:rFonts w:ascii="Arial Narrow" w:hAnsi="Arial Narrow"/>
          <w:b/>
        </w:rPr>
        <w:t xml:space="preserve">) </w:t>
      </w:r>
      <w:r w:rsidR="00684095">
        <w:rPr>
          <w:rFonts w:ascii="Arial Narrow" w:hAnsi="Arial Narrow"/>
          <w:b/>
        </w:rPr>
        <w:t xml:space="preserve"> V </w:t>
      </w:r>
      <w:r w:rsidR="008C455A" w:rsidRPr="0045326B">
        <w:rPr>
          <w:rFonts w:ascii="Arial Narrow" w:hAnsi="Arial Narrow"/>
          <w:b/>
        </w:rPr>
        <w:t>MANDATU</w:t>
      </w:r>
      <w:r w:rsidR="00684095">
        <w:rPr>
          <w:rFonts w:ascii="Arial Narrow" w:hAnsi="Arial Narrow"/>
          <w:b/>
        </w:rPr>
        <w:t xml:space="preserve"> 20</w:t>
      </w:r>
      <w:r w:rsidR="00DE5269">
        <w:rPr>
          <w:rFonts w:ascii="Arial Narrow" w:hAnsi="Arial Narrow"/>
          <w:b/>
        </w:rPr>
        <w:t>22</w:t>
      </w:r>
      <w:r w:rsidR="00684095">
        <w:rPr>
          <w:rFonts w:ascii="Arial Narrow" w:hAnsi="Arial Narrow"/>
          <w:b/>
        </w:rPr>
        <w:t>-202</w:t>
      </w:r>
      <w:r w:rsidR="00DE5269">
        <w:rPr>
          <w:rFonts w:ascii="Arial Narrow" w:hAnsi="Arial Narrow"/>
          <w:b/>
        </w:rPr>
        <w:t>7</w:t>
      </w:r>
    </w:p>
    <w:p w14:paraId="4077CB10" w14:textId="77777777" w:rsidR="00301629" w:rsidRDefault="00301629" w:rsidP="0053648C">
      <w:pPr>
        <w:spacing w:before="0" w:after="40"/>
        <w:rPr>
          <w:rFonts w:ascii="Arial Narrow" w:hAnsi="Arial Narrow"/>
        </w:rPr>
      </w:pPr>
    </w:p>
    <w:p w14:paraId="4EB5F090" w14:textId="550075AE" w:rsidR="00960120" w:rsidRPr="0045326B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Seja</w:t>
      </w:r>
      <w:r w:rsidR="00FE33AE">
        <w:rPr>
          <w:rFonts w:ascii="Arial Narrow" w:hAnsi="Arial Narrow"/>
        </w:rPr>
        <w:t xml:space="preserve"> </w:t>
      </w:r>
      <w:r w:rsidR="00684095">
        <w:rPr>
          <w:rFonts w:ascii="Arial Narrow" w:hAnsi="Arial Narrow"/>
        </w:rPr>
        <w:t>Uredniškega odbora v man</w:t>
      </w:r>
      <w:r w:rsidR="00B760CA">
        <w:rPr>
          <w:rFonts w:ascii="Arial Narrow" w:hAnsi="Arial Narrow"/>
        </w:rPr>
        <w:t>d</w:t>
      </w:r>
      <w:r w:rsidR="00756323">
        <w:rPr>
          <w:rFonts w:ascii="Arial Narrow" w:hAnsi="Arial Narrow"/>
        </w:rPr>
        <w:t>at</w:t>
      </w:r>
      <w:r w:rsidR="00C25C46">
        <w:rPr>
          <w:rFonts w:ascii="Arial Narrow" w:hAnsi="Arial Narrow"/>
        </w:rPr>
        <w:t>u 20</w:t>
      </w:r>
      <w:r w:rsidR="00DE5269">
        <w:rPr>
          <w:rFonts w:ascii="Arial Narrow" w:hAnsi="Arial Narrow"/>
        </w:rPr>
        <w:t xml:space="preserve">22 </w:t>
      </w:r>
      <w:r w:rsidR="00C25C46">
        <w:rPr>
          <w:rFonts w:ascii="Arial Narrow" w:hAnsi="Arial Narrow"/>
        </w:rPr>
        <w:t>- 202</w:t>
      </w:r>
      <w:r w:rsidR="00DE5269">
        <w:rPr>
          <w:rFonts w:ascii="Arial Narrow" w:hAnsi="Arial Narrow"/>
        </w:rPr>
        <w:t>7</w:t>
      </w:r>
      <w:r w:rsidR="00C25C46">
        <w:rPr>
          <w:rFonts w:ascii="Arial Narrow" w:hAnsi="Arial Narrow"/>
        </w:rPr>
        <w:t xml:space="preserve"> je bil</w:t>
      </w:r>
      <w:r>
        <w:rPr>
          <w:rFonts w:ascii="Arial Narrow" w:hAnsi="Arial Narrow"/>
        </w:rPr>
        <w:t>a</w:t>
      </w:r>
      <w:r w:rsidR="00C25C46">
        <w:rPr>
          <w:rFonts w:ascii="Arial Narrow" w:hAnsi="Arial Narrow"/>
        </w:rPr>
        <w:t xml:space="preserve"> v</w:t>
      </w:r>
      <w:r w:rsidR="00DE5269">
        <w:rPr>
          <w:rFonts w:ascii="Arial Narrow" w:hAnsi="Arial Narrow"/>
        </w:rPr>
        <w:t xml:space="preserve"> sredo</w:t>
      </w:r>
      <w:r w:rsidR="00E40EA4">
        <w:rPr>
          <w:rFonts w:ascii="Arial Narrow" w:hAnsi="Arial Narrow"/>
        </w:rPr>
        <w:t xml:space="preserve"> </w:t>
      </w:r>
      <w:r w:rsidR="00BB3015">
        <w:rPr>
          <w:rFonts w:ascii="Arial Narrow" w:hAnsi="Arial Narrow"/>
        </w:rPr>
        <w:t>1</w:t>
      </w:r>
      <w:r w:rsidR="00960120">
        <w:rPr>
          <w:rFonts w:ascii="Arial Narrow" w:hAnsi="Arial Narrow"/>
        </w:rPr>
        <w:t>.</w:t>
      </w:r>
      <w:r w:rsidR="00C25C46">
        <w:rPr>
          <w:rFonts w:ascii="Arial Narrow" w:hAnsi="Arial Narrow"/>
        </w:rPr>
        <w:t xml:space="preserve"> </w:t>
      </w:r>
      <w:r w:rsidR="00BB3015">
        <w:rPr>
          <w:rFonts w:ascii="Arial Narrow" w:hAnsi="Arial Narrow"/>
        </w:rPr>
        <w:t>2</w:t>
      </w:r>
      <w:r w:rsidR="008A4598">
        <w:rPr>
          <w:rFonts w:ascii="Arial Narrow" w:hAnsi="Arial Narrow"/>
        </w:rPr>
        <w:t xml:space="preserve">. </w:t>
      </w:r>
      <w:r w:rsidR="00C25C46">
        <w:rPr>
          <w:rFonts w:ascii="Arial Narrow" w:hAnsi="Arial Narrow"/>
        </w:rPr>
        <w:t>202</w:t>
      </w:r>
      <w:r w:rsidR="00BB3015">
        <w:rPr>
          <w:rFonts w:ascii="Arial Narrow" w:hAnsi="Arial Narrow"/>
        </w:rPr>
        <w:t>3</w:t>
      </w:r>
      <w:r w:rsidR="00C8199C">
        <w:rPr>
          <w:rFonts w:ascii="Arial Narrow" w:hAnsi="Arial Narrow"/>
        </w:rPr>
        <w:t>, s pričetkom ob 1</w:t>
      </w:r>
      <w:r w:rsidR="00C25C46">
        <w:rPr>
          <w:rFonts w:ascii="Arial Narrow" w:hAnsi="Arial Narrow"/>
        </w:rPr>
        <w:t>5</w:t>
      </w:r>
      <w:r w:rsidR="00FE16AB">
        <w:rPr>
          <w:rFonts w:ascii="Arial Narrow" w:hAnsi="Arial Narrow"/>
        </w:rPr>
        <w:t>:</w:t>
      </w:r>
      <w:r w:rsidR="00C25C46">
        <w:rPr>
          <w:rFonts w:ascii="Arial Narrow" w:hAnsi="Arial Narrow"/>
        </w:rPr>
        <w:t>0</w:t>
      </w:r>
      <w:r w:rsidR="0015007B">
        <w:rPr>
          <w:rFonts w:ascii="Arial Narrow" w:hAnsi="Arial Narrow"/>
        </w:rPr>
        <w:t xml:space="preserve">0 uri v </w:t>
      </w:r>
      <w:r w:rsidR="00DE5269">
        <w:rPr>
          <w:rFonts w:ascii="Arial Narrow" w:hAnsi="Arial Narrow"/>
        </w:rPr>
        <w:t>sejni sobi</w:t>
      </w:r>
      <w:r w:rsidR="0015007B">
        <w:rPr>
          <w:rFonts w:ascii="Arial Narrow" w:hAnsi="Arial Narrow"/>
        </w:rPr>
        <w:t xml:space="preserve"> RZS</w:t>
      </w:r>
      <w:r w:rsidR="00960120" w:rsidRPr="0045326B">
        <w:rPr>
          <w:rFonts w:ascii="Arial Narrow" w:hAnsi="Arial Narrow"/>
        </w:rPr>
        <w:t xml:space="preserve">, </w:t>
      </w:r>
      <w:r w:rsidR="0015007B">
        <w:rPr>
          <w:rFonts w:ascii="Arial Narrow" w:hAnsi="Arial Narrow"/>
        </w:rPr>
        <w:t xml:space="preserve">Tržaška cesta 134, </w:t>
      </w:r>
      <w:r w:rsidR="00C8199C">
        <w:rPr>
          <w:rFonts w:ascii="Arial Narrow" w:hAnsi="Arial Narrow"/>
        </w:rPr>
        <w:t>1000 Ljubljana</w:t>
      </w:r>
      <w:r w:rsidR="00960120" w:rsidRPr="0045326B">
        <w:rPr>
          <w:rFonts w:ascii="Arial Narrow" w:hAnsi="Arial Narrow"/>
        </w:rPr>
        <w:t>.</w:t>
      </w:r>
    </w:p>
    <w:p w14:paraId="34DAB6A7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459E058D" w14:textId="77777777" w:rsidR="00960120" w:rsidRPr="0045326B" w:rsidRDefault="00960120" w:rsidP="0053648C">
      <w:pPr>
        <w:spacing w:before="0" w:after="40"/>
        <w:rPr>
          <w:rFonts w:ascii="Arial Narrow" w:hAnsi="Arial Narrow"/>
          <w:b/>
          <w:i/>
        </w:rPr>
      </w:pPr>
      <w:r w:rsidRPr="0045326B">
        <w:rPr>
          <w:rFonts w:ascii="Arial Narrow" w:hAnsi="Arial Narrow"/>
          <w:b/>
          <w:i/>
        </w:rPr>
        <w:t xml:space="preserve">Prisotni: </w:t>
      </w:r>
    </w:p>
    <w:p w14:paraId="5A47C6BE" w14:textId="55403448" w:rsidR="00960120" w:rsidRPr="000B0E7B" w:rsidRDefault="00C8199C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sz w:val="24"/>
          <w:szCs w:val="24"/>
        </w:rPr>
        <w:t>URS</w:t>
      </w:r>
      <w:r w:rsidR="00960120" w:rsidRPr="000B0E7B">
        <w:rPr>
          <w:rFonts w:ascii="Arial Narrow" w:hAnsi="Arial Narrow"/>
          <w:i/>
          <w:sz w:val="24"/>
          <w:szCs w:val="24"/>
        </w:rPr>
        <w:t>:</w:t>
      </w:r>
      <w:r w:rsidRPr="000B0E7B">
        <w:rPr>
          <w:rFonts w:ascii="Arial Narrow" w:hAnsi="Arial Narrow"/>
          <w:sz w:val="24"/>
          <w:szCs w:val="24"/>
        </w:rPr>
        <w:t xml:space="preserve"> </w:t>
      </w:r>
      <w:r w:rsidRPr="000B0E7B">
        <w:rPr>
          <w:rFonts w:ascii="Arial Narrow" w:hAnsi="Arial Narrow"/>
          <w:sz w:val="24"/>
          <w:szCs w:val="24"/>
        </w:rPr>
        <w:tab/>
        <w:t>Igor KLOBOVES</w:t>
      </w:r>
      <w:r w:rsidR="0015007B" w:rsidRPr="000B0E7B">
        <w:rPr>
          <w:rFonts w:ascii="Arial Narrow" w:hAnsi="Arial Narrow"/>
          <w:sz w:val="24"/>
          <w:szCs w:val="24"/>
        </w:rPr>
        <w:t xml:space="preserve"> </w:t>
      </w:r>
      <w:r w:rsidR="00960120" w:rsidRPr="000B0E7B">
        <w:rPr>
          <w:rFonts w:ascii="Arial Narrow" w:hAnsi="Arial Narrow"/>
          <w:sz w:val="24"/>
          <w:szCs w:val="24"/>
        </w:rPr>
        <w:t xml:space="preserve">predsednik, </w:t>
      </w:r>
      <w:r w:rsidR="00FE16AB" w:rsidRPr="000B0E7B">
        <w:rPr>
          <w:rFonts w:ascii="Arial Narrow" w:hAnsi="Arial Narrow"/>
          <w:sz w:val="24"/>
          <w:szCs w:val="24"/>
        </w:rPr>
        <w:t xml:space="preserve">Nuška BOŽIČNIK </w:t>
      </w:r>
      <w:r w:rsidR="00126002" w:rsidRPr="000B0E7B">
        <w:rPr>
          <w:rFonts w:ascii="Arial Narrow" w:hAnsi="Arial Narrow"/>
          <w:sz w:val="24"/>
          <w:szCs w:val="24"/>
        </w:rPr>
        <w:t>odgovorna urednica</w:t>
      </w:r>
      <w:r w:rsidR="00FE16AB" w:rsidRPr="000B0E7B">
        <w:rPr>
          <w:rFonts w:ascii="Arial Narrow" w:hAnsi="Arial Narrow"/>
          <w:sz w:val="24"/>
          <w:szCs w:val="24"/>
        </w:rPr>
        <w:t xml:space="preserve"> glasila Ribič, </w:t>
      </w:r>
      <w:r w:rsidR="00DE5269" w:rsidRPr="000B0E7B">
        <w:rPr>
          <w:rFonts w:ascii="Arial Narrow" w:hAnsi="Arial Narrow"/>
          <w:sz w:val="24"/>
          <w:szCs w:val="24"/>
        </w:rPr>
        <w:t xml:space="preserve">člana: </w:t>
      </w:r>
      <w:r w:rsidR="007D1478" w:rsidRPr="000B0E7B">
        <w:rPr>
          <w:rFonts w:ascii="Arial Narrow" w:hAnsi="Arial Narrow"/>
          <w:sz w:val="24"/>
          <w:szCs w:val="24"/>
        </w:rPr>
        <w:t xml:space="preserve">Egon DOLENC, </w:t>
      </w:r>
      <w:r w:rsidR="00B96889">
        <w:rPr>
          <w:rFonts w:ascii="Arial Narrow" w:hAnsi="Arial Narrow"/>
        </w:rPr>
        <w:t>Vladimir MIKEC</w:t>
      </w:r>
      <w:r w:rsidR="00B96889">
        <w:rPr>
          <w:rFonts w:ascii="Arial Narrow" w:hAnsi="Arial Narrow"/>
        </w:rPr>
        <w:t xml:space="preserve">, </w:t>
      </w:r>
      <w:r w:rsidR="00DE5269" w:rsidRPr="000B0E7B">
        <w:rPr>
          <w:rFonts w:ascii="Arial Narrow" w:hAnsi="Arial Narrow"/>
          <w:sz w:val="24"/>
          <w:szCs w:val="24"/>
        </w:rPr>
        <w:t>Jure UŠENIČNIK SCHIFFERSTEIN</w:t>
      </w:r>
      <w:r w:rsidR="00802B6E">
        <w:rPr>
          <w:rFonts w:ascii="Arial Narrow" w:hAnsi="Arial Narrow"/>
          <w:sz w:val="24"/>
          <w:szCs w:val="24"/>
        </w:rPr>
        <w:t>.</w:t>
      </w:r>
      <w:r w:rsidR="00B96889">
        <w:rPr>
          <w:rFonts w:ascii="Arial Narrow" w:hAnsi="Arial Narrow"/>
          <w:sz w:val="24"/>
          <w:szCs w:val="24"/>
        </w:rPr>
        <w:t xml:space="preserve"> </w:t>
      </w:r>
    </w:p>
    <w:p w14:paraId="0EA03CAB" w14:textId="60C9ABF8" w:rsidR="00C25C46" w:rsidRPr="000B0E7B" w:rsidRDefault="00960120" w:rsidP="000B0E7B">
      <w:pPr>
        <w:pStyle w:val="Odstavekseznama"/>
        <w:numPr>
          <w:ilvl w:val="0"/>
          <w:numId w:val="40"/>
        </w:numPr>
        <w:spacing w:after="40"/>
        <w:rPr>
          <w:rFonts w:ascii="Arial Narrow" w:hAnsi="Arial Narrow"/>
          <w:sz w:val="24"/>
          <w:szCs w:val="24"/>
        </w:rPr>
      </w:pPr>
      <w:r w:rsidRPr="000B0E7B">
        <w:rPr>
          <w:rFonts w:ascii="Arial Narrow" w:hAnsi="Arial Narrow"/>
          <w:i/>
          <w:sz w:val="24"/>
          <w:szCs w:val="24"/>
        </w:rPr>
        <w:t>vablj</w:t>
      </w:r>
      <w:r w:rsidR="007D1478" w:rsidRPr="000B0E7B">
        <w:rPr>
          <w:rFonts w:ascii="Arial Narrow" w:hAnsi="Arial Narrow"/>
          <w:i/>
          <w:sz w:val="24"/>
          <w:szCs w:val="24"/>
        </w:rPr>
        <w:t xml:space="preserve">eni:  </w:t>
      </w:r>
      <w:r w:rsidR="007D1478" w:rsidRPr="000B0E7B">
        <w:rPr>
          <w:rFonts w:ascii="Arial Narrow" w:hAnsi="Arial Narrow"/>
          <w:sz w:val="24"/>
          <w:szCs w:val="24"/>
        </w:rPr>
        <w:t>mag. Igor MILIČIĆ (sekretar RZS).</w:t>
      </w:r>
    </w:p>
    <w:p w14:paraId="34443733" w14:textId="77777777" w:rsidR="00960120" w:rsidRPr="0045326B" w:rsidRDefault="00960120" w:rsidP="0053648C">
      <w:pPr>
        <w:spacing w:before="0" w:after="40"/>
        <w:rPr>
          <w:rFonts w:ascii="Arial Narrow" w:hAnsi="Arial Narrow"/>
        </w:rPr>
      </w:pPr>
    </w:p>
    <w:p w14:paraId="38067984" w14:textId="77777777" w:rsidR="00960120" w:rsidRDefault="00960120" w:rsidP="0053648C">
      <w:pPr>
        <w:spacing w:before="0" w:after="40"/>
        <w:rPr>
          <w:rFonts w:ascii="Arial Narrow" w:hAnsi="Arial Narrow"/>
        </w:rPr>
      </w:pPr>
      <w:r w:rsidRPr="0045326B">
        <w:rPr>
          <w:rFonts w:ascii="Arial Narrow" w:hAnsi="Arial Narrow"/>
          <w:b/>
          <w:i/>
        </w:rPr>
        <w:t>Opravičeno odsotni:</w:t>
      </w:r>
      <w:r w:rsidRPr="0045326B">
        <w:rPr>
          <w:rFonts w:ascii="Arial Narrow" w:hAnsi="Arial Narrow"/>
        </w:rPr>
        <w:t xml:space="preserve"> </w:t>
      </w:r>
      <w:r w:rsidRPr="0045326B">
        <w:rPr>
          <w:rFonts w:ascii="Arial Narrow" w:hAnsi="Arial Narrow"/>
        </w:rPr>
        <w:tab/>
      </w:r>
      <w:r w:rsidRPr="0045326B">
        <w:rPr>
          <w:rFonts w:ascii="Arial Narrow" w:hAnsi="Arial Narrow"/>
        </w:rPr>
        <w:tab/>
        <w:t xml:space="preserve"> </w:t>
      </w:r>
    </w:p>
    <w:p w14:paraId="6B709C8F" w14:textId="636ECDF0" w:rsidR="00C25C46" w:rsidRDefault="00C8199C" w:rsidP="000B0E7B">
      <w:pPr>
        <w:numPr>
          <w:ilvl w:val="0"/>
          <w:numId w:val="41"/>
        </w:numPr>
        <w:spacing w:before="0" w:after="40"/>
        <w:rPr>
          <w:rFonts w:ascii="Arial Narrow" w:hAnsi="Arial Narrow"/>
          <w:b/>
          <w:i/>
        </w:rPr>
      </w:pPr>
      <w:r w:rsidRPr="00C8199C">
        <w:rPr>
          <w:rFonts w:ascii="Arial Narrow" w:hAnsi="Arial Narrow"/>
        </w:rPr>
        <w:t>URS</w:t>
      </w:r>
      <w:r w:rsidRPr="00C8199C">
        <w:rPr>
          <w:rFonts w:ascii="Arial Narrow" w:hAnsi="Arial Narrow"/>
          <w:i/>
        </w:rPr>
        <w:t>:</w:t>
      </w:r>
      <w:r w:rsidRPr="00C8199C">
        <w:rPr>
          <w:rFonts w:ascii="Arial Narrow" w:hAnsi="Arial Narrow"/>
        </w:rPr>
        <w:t xml:space="preserve"> </w:t>
      </w:r>
      <w:r w:rsidRPr="00C8199C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</w:t>
      </w:r>
      <w:r w:rsidR="00B96889">
        <w:rPr>
          <w:rFonts w:ascii="Arial Narrow" w:hAnsi="Arial Narrow"/>
        </w:rPr>
        <w:t>/</w:t>
      </w:r>
    </w:p>
    <w:p w14:paraId="5A331175" w14:textId="33D73DE8" w:rsidR="00960120" w:rsidRPr="00C25C46" w:rsidRDefault="00C25C46" w:rsidP="000B0E7B">
      <w:pPr>
        <w:numPr>
          <w:ilvl w:val="0"/>
          <w:numId w:val="42"/>
        </w:numPr>
        <w:spacing w:before="0" w:after="40"/>
        <w:rPr>
          <w:rFonts w:ascii="Arial Narrow" w:hAnsi="Arial Narrow"/>
          <w:b/>
        </w:rPr>
      </w:pPr>
      <w:r w:rsidRPr="00C25C46">
        <w:rPr>
          <w:rFonts w:ascii="Arial Narrow" w:hAnsi="Arial Narrow"/>
        </w:rPr>
        <w:t>vabljeni:</w:t>
      </w:r>
      <w:r w:rsidRPr="00C25C46">
        <w:rPr>
          <w:rFonts w:ascii="Arial Narrow" w:hAnsi="Arial Narrow"/>
        </w:rPr>
        <w:tab/>
      </w:r>
      <w:r w:rsidRPr="00C25C46">
        <w:rPr>
          <w:rFonts w:ascii="Arial Narrow" w:hAnsi="Arial Narrow"/>
        </w:rPr>
        <w:tab/>
        <w:t xml:space="preserve">       </w:t>
      </w:r>
      <w:r w:rsidR="00B96889" w:rsidRPr="000B0E7B">
        <w:rPr>
          <w:rFonts w:ascii="Arial Narrow" w:hAnsi="Arial Narrow"/>
        </w:rPr>
        <w:t xml:space="preserve">dr. Miroslav ŽABERL (predsednik RZS), </w:t>
      </w:r>
      <w:r w:rsidR="00B96889">
        <w:rPr>
          <w:rFonts w:ascii="Arial Narrow" w:hAnsi="Arial Narrow"/>
        </w:rPr>
        <w:t>Peter WEIBL.</w:t>
      </w:r>
    </w:p>
    <w:p w14:paraId="7431AAEA" w14:textId="77777777" w:rsidR="00C25C46" w:rsidRDefault="00C25C46" w:rsidP="0053648C">
      <w:pPr>
        <w:spacing w:before="0" w:after="40"/>
        <w:rPr>
          <w:rFonts w:ascii="Arial Narrow" w:hAnsi="Arial Narrow"/>
        </w:rPr>
      </w:pPr>
    </w:p>
    <w:p w14:paraId="3076C50D" w14:textId="44000632" w:rsidR="00AE552D" w:rsidRDefault="00530053" w:rsidP="0053648C">
      <w:pPr>
        <w:spacing w:before="0" w:after="40"/>
        <w:rPr>
          <w:rFonts w:ascii="Arial Narrow" w:hAnsi="Arial Narrow"/>
        </w:rPr>
      </w:pPr>
      <w:r>
        <w:rPr>
          <w:rFonts w:ascii="Arial Narrow" w:hAnsi="Arial Narrow"/>
        </w:rPr>
        <w:t>Od</w:t>
      </w:r>
      <w:r w:rsidR="00DE526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šestih </w:t>
      </w:r>
      <w:r w:rsidR="00802B6E">
        <w:rPr>
          <w:rFonts w:ascii="Arial Narrow" w:hAnsi="Arial Narrow"/>
        </w:rPr>
        <w:t>je</w:t>
      </w:r>
      <w:r>
        <w:rPr>
          <w:rFonts w:ascii="Arial Narrow" w:hAnsi="Arial Narrow"/>
        </w:rPr>
        <w:t xml:space="preserve"> prisotni</w:t>
      </w:r>
      <w:r w:rsidR="00802B6E">
        <w:rPr>
          <w:rFonts w:ascii="Arial Narrow" w:hAnsi="Arial Narrow"/>
        </w:rPr>
        <w:t>h</w:t>
      </w:r>
      <w:r>
        <w:rPr>
          <w:rFonts w:ascii="Arial Narrow" w:hAnsi="Arial Narrow"/>
        </w:rPr>
        <w:t xml:space="preserve"> </w:t>
      </w:r>
      <w:r w:rsidR="00802B6E">
        <w:rPr>
          <w:rFonts w:ascii="Arial Narrow" w:hAnsi="Arial Narrow"/>
        </w:rPr>
        <w:t>pet</w:t>
      </w:r>
      <w:r w:rsidR="00DE5269">
        <w:rPr>
          <w:rFonts w:ascii="Arial Narrow" w:hAnsi="Arial Narrow"/>
        </w:rPr>
        <w:t xml:space="preserve"> </w:t>
      </w:r>
      <w:r w:rsidR="00BF4B91" w:rsidRPr="00FC5E9E">
        <w:rPr>
          <w:rFonts w:ascii="Arial Narrow" w:hAnsi="Arial Narrow"/>
        </w:rPr>
        <w:t>član</w:t>
      </w:r>
      <w:r w:rsidR="00802B6E">
        <w:rPr>
          <w:rFonts w:ascii="Arial Narrow" w:hAnsi="Arial Narrow"/>
        </w:rPr>
        <w:t>ov</w:t>
      </w:r>
      <w:r w:rsidR="00BF4B91" w:rsidRPr="00FC5E9E">
        <w:rPr>
          <w:rFonts w:ascii="Arial Narrow" w:hAnsi="Arial Narrow"/>
        </w:rPr>
        <w:t xml:space="preserve"> odbora</w:t>
      </w:r>
      <w:r w:rsidR="00960120" w:rsidRPr="0045326B">
        <w:rPr>
          <w:rFonts w:ascii="Arial Narrow" w:hAnsi="Arial Narrow"/>
        </w:rPr>
        <w:t xml:space="preserve">. </w:t>
      </w:r>
      <w:r w:rsidR="00960120" w:rsidRPr="00FC5E9E">
        <w:rPr>
          <w:rFonts w:ascii="Arial Narrow" w:hAnsi="Arial Narrow"/>
        </w:rPr>
        <w:t xml:space="preserve">Sestanek </w:t>
      </w:r>
      <w:r w:rsidR="00960120" w:rsidRPr="00FC5E9E">
        <w:rPr>
          <w:rFonts w:ascii="Arial Narrow" w:hAnsi="Arial Narrow"/>
          <w:b/>
        </w:rPr>
        <w:t>je</w:t>
      </w:r>
      <w:r w:rsidR="00960120" w:rsidRPr="00FC5E9E">
        <w:rPr>
          <w:rFonts w:ascii="Arial Narrow" w:hAnsi="Arial Narrow"/>
        </w:rPr>
        <w:t xml:space="preserve"> sklepčen</w:t>
      </w:r>
      <w:r w:rsidR="00960120" w:rsidRPr="0045326B">
        <w:rPr>
          <w:rFonts w:ascii="Arial Narrow" w:hAnsi="Arial Narrow"/>
        </w:rPr>
        <w:t>.</w:t>
      </w:r>
    </w:p>
    <w:p w14:paraId="577248E1" w14:textId="77777777" w:rsidR="00FC5E9E" w:rsidRDefault="00FC5E9E" w:rsidP="0053648C">
      <w:pPr>
        <w:spacing w:before="0" w:after="40"/>
        <w:rPr>
          <w:rFonts w:ascii="Arial Narrow" w:hAnsi="Arial Narrow"/>
        </w:rPr>
      </w:pPr>
    </w:p>
    <w:p w14:paraId="5662D2AD" w14:textId="77777777" w:rsidR="00960120" w:rsidRPr="004F2029" w:rsidRDefault="00961020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Predlagan je bil naslednji</w:t>
      </w:r>
      <w:r w:rsidR="0015007B" w:rsidRPr="004F2029">
        <w:rPr>
          <w:rFonts w:ascii="Arial Narrow" w:hAnsi="Arial Narrow"/>
        </w:rPr>
        <w:t xml:space="preserve"> </w:t>
      </w:r>
      <w:r w:rsidR="00AE552D" w:rsidRPr="004F2029">
        <w:rPr>
          <w:rFonts w:ascii="Arial Narrow" w:hAnsi="Arial Narrow"/>
        </w:rPr>
        <w:t>d</w:t>
      </w:r>
      <w:r w:rsidR="00960120" w:rsidRPr="004F2029">
        <w:rPr>
          <w:rFonts w:ascii="Arial Narrow" w:hAnsi="Arial Narrow"/>
        </w:rPr>
        <w:t>nevni red:</w:t>
      </w:r>
    </w:p>
    <w:p w14:paraId="720262C4" w14:textId="50002872" w:rsidR="00DE5269" w:rsidRDefault="00DE5269" w:rsidP="00F70AA0">
      <w:pPr>
        <w:spacing w:before="0" w:after="40"/>
        <w:rPr>
          <w:rFonts w:ascii="Arial Narrow" w:hAnsi="Arial Narrow"/>
        </w:rPr>
      </w:pPr>
    </w:p>
    <w:p w14:paraId="37AA8814" w14:textId="77777777" w:rsidR="00204F63" w:rsidRPr="00571213" w:rsidRDefault="00204F63" w:rsidP="00204F63">
      <w:pPr>
        <w:spacing w:before="0" w:after="20"/>
        <w:rPr>
          <w:rFonts w:ascii="Arial Narrow" w:hAnsi="Arial Narrow"/>
        </w:rPr>
      </w:pPr>
      <w:r w:rsidRPr="00571213">
        <w:rPr>
          <w:rFonts w:ascii="Arial Narrow" w:hAnsi="Arial Narrow"/>
        </w:rPr>
        <w:t>1.</w:t>
      </w:r>
      <w:r>
        <w:rPr>
          <w:rFonts w:ascii="Arial Narrow" w:hAnsi="Arial Narrow"/>
        </w:rPr>
        <w:t xml:space="preserve"> Pregled zapisnika in realizacije sklepov 1. seje odbora.</w:t>
      </w:r>
    </w:p>
    <w:p w14:paraId="243334D2" w14:textId="77777777" w:rsidR="00204F63" w:rsidRDefault="00204F63" w:rsidP="00204F63">
      <w:pPr>
        <w:tabs>
          <w:tab w:val="left" w:pos="5954"/>
        </w:tabs>
        <w:rPr>
          <w:rFonts w:ascii="Arial Narrow" w:hAnsi="Arial Narrow"/>
        </w:rPr>
      </w:pPr>
      <w:r>
        <w:rPr>
          <w:rFonts w:ascii="Arial Narrow" w:hAnsi="Arial Narrow"/>
        </w:rPr>
        <w:t>2. Imenovanje Petra Weibla ( RD Visoko) za novega člana uredniškega odbora v tem mandatu.</w:t>
      </w:r>
    </w:p>
    <w:p w14:paraId="5B7E0FB0" w14:textId="77777777" w:rsidR="00204F63" w:rsidRDefault="00204F63" w:rsidP="00204F63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</w:rPr>
        <w:t>3. Aktualna problematika.</w:t>
      </w:r>
    </w:p>
    <w:p w14:paraId="0E2CC402" w14:textId="77777777" w:rsidR="00204F63" w:rsidRPr="0039584F" w:rsidRDefault="00204F63" w:rsidP="00204F63">
      <w:pPr>
        <w:tabs>
          <w:tab w:val="left" w:pos="5954"/>
        </w:tabs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4. </w:t>
      </w:r>
      <w:r w:rsidRPr="00571213">
        <w:rPr>
          <w:rFonts w:ascii="Arial Narrow" w:hAnsi="Arial Narrow"/>
        </w:rPr>
        <w:t>Razno</w:t>
      </w:r>
      <w:r>
        <w:rPr>
          <w:rFonts w:ascii="Arial Narrow" w:hAnsi="Arial Narrow"/>
        </w:rPr>
        <w:t>.</w:t>
      </w:r>
    </w:p>
    <w:p w14:paraId="07A5F6E7" w14:textId="77777777" w:rsidR="00204F63" w:rsidRPr="004F2029" w:rsidRDefault="00204F63" w:rsidP="00F70AA0">
      <w:pPr>
        <w:spacing w:before="0" w:after="40"/>
        <w:rPr>
          <w:rFonts w:ascii="Arial Narrow" w:hAnsi="Arial Narrow"/>
        </w:rPr>
      </w:pPr>
    </w:p>
    <w:p w14:paraId="62F70544" w14:textId="34B92E15" w:rsidR="00BB3015" w:rsidRDefault="00B760CA" w:rsidP="00F70AA0">
      <w:pPr>
        <w:spacing w:before="0" w:after="40"/>
        <w:rPr>
          <w:rFonts w:ascii="Arial Narrow" w:hAnsi="Arial Narrow"/>
        </w:rPr>
      </w:pPr>
      <w:r w:rsidRPr="004F2029">
        <w:rPr>
          <w:rFonts w:ascii="Arial Narrow" w:hAnsi="Arial Narrow"/>
        </w:rPr>
        <w:t>P</w:t>
      </w:r>
      <w:r w:rsidR="00CF367C" w:rsidRPr="004F2029">
        <w:rPr>
          <w:rFonts w:ascii="Arial Narrow" w:hAnsi="Arial Narrow"/>
        </w:rPr>
        <w:t>redlagan d</w:t>
      </w:r>
      <w:r w:rsidR="00960120" w:rsidRPr="004F2029">
        <w:rPr>
          <w:rFonts w:ascii="Arial Narrow" w:hAnsi="Arial Narrow"/>
        </w:rPr>
        <w:t>nevni red</w:t>
      </w:r>
      <w:r w:rsidRPr="004F2029">
        <w:rPr>
          <w:rFonts w:ascii="Arial Narrow" w:hAnsi="Arial Narrow"/>
        </w:rPr>
        <w:t xml:space="preserve"> je bil sprejet soglasno</w:t>
      </w:r>
      <w:r w:rsidR="00CF367C" w:rsidRPr="004F2029">
        <w:rPr>
          <w:rFonts w:ascii="Arial Narrow" w:hAnsi="Arial Narrow"/>
        </w:rPr>
        <w:t xml:space="preserve">. </w:t>
      </w:r>
      <w:r w:rsidR="001215A0" w:rsidRPr="004F2029">
        <w:rPr>
          <w:rFonts w:ascii="Arial Narrow" w:hAnsi="Arial Narrow"/>
        </w:rPr>
        <w:t xml:space="preserve">Vsi </w:t>
      </w:r>
      <w:r w:rsidR="003B6C12" w:rsidRPr="004F2029">
        <w:rPr>
          <w:rFonts w:ascii="Arial Narrow" w:hAnsi="Arial Narrow"/>
        </w:rPr>
        <w:t xml:space="preserve">prisotni so se </w:t>
      </w:r>
      <w:r w:rsidR="00530053" w:rsidRPr="004F2029">
        <w:rPr>
          <w:rFonts w:ascii="Arial Narrow" w:hAnsi="Arial Narrow"/>
        </w:rPr>
        <w:t>strinjali z</w:t>
      </w:r>
      <w:r w:rsidR="003B6C12" w:rsidRPr="004F2029">
        <w:rPr>
          <w:rFonts w:ascii="Arial Narrow" w:hAnsi="Arial Narrow"/>
        </w:rPr>
        <w:t xml:space="preserve"> zvočnim snemanjem </w:t>
      </w:r>
      <w:r w:rsidR="00315CC8" w:rsidRPr="004F2029">
        <w:rPr>
          <w:rFonts w:ascii="Arial Narrow" w:hAnsi="Arial Narrow"/>
        </w:rPr>
        <w:t xml:space="preserve">seje </w:t>
      </w:r>
      <w:r w:rsidR="001215A0" w:rsidRPr="004F2029">
        <w:rPr>
          <w:rFonts w:ascii="Arial Narrow" w:hAnsi="Arial Narrow"/>
        </w:rPr>
        <w:t>za potrebe pisanja zapisnika</w:t>
      </w:r>
      <w:r w:rsidR="003B6C12" w:rsidRPr="004F2029">
        <w:rPr>
          <w:rFonts w:ascii="Arial Narrow" w:hAnsi="Arial Narrow"/>
        </w:rPr>
        <w:t>.</w:t>
      </w:r>
    </w:p>
    <w:p w14:paraId="30F2B7DE" w14:textId="77777777" w:rsidR="00BB3015" w:rsidRDefault="00BB3015" w:rsidP="00F70AA0">
      <w:pPr>
        <w:spacing w:before="0" w:after="40"/>
        <w:rPr>
          <w:rFonts w:ascii="Arial Narrow" w:hAnsi="Arial Narrow"/>
        </w:rPr>
      </w:pPr>
    </w:p>
    <w:p w14:paraId="037F6535" w14:textId="77777777" w:rsidR="00F70AA0" w:rsidRDefault="00F70AA0" w:rsidP="00F70AA0">
      <w:pPr>
        <w:spacing w:before="0" w:after="40"/>
        <w:rPr>
          <w:rFonts w:ascii="Arial Narrow" w:hAnsi="Arial Narrow"/>
        </w:rPr>
      </w:pPr>
    </w:p>
    <w:p w14:paraId="495A5D99" w14:textId="77777777" w:rsidR="00F50019" w:rsidRPr="00F50019" w:rsidRDefault="00FC5E9E" w:rsidP="00F70AA0">
      <w:pPr>
        <w:spacing w:before="0" w:after="4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AD </w:t>
      </w:r>
      <w:r w:rsidR="00334347">
        <w:rPr>
          <w:rFonts w:ascii="Arial Narrow" w:hAnsi="Arial Narrow"/>
          <w:b/>
        </w:rPr>
        <w:t>1</w:t>
      </w:r>
    </w:p>
    <w:p w14:paraId="40A503A0" w14:textId="77777777" w:rsidR="00B05666" w:rsidRDefault="00B05666" w:rsidP="00204F63">
      <w:pPr>
        <w:spacing w:before="0" w:after="20"/>
        <w:rPr>
          <w:rFonts w:ascii="Arial Narrow" w:hAnsi="Arial Narrow"/>
          <w:color w:val="FF0000"/>
          <w:u w:val="single"/>
        </w:rPr>
      </w:pPr>
    </w:p>
    <w:p w14:paraId="7563AB97" w14:textId="3B157136" w:rsidR="00204F63" w:rsidRPr="00204F63" w:rsidRDefault="00204F63" w:rsidP="00204F63">
      <w:pPr>
        <w:spacing w:before="0" w:after="20"/>
        <w:rPr>
          <w:rFonts w:ascii="Arial Narrow" w:hAnsi="Arial Narrow"/>
          <w:u w:val="single"/>
        </w:rPr>
      </w:pPr>
      <w:r w:rsidRPr="00204F63">
        <w:rPr>
          <w:rFonts w:ascii="Arial Narrow" w:hAnsi="Arial Narrow"/>
          <w:u w:val="single"/>
        </w:rPr>
        <w:t>Pregled zapisnika in realizacije sklepov 1. seje odbora.</w:t>
      </w:r>
    </w:p>
    <w:p w14:paraId="2A402BB8" w14:textId="6F2E04B0" w:rsidR="008F2F2E" w:rsidRDefault="00204F63" w:rsidP="004C2EE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Predsednik odbora Igor </w:t>
      </w:r>
      <w:r w:rsidRPr="00204F63">
        <w:rPr>
          <w:rFonts w:ascii="Arial Narrow" w:hAnsi="Arial Narrow"/>
        </w:rPr>
        <w:t xml:space="preserve">Kloboves </w:t>
      </w:r>
      <w:r>
        <w:rPr>
          <w:rFonts w:ascii="Arial Narrow" w:hAnsi="Arial Narrow"/>
        </w:rPr>
        <w:t xml:space="preserve">je podal ustni povzetek </w:t>
      </w:r>
      <w:r w:rsidR="00B95A10">
        <w:rPr>
          <w:rFonts w:ascii="Arial Narrow" w:hAnsi="Arial Narrow"/>
        </w:rPr>
        <w:t xml:space="preserve">vsebine sestanka in sprejetih sklepov pretekle seje odbora. Eden od sklepov – imenovanje </w:t>
      </w:r>
      <w:r w:rsidR="004C2EE3">
        <w:rPr>
          <w:rFonts w:ascii="Arial Narrow" w:hAnsi="Arial Narrow"/>
        </w:rPr>
        <w:t>novega</w:t>
      </w:r>
      <w:r w:rsidR="00B95A10">
        <w:rPr>
          <w:rFonts w:ascii="Arial Narrow" w:hAnsi="Arial Narrow"/>
        </w:rPr>
        <w:t xml:space="preserve"> člana odbora – bo realiziran danes. Od računovodstva RZS je </w:t>
      </w:r>
      <w:r w:rsidR="00B95A10">
        <w:rPr>
          <w:rFonts w:ascii="Arial Narrow" w:hAnsi="Arial Narrow"/>
        </w:rPr>
        <w:t>K</w:t>
      </w:r>
      <w:r w:rsidR="00B95A10" w:rsidRPr="00204F63">
        <w:rPr>
          <w:rFonts w:ascii="Arial Narrow" w:hAnsi="Arial Narrow"/>
        </w:rPr>
        <w:t>loboves</w:t>
      </w:r>
      <w:r w:rsidR="00B95A10">
        <w:rPr>
          <w:rFonts w:ascii="Arial Narrow" w:hAnsi="Arial Narrow"/>
        </w:rPr>
        <w:t xml:space="preserve"> pridobil f</w:t>
      </w:r>
      <w:r w:rsidR="00B95A10" w:rsidRPr="00204F63">
        <w:rPr>
          <w:rFonts w:ascii="Arial Narrow" w:hAnsi="Arial Narrow"/>
        </w:rPr>
        <w:t>inančn</w:t>
      </w:r>
      <w:r w:rsidR="00B95A10">
        <w:rPr>
          <w:rFonts w:ascii="Arial Narrow" w:hAnsi="Arial Narrow"/>
        </w:rPr>
        <w:t>o poročilo za preteklo leto – stanje financ za izdajo glasila:</w:t>
      </w:r>
      <w:r w:rsidR="00B95A10" w:rsidRPr="00204F63">
        <w:rPr>
          <w:rFonts w:ascii="Arial Narrow" w:hAnsi="Arial Narrow"/>
        </w:rPr>
        <w:t xml:space="preserve"> </w:t>
      </w:r>
      <w:r w:rsidR="00B95A10" w:rsidRPr="00B95A10">
        <w:rPr>
          <w:rFonts w:ascii="Arial Narrow" w:hAnsi="Arial Narrow"/>
        </w:rPr>
        <w:t xml:space="preserve"> </w:t>
      </w:r>
      <w:r w:rsidR="00B95A10" w:rsidRPr="00204F63">
        <w:rPr>
          <w:rFonts w:ascii="Arial Narrow" w:hAnsi="Arial Narrow"/>
        </w:rPr>
        <w:t>številke so sprejemljive.</w:t>
      </w:r>
      <w:r w:rsidR="00B95A10">
        <w:rPr>
          <w:rFonts w:ascii="Arial Narrow" w:hAnsi="Arial Narrow"/>
        </w:rPr>
        <w:t xml:space="preserve"> Veseli ga da se je zmanjšal strošek avtorskih honorarjev</w:t>
      </w:r>
      <w:r w:rsidR="004C2EE3">
        <w:rPr>
          <w:rFonts w:ascii="Arial Narrow" w:hAnsi="Arial Narrow"/>
        </w:rPr>
        <w:t xml:space="preserve">. </w:t>
      </w:r>
      <w:r w:rsidR="00C63347">
        <w:rPr>
          <w:rFonts w:ascii="Arial Narrow" w:hAnsi="Arial Narrow"/>
        </w:rPr>
        <w:t>Odgovorna u</w:t>
      </w:r>
      <w:r w:rsidR="00C63347" w:rsidRPr="00204F63">
        <w:rPr>
          <w:rFonts w:ascii="Arial Narrow" w:hAnsi="Arial Narrow"/>
        </w:rPr>
        <w:t xml:space="preserve">rednica </w:t>
      </w:r>
      <w:r w:rsidR="00C63347">
        <w:rPr>
          <w:rFonts w:ascii="Arial Narrow" w:hAnsi="Arial Narrow"/>
        </w:rPr>
        <w:t xml:space="preserve"> Nuša Božičnik je povedala da izdajanje glasila poteka nemoteno, le v nekaj primerih je potrebovala mnenje članov odbora. Prisotne je obvestila, da je podala </w:t>
      </w:r>
      <w:r w:rsidR="00C63347" w:rsidRPr="00204F63">
        <w:rPr>
          <w:rFonts w:ascii="Arial Narrow" w:hAnsi="Arial Narrow"/>
        </w:rPr>
        <w:t>prijav</w:t>
      </w:r>
      <w:r w:rsidR="00C63347">
        <w:rPr>
          <w:rFonts w:ascii="Arial Narrow" w:hAnsi="Arial Narrow"/>
        </w:rPr>
        <w:t xml:space="preserve">o RZS </w:t>
      </w:r>
      <w:r w:rsidR="00C63347" w:rsidRPr="00204F63">
        <w:rPr>
          <w:rFonts w:ascii="Arial Narrow" w:hAnsi="Arial Narrow"/>
        </w:rPr>
        <w:t>na razpis</w:t>
      </w:r>
      <w:r w:rsidR="00C63347">
        <w:rPr>
          <w:rFonts w:ascii="Arial Narrow" w:hAnsi="Arial Narrow"/>
        </w:rPr>
        <w:t xml:space="preserve"> Ministrstva za kulturo. </w:t>
      </w:r>
      <w:r w:rsidR="00C63347">
        <w:rPr>
          <w:rFonts w:ascii="Arial Narrow" w:hAnsi="Arial Narrow"/>
        </w:rPr>
        <w:lastRenderedPageBreak/>
        <w:t xml:space="preserve">Do danes nismo prejeli pozive Ministrstva za </w:t>
      </w:r>
      <w:r w:rsidR="00C63347" w:rsidRPr="00204F63">
        <w:rPr>
          <w:rFonts w:ascii="Arial Narrow" w:hAnsi="Arial Narrow"/>
        </w:rPr>
        <w:t>d</w:t>
      </w:r>
      <w:r w:rsidR="00C63347">
        <w:rPr>
          <w:rFonts w:ascii="Arial Narrow" w:hAnsi="Arial Narrow"/>
        </w:rPr>
        <w:t xml:space="preserve">opolnila prijavnega gradiva, </w:t>
      </w:r>
      <w:r w:rsidR="00C63347" w:rsidRPr="00204F63">
        <w:rPr>
          <w:rFonts w:ascii="Arial Narrow" w:hAnsi="Arial Narrow"/>
        </w:rPr>
        <w:t>rezultate</w:t>
      </w:r>
      <w:r w:rsidR="00C63347">
        <w:rPr>
          <w:rFonts w:ascii="Arial Narrow" w:hAnsi="Arial Narrow"/>
        </w:rPr>
        <w:t xml:space="preserve"> razpisa </w:t>
      </w:r>
      <w:r w:rsidR="00C63347" w:rsidRPr="00204F63">
        <w:rPr>
          <w:rFonts w:ascii="Arial Narrow" w:hAnsi="Arial Narrow"/>
        </w:rPr>
        <w:t xml:space="preserve"> dobimo </w:t>
      </w:r>
      <w:r w:rsidR="00C63347">
        <w:rPr>
          <w:rFonts w:ascii="Arial Narrow" w:hAnsi="Arial Narrow"/>
        </w:rPr>
        <w:t xml:space="preserve">predvidoma </w:t>
      </w:r>
      <w:r w:rsidR="00C63347" w:rsidRPr="00204F63">
        <w:rPr>
          <w:rFonts w:ascii="Arial Narrow" w:hAnsi="Arial Narrow"/>
        </w:rPr>
        <w:t>marca 2023</w:t>
      </w:r>
      <w:r w:rsidR="00C63347">
        <w:rPr>
          <w:rFonts w:ascii="Arial Narrow" w:hAnsi="Arial Narrow"/>
        </w:rPr>
        <w:t>.</w:t>
      </w:r>
    </w:p>
    <w:p w14:paraId="5376D4D0" w14:textId="77777777" w:rsidR="00C63347" w:rsidRPr="00204F63" w:rsidRDefault="00C63347" w:rsidP="004C2EE3">
      <w:pPr>
        <w:rPr>
          <w:rFonts w:ascii="Arial Narrow" w:hAnsi="Arial Narrow"/>
        </w:rPr>
      </w:pPr>
    </w:p>
    <w:p w14:paraId="333D919E" w14:textId="77777777" w:rsidR="00F70AA0" w:rsidRPr="00204F63" w:rsidRDefault="00F70AA0" w:rsidP="00F70AA0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Sprejet je bil:</w:t>
      </w:r>
    </w:p>
    <w:p w14:paraId="10E53150" w14:textId="5CEA3C2E" w:rsidR="000310D0" w:rsidRPr="00204F63" w:rsidRDefault="00F70AA0" w:rsidP="00F70AA0">
      <w:pPr>
        <w:spacing w:before="0" w:after="40"/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t>Sklep 1:</w:t>
      </w:r>
      <w:r w:rsidR="00B71206" w:rsidRPr="00204F63">
        <w:rPr>
          <w:rFonts w:ascii="Arial Narrow" w:hAnsi="Arial Narrow"/>
          <w:b/>
          <w:i/>
          <w:iCs/>
        </w:rPr>
        <w:t xml:space="preserve">  </w:t>
      </w:r>
      <w:r w:rsidR="00B95A10">
        <w:rPr>
          <w:rFonts w:ascii="Arial Narrow" w:hAnsi="Arial Narrow"/>
          <w:b/>
          <w:i/>
          <w:iCs/>
        </w:rPr>
        <w:t>člani odbora potrjujejo vsebino in poročilo o realizaciji sklepov</w:t>
      </w:r>
      <w:r w:rsidR="00B95A10" w:rsidRPr="00B95A10">
        <w:rPr>
          <w:rFonts w:ascii="Arial Narrow" w:hAnsi="Arial Narrow"/>
          <w:b/>
          <w:i/>
          <w:iCs/>
        </w:rPr>
        <w:t xml:space="preserve"> </w:t>
      </w:r>
      <w:r w:rsidR="00B95A10">
        <w:rPr>
          <w:rFonts w:ascii="Arial Narrow" w:hAnsi="Arial Narrow"/>
          <w:b/>
          <w:i/>
          <w:iCs/>
        </w:rPr>
        <w:t>preteklega sestanka</w:t>
      </w:r>
      <w:r w:rsidR="00B95A10">
        <w:rPr>
          <w:rFonts w:ascii="Arial Narrow" w:hAnsi="Arial Narrow"/>
          <w:b/>
          <w:i/>
          <w:iCs/>
        </w:rPr>
        <w:t xml:space="preserve">. </w:t>
      </w:r>
    </w:p>
    <w:p w14:paraId="3FEE8F2C" w14:textId="00689671" w:rsidR="00E97929" w:rsidRPr="00204F63" w:rsidRDefault="00E97929" w:rsidP="00F70AA0">
      <w:pPr>
        <w:spacing w:before="0" w:after="40"/>
        <w:rPr>
          <w:rFonts w:ascii="Arial Narrow" w:hAnsi="Arial Narrow"/>
          <w:b/>
        </w:rPr>
      </w:pPr>
    </w:p>
    <w:p w14:paraId="054727E9" w14:textId="77777777" w:rsidR="00720787" w:rsidRPr="00204F63" w:rsidRDefault="00720787" w:rsidP="00F70AA0">
      <w:pPr>
        <w:spacing w:before="0" w:after="40"/>
        <w:rPr>
          <w:rFonts w:ascii="Arial Narrow" w:hAnsi="Arial Narrow"/>
          <w:b/>
        </w:rPr>
      </w:pPr>
    </w:p>
    <w:p w14:paraId="368C3150" w14:textId="6575E0C0" w:rsidR="00DE5269" w:rsidRPr="00204F63" w:rsidRDefault="00FE76D3" w:rsidP="00DD1B18">
      <w:pPr>
        <w:spacing w:before="0" w:after="40"/>
        <w:jc w:val="center"/>
        <w:rPr>
          <w:rFonts w:ascii="Arial Narrow" w:hAnsi="Arial Narrow"/>
          <w:b/>
        </w:rPr>
      </w:pPr>
      <w:r w:rsidRPr="00204F63">
        <w:rPr>
          <w:rFonts w:ascii="Arial Narrow" w:hAnsi="Arial Narrow"/>
          <w:b/>
        </w:rPr>
        <w:t>AD 2</w:t>
      </w:r>
    </w:p>
    <w:p w14:paraId="763C1DEF" w14:textId="77777777" w:rsidR="00DD1B18" w:rsidRPr="00204F63" w:rsidRDefault="00DD1B18" w:rsidP="00DD1B18">
      <w:pPr>
        <w:spacing w:before="0" w:after="40"/>
        <w:jc w:val="center"/>
        <w:rPr>
          <w:rFonts w:ascii="Arial Narrow" w:hAnsi="Arial Narrow"/>
          <w:b/>
        </w:rPr>
      </w:pPr>
    </w:p>
    <w:p w14:paraId="0CD02D47" w14:textId="5B18EBC0" w:rsidR="00204F63" w:rsidRPr="00204F63" w:rsidRDefault="00204F63" w:rsidP="00204F63">
      <w:pPr>
        <w:tabs>
          <w:tab w:val="left" w:pos="5954"/>
        </w:tabs>
        <w:rPr>
          <w:rFonts w:ascii="Arial Narrow" w:hAnsi="Arial Narrow"/>
          <w:u w:val="single"/>
        </w:rPr>
      </w:pPr>
      <w:r w:rsidRPr="00204F63">
        <w:rPr>
          <w:rFonts w:ascii="Arial Narrow" w:hAnsi="Arial Narrow"/>
          <w:u w:val="single"/>
        </w:rPr>
        <w:t>Imenovanje Petra Weibla ( RD Visoko) za novega člana uredniškega odbora v tem mandatu.</w:t>
      </w:r>
    </w:p>
    <w:p w14:paraId="20F74ECA" w14:textId="33E8F734" w:rsidR="00802B6E" w:rsidRDefault="004C2EE3" w:rsidP="00204F6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Povzetek: poslovnik RZS o delu uredniškega odbora nalaga, da je </w:t>
      </w:r>
      <w:r w:rsidR="00802B6E">
        <w:rPr>
          <w:rFonts w:ascii="Arial Narrow" w:hAnsi="Arial Narrow"/>
        </w:rPr>
        <w:t xml:space="preserve">sestavljeni iz predsednika odg. urednika in štirih članov. I. Kloboves je pridobil soglasje od nekdanjega člana odbora Petra Weibla, da </w:t>
      </w:r>
      <w:r w:rsidR="00423B74">
        <w:rPr>
          <w:rFonts w:ascii="Arial Narrow" w:hAnsi="Arial Narrow"/>
        </w:rPr>
        <w:t xml:space="preserve"> postane četrti član odbora v tekočem mandatu. </w:t>
      </w:r>
      <w:r w:rsidR="00802B6E">
        <w:rPr>
          <w:rFonts w:ascii="Arial Narrow" w:hAnsi="Arial Narrow"/>
        </w:rPr>
        <w:t xml:space="preserve">   </w:t>
      </w:r>
    </w:p>
    <w:p w14:paraId="29870225" w14:textId="0C36CFBF" w:rsidR="00C70E63" w:rsidRPr="00204F63" w:rsidRDefault="004C2EE3" w:rsidP="00C70E6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7D0224CC" w14:textId="77777777" w:rsidR="000147FF" w:rsidRPr="00204F63" w:rsidRDefault="000147FF" w:rsidP="00F70AA0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</w:t>
      </w:r>
      <w:r w:rsidR="00226331" w:rsidRPr="00204F63">
        <w:rPr>
          <w:rFonts w:ascii="Arial Narrow" w:hAnsi="Arial Narrow"/>
        </w:rPr>
        <w:t>prejet</w:t>
      </w:r>
      <w:r w:rsidRPr="00204F63">
        <w:rPr>
          <w:rFonts w:ascii="Arial Narrow" w:hAnsi="Arial Narrow"/>
        </w:rPr>
        <w:t xml:space="preserve"> je bil</w:t>
      </w:r>
      <w:r w:rsidR="00341BC5" w:rsidRPr="00204F63">
        <w:rPr>
          <w:rFonts w:ascii="Arial Narrow" w:hAnsi="Arial Narrow"/>
        </w:rPr>
        <w:t>:</w:t>
      </w:r>
    </w:p>
    <w:p w14:paraId="33CF659F" w14:textId="2AAA98C6" w:rsidR="008B4E41" w:rsidRPr="00204F63" w:rsidRDefault="00BD216E" w:rsidP="008B4E41">
      <w:pPr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t>Sklep</w:t>
      </w:r>
      <w:r w:rsidR="00EE0A3C" w:rsidRPr="00204F63">
        <w:rPr>
          <w:rFonts w:ascii="Arial Narrow" w:hAnsi="Arial Narrow"/>
          <w:b/>
          <w:i/>
          <w:iCs/>
        </w:rPr>
        <w:t xml:space="preserve"> </w:t>
      </w:r>
      <w:r w:rsidR="00423B74">
        <w:rPr>
          <w:rFonts w:ascii="Arial Narrow" w:hAnsi="Arial Narrow"/>
          <w:b/>
          <w:i/>
          <w:iCs/>
        </w:rPr>
        <w:t>2</w:t>
      </w:r>
      <w:r w:rsidR="00EB1517" w:rsidRPr="00204F63">
        <w:rPr>
          <w:rFonts w:ascii="Arial Narrow" w:hAnsi="Arial Narrow"/>
          <w:b/>
          <w:i/>
          <w:iCs/>
        </w:rPr>
        <w:t>:</w:t>
      </w:r>
      <w:r w:rsidR="00204F63" w:rsidRPr="00204F63">
        <w:rPr>
          <w:rFonts w:ascii="Arial Narrow" w:hAnsi="Arial Narrow"/>
          <w:b/>
          <w:i/>
          <w:iCs/>
        </w:rPr>
        <w:t xml:space="preserve">  člani </w:t>
      </w:r>
      <w:r w:rsidR="00423B74">
        <w:rPr>
          <w:rFonts w:ascii="Arial Narrow" w:hAnsi="Arial Narrow"/>
          <w:b/>
          <w:i/>
          <w:iCs/>
        </w:rPr>
        <w:t xml:space="preserve">uredniškega odbora  predlagajo imenovanje Petra Weibla kot člana v mandatu 2022- 2027 </w:t>
      </w:r>
      <w:r w:rsidR="00423B74">
        <w:rPr>
          <w:rFonts w:ascii="Arial Narrow" w:hAnsi="Arial Narrow"/>
          <w:b/>
          <w:i/>
          <w:iCs/>
        </w:rPr>
        <w:t>v potrditev</w:t>
      </w:r>
      <w:r w:rsidR="00423B74">
        <w:rPr>
          <w:rFonts w:ascii="Arial Narrow" w:hAnsi="Arial Narrow"/>
          <w:b/>
          <w:i/>
          <w:iCs/>
        </w:rPr>
        <w:t xml:space="preserve"> na seji UO RZS</w:t>
      </w:r>
      <w:r w:rsidR="00AB3370" w:rsidRPr="00204F63">
        <w:rPr>
          <w:rFonts w:ascii="Arial Narrow" w:hAnsi="Arial Narrow"/>
          <w:b/>
          <w:i/>
          <w:iCs/>
        </w:rPr>
        <w:t xml:space="preserve">. </w:t>
      </w:r>
    </w:p>
    <w:p w14:paraId="023F0FDD" w14:textId="77777777" w:rsidR="00204F63" w:rsidRPr="00204F63" w:rsidRDefault="00204F63" w:rsidP="008B4E41">
      <w:pPr>
        <w:rPr>
          <w:rFonts w:ascii="Arial Narrow" w:hAnsi="Arial Narrow"/>
          <w:b/>
          <w:i/>
          <w:iCs/>
        </w:rPr>
      </w:pPr>
    </w:p>
    <w:p w14:paraId="032B8495" w14:textId="77777777" w:rsidR="00204F63" w:rsidRPr="00204F63" w:rsidRDefault="00204F63" w:rsidP="00204F63">
      <w:pPr>
        <w:spacing w:before="0" w:after="40"/>
        <w:jc w:val="center"/>
        <w:rPr>
          <w:rFonts w:ascii="Arial Narrow" w:hAnsi="Arial Narrow"/>
          <w:b/>
          <w:bCs/>
        </w:rPr>
      </w:pPr>
      <w:r w:rsidRPr="00204F63">
        <w:rPr>
          <w:rFonts w:ascii="Arial Narrow" w:hAnsi="Arial Narrow"/>
          <w:b/>
          <w:bCs/>
        </w:rPr>
        <w:t>AD 3</w:t>
      </w:r>
    </w:p>
    <w:p w14:paraId="081B30EE" w14:textId="77777777" w:rsidR="00204F63" w:rsidRPr="00204F63" w:rsidRDefault="00204F63" w:rsidP="00204F63">
      <w:pPr>
        <w:tabs>
          <w:tab w:val="left" w:pos="5954"/>
        </w:tabs>
        <w:rPr>
          <w:rFonts w:ascii="Arial Narrow" w:hAnsi="Arial Narrow"/>
        </w:rPr>
      </w:pPr>
    </w:p>
    <w:p w14:paraId="1752C625" w14:textId="517B73ED" w:rsidR="00204F63" w:rsidRPr="00204F63" w:rsidRDefault="00204F63" w:rsidP="00204F63">
      <w:pPr>
        <w:tabs>
          <w:tab w:val="left" w:pos="5954"/>
        </w:tabs>
        <w:rPr>
          <w:rFonts w:ascii="Arial Narrow" w:hAnsi="Arial Narrow"/>
          <w:bCs/>
          <w:u w:val="single"/>
        </w:rPr>
      </w:pPr>
      <w:r w:rsidRPr="00204F63">
        <w:rPr>
          <w:rFonts w:ascii="Arial Narrow" w:hAnsi="Arial Narrow"/>
          <w:u w:val="single"/>
        </w:rPr>
        <w:t>Aktualna problematika.</w:t>
      </w:r>
    </w:p>
    <w:p w14:paraId="3121345B" w14:textId="264B1802" w:rsidR="004C2EE3" w:rsidRDefault="00423B74" w:rsidP="004C2EE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Povzetek razprave: </w:t>
      </w:r>
      <w:r w:rsidR="00204F63" w:rsidRPr="00204F63">
        <w:rPr>
          <w:rFonts w:ascii="Arial Narrow" w:hAnsi="Arial Narrow"/>
        </w:rPr>
        <w:t>urednica</w:t>
      </w:r>
      <w:r>
        <w:rPr>
          <w:rFonts w:ascii="Arial Narrow" w:hAnsi="Arial Narrow"/>
        </w:rPr>
        <w:t xml:space="preserve"> je prisotne seznanila</w:t>
      </w:r>
      <w:r w:rsidR="00063C2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da posebnih problemov pri izdajanju glasila ni</w:t>
      </w:r>
      <w:r w:rsidR="00204F63" w:rsidRPr="00204F63">
        <w:rPr>
          <w:rFonts w:ascii="Arial Narrow" w:hAnsi="Arial Narrow"/>
        </w:rPr>
        <w:t>, potrebuje pa mnenje članov uredništva pri posameznih zadevah</w:t>
      </w:r>
      <w:r>
        <w:rPr>
          <w:rFonts w:ascii="Arial Narrow" w:hAnsi="Arial Narrow"/>
        </w:rPr>
        <w:t>. To je potrebovala pri vprašanju p</w:t>
      </w:r>
      <w:r w:rsidR="00204F63" w:rsidRPr="00204F63">
        <w:rPr>
          <w:rFonts w:ascii="Arial Narrow" w:hAnsi="Arial Narrow"/>
        </w:rPr>
        <w:t>ogodb</w:t>
      </w:r>
      <w:r>
        <w:rPr>
          <w:rFonts w:ascii="Arial Narrow" w:hAnsi="Arial Narrow"/>
        </w:rPr>
        <w:t xml:space="preserve">e s podjetjem </w:t>
      </w:r>
      <w:r w:rsidR="00204F63" w:rsidRPr="00204F63">
        <w:rPr>
          <w:rFonts w:ascii="Arial Narrow" w:hAnsi="Arial Narrow"/>
        </w:rPr>
        <w:t>MonsterBit</w:t>
      </w:r>
      <w:r w:rsidR="00434443">
        <w:rPr>
          <w:rFonts w:ascii="Arial Narrow" w:hAnsi="Arial Narrow"/>
        </w:rPr>
        <w:t xml:space="preserve">e. Pri slednji je predsednik RZS izpostavil načelo koristnosti za naročnike glasila, da trgovina </w:t>
      </w:r>
      <w:r w:rsidR="00434443">
        <w:rPr>
          <w:rFonts w:ascii="Arial Narrow" w:hAnsi="Arial Narrow"/>
        </w:rPr>
        <w:t xml:space="preserve">ribičem </w:t>
      </w:r>
      <w:r w:rsidR="00434443">
        <w:rPr>
          <w:rFonts w:ascii="Arial Narrow" w:hAnsi="Arial Narrow"/>
        </w:rPr>
        <w:t xml:space="preserve">z veljavno </w:t>
      </w:r>
      <w:r w:rsidR="00434443">
        <w:rPr>
          <w:rFonts w:ascii="Arial Narrow" w:hAnsi="Arial Narrow"/>
        </w:rPr>
        <w:t>člansko izkaznico ponudi</w:t>
      </w:r>
      <w:r w:rsidR="00434443">
        <w:rPr>
          <w:rFonts w:ascii="Arial Narrow" w:hAnsi="Arial Narrow"/>
        </w:rPr>
        <w:t xml:space="preserve"> </w:t>
      </w:r>
      <w:r w:rsidR="00434443">
        <w:rPr>
          <w:rFonts w:ascii="Arial Narrow" w:hAnsi="Arial Narrow"/>
        </w:rPr>
        <w:t>popust pri nakupih</w:t>
      </w:r>
      <w:r w:rsidR="00434443">
        <w:rPr>
          <w:rFonts w:ascii="Arial Narrow" w:hAnsi="Arial Narrow"/>
        </w:rPr>
        <w:t xml:space="preserve">. Sedaj sta </w:t>
      </w:r>
      <w:r w:rsidR="004C2EE3">
        <w:rPr>
          <w:rFonts w:ascii="Arial Narrow" w:hAnsi="Arial Narrow"/>
        </w:rPr>
        <w:t xml:space="preserve">sklenjeni pogodbi za oglaševanje v glasilu za podjetje Monsterbite, ki nudi, kot tudi pogodba z Rimskimi toplicami. </w:t>
      </w:r>
      <w:r w:rsidR="00434443">
        <w:rPr>
          <w:rFonts w:ascii="Arial Narrow" w:hAnsi="Arial Narrow"/>
        </w:rPr>
        <w:t>P</w:t>
      </w:r>
      <w:r w:rsidR="00434443" w:rsidRPr="00204F63">
        <w:rPr>
          <w:rFonts w:ascii="Arial Narrow" w:hAnsi="Arial Narrow"/>
        </w:rPr>
        <w:t>o</w:t>
      </w:r>
      <w:r w:rsidR="00434443">
        <w:rPr>
          <w:rFonts w:ascii="Arial Narrow" w:hAnsi="Arial Narrow"/>
        </w:rPr>
        <w:t xml:space="preserve"> obdobju </w:t>
      </w:r>
      <w:r w:rsidR="00434443" w:rsidRPr="00204F63">
        <w:rPr>
          <w:rFonts w:ascii="Arial Narrow" w:hAnsi="Arial Narrow"/>
        </w:rPr>
        <w:t>koron</w:t>
      </w:r>
      <w:r w:rsidR="00434443">
        <w:rPr>
          <w:rFonts w:ascii="Arial Narrow" w:hAnsi="Arial Narrow"/>
        </w:rPr>
        <w:t xml:space="preserve">e so </w:t>
      </w:r>
      <w:r w:rsidR="00434443" w:rsidRPr="00204F63">
        <w:rPr>
          <w:rFonts w:ascii="Arial Narrow" w:hAnsi="Arial Narrow"/>
        </w:rPr>
        <w:t xml:space="preserve">ribiške trgovine so sedaj </w:t>
      </w:r>
      <w:r w:rsidR="00434443">
        <w:rPr>
          <w:rFonts w:ascii="Arial Narrow" w:hAnsi="Arial Narrow"/>
        </w:rPr>
        <w:t xml:space="preserve">ponovno </w:t>
      </w:r>
      <w:r w:rsidR="00434443" w:rsidRPr="00204F63">
        <w:rPr>
          <w:rFonts w:ascii="Arial Narrow" w:hAnsi="Arial Narrow"/>
        </w:rPr>
        <w:t xml:space="preserve">zainteresirane </w:t>
      </w:r>
      <w:r w:rsidR="00434443">
        <w:rPr>
          <w:rFonts w:ascii="Arial Narrow" w:hAnsi="Arial Narrow"/>
        </w:rPr>
        <w:t>za oglaševanje.</w:t>
      </w:r>
      <w:r w:rsidR="00434443">
        <w:rPr>
          <w:rFonts w:ascii="Arial Narrow" w:hAnsi="Arial Narrow"/>
        </w:rPr>
        <w:t xml:space="preserve"> </w:t>
      </w:r>
    </w:p>
    <w:p w14:paraId="158D7395" w14:textId="077B868C" w:rsidR="00434443" w:rsidRPr="00204F63" w:rsidRDefault="00434443" w:rsidP="0043444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Glede cene oglasov se prisotni strinjajo, da bi bilo </w:t>
      </w:r>
      <w:r w:rsidR="00063C29">
        <w:rPr>
          <w:rFonts w:ascii="Arial Narrow" w:hAnsi="Arial Narrow"/>
        </w:rPr>
        <w:t>v posameznih primerih</w:t>
      </w:r>
      <w:r w:rsidR="00063C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smiselno oglaševalcem ponuditi variabilno ceno</w:t>
      </w:r>
      <w:r w:rsidR="00063C29">
        <w:rPr>
          <w:rFonts w:ascii="Arial Narrow" w:hAnsi="Arial Narrow"/>
        </w:rPr>
        <w:t xml:space="preserve"> oglasa. </w:t>
      </w:r>
      <w:r>
        <w:rPr>
          <w:rFonts w:ascii="Arial Narrow" w:hAnsi="Arial Narrow"/>
        </w:rPr>
        <w:t xml:space="preserve"> </w:t>
      </w:r>
      <w:r w:rsidR="00063C29">
        <w:rPr>
          <w:rFonts w:ascii="Arial Narrow" w:hAnsi="Arial Narrow"/>
        </w:rPr>
        <w:t>Tak predlog mora potrditi U</w:t>
      </w:r>
      <w:r>
        <w:rPr>
          <w:rFonts w:ascii="Arial Narrow" w:hAnsi="Arial Narrow"/>
        </w:rPr>
        <w:t xml:space="preserve">O RZS, ki </w:t>
      </w:r>
      <w:r w:rsidR="00063C29" w:rsidRPr="00204F63">
        <w:rPr>
          <w:rFonts w:ascii="Arial Narrow" w:hAnsi="Arial Narrow"/>
        </w:rPr>
        <w:t xml:space="preserve">cenik </w:t>
      </w:r>
      <w:r w:rsidR="00063C29">
        <w:rPr>
          <w:rFonts w:ascii="Arial Narrow" w:hAnsi="Arial Narrow"/>
        </w:rPr>
        <w:t xml:space="preserve">oglasov </w:t>
      </w:r>
      <w:r>
        <w:rPr>
          <w:rFonts w:ascii="Arial Narrow" w:hAnsi="Arial Narrow"/>
        </w:rPr>
        <w:t xml:space="preserve">tudi </w:t>
      </w:r>
      <w:r w:rsidRPr="00204F63">
        <w:rPr>
          <w:rFonts w:ascii="Arial Narrow" w:hAnsi="Arial Narrow"/>
        </w:rPr>
        <w:t>potrjuje</w:t>
      </w:r>
      <w:r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Kloboves </w:t>
      </w:r>
      <w:r w:rsidRPr="00204F63">
        <w:rPr>
          <w:rFonts w:ascii="Arial Narrow" w:hAnsi="Arial Narrow"/>
        </w:rPr>
        <w:t>podpira mnenje urednice glede</w:t>
      </w:r>
      <w:r>
        <w:rPr>
          <w:rFonts w:ascii="Arial Narrow" w:hAnsi="Arial Narrow"/>
        </w:rPr>
        <w:t xml:space="preserve"> </w:t>
      </w:r>
      <w:r w:rsidR="00063C29">
        <w:rPr>
          <w:rFonts w:ascii="Arial Narrow" w:hAnsi="Arial Narrow"/>
        </w:rPr>
        <w:t xml:space="preserve">zmernega </w:t>
      </w:r>
      <w:r>
        <w:rPr>
          <w:rFonts w:ascii="Arial Narrow" w:hAnsi="Arial Narrow"/>
        </w:rPr>
        <w:t xml:space="preserve">števila </w:t>
      </w:r>
      <w:r w:rsidRPr="00204F63">
        <w:rPr>
          <w:rFonts w:ascii="Arial Narrow" w:hAnsi="Arial Narrow"/>
        </w:rPr>
        <w:t>reklam</w:t>
      </w:r>
      <w:r>
        <w:rPr>
          <w:rFonts w:ascii="Arial Narrow" w:hAnsi="Arial Narrow"/>
        </w:rPr>
        <w:t xml:space="preserve"> v glasilu</w:t>
      </w:r>
      <w:r w:rsidRPr="00204F6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BC5185">
        <w:rPr>
          <w:rFonts w:ascii="Arial Narrow" w:hAnsi="Arial Narrow"/>
        </w:rPr>
        <w:t xml:space="preserve">V primeru nejasnosti se urednica obrne na predsednika RZS in predsednika odbora, tako kot je naredita do sedaj.  </w:t>
      </w:r>
    </w:p>
    <w:p w14:paraId="74D05FBD" w14:textId="6AF101D7" w:rsidR="00204F63" w:rsidRPr="00204F63" w:rsidRDefault="00434443" w:rsidP="00204F63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Vladimir </w:t>
      </w:r>
      <w:r w:rsidR="00204F63" w:rsidRPr="00204F63">
        <w:rPr>
          <w:rFonts w:ascii="Arial Narrow" w:hAnsi="Arial Narrow"/>
        </w:rPr>
        <w:t>Mikec</w:t>
      </w:r>
      <w:r>
        <w:rPr>
          <w:rFonts w:ascii="Arial Narrow" w:hAnsi="Arial Narrow"/>
        </w:rPr>
        <w:t xml:space="preserve"> izpostavi svoje izkušnje iz hrvaške revije </w:t>
      </w:r>
      <w:r>
        <w:rPr>
          <w:rFonts w:ascii="Arial Narrow" w:hAnsi="Arial Narrow"/>
        </w:rPr>
        <w:t>Š</w:t>
      </w:r>
      <w:r w:rsidRPr="00204F63">
        <w:rPr>
          <w:rFonts w:ascii="Arial Narrow" w:hAnsi="Arial Narrow"/>
        </w:rPr>
        <w:t>portsk</w:t>
      </w:r>
      <w:r>
        <w:rPr>
          <w:rFonts w:ascii="Arial Narrow" w:hAnsi="Arial Narrow"/>
        </w:rPr>
        <w:t>i</w:t>
      </w:r>
      <w:r w:rsidRPr="00204F63">
        <w:rPr>
          <w:rFonts w:ascii="Arial Narrow" w:hAnsi="Arial Narrow"/>
        </w:rPr>
        <w:t xml:space="preserve"> ribolo</w:t>
      </w:r>
      <w:r w:rsidR="00442114">
        <w:rPr>
          <w:rFonts w:ascii="Arial Narrow" w:hAnsi="Arial Narrow"/>
        </w:rPr>
        <w:t xml:space="preserve">v; </w:t>
      </w:r>
      <w:r>
        <w:rPr>
          <w:rFonts w:ascii="Arial Narrow" w:hAnsi="Arial Narrow"/>
        </w:rPr>
        <w:t xml:space="preserve">prejeli so </w:t>
      </w:r>
      <w:r w:rsidR="00204F63" w:rsidRPr="00204F63">
        <w:rPr>
          <w:rFonts w:ascii="Arial Narrow" w:hAnsi="Arial Narrow"/>
        </w:rPr>
        <w:t xml:space="preserve">ogromno oglasov </w:t>
      </w:r>
      <w:r w:rsidR="00442114">
        <w:rPr>
          <w:rFonts w:ascii="Arial Narrow" w:hAnsi="Arial Narrow"/>
        </w:rPr>
        <w:t xml:space="preserve">in so posledično lahko </w:t>
      </w:r>
      <w:r w:rsidR="00204F63" w:rsidRPr="00204F63">
        <w:rPr>
          <w:rFonts w:ascii="Arial Narrow" w:hAnsi="Arial Narrow"/>
        </w:rPr>
        <w:t>dvignili</w:t>
      </w:r>
      <w:r w:rsidR="00442114">
        <w:rPr>
          <w:rFonts w:ascii="Arial Narrow" w:hAnsi="Arial Narrow"/>
        </w:rPr>
        <w:t xml:space="preserve"> še </w:t>
      </w:r>
      <w:r w:rsidR="00204F63" w:rsidRPr="00204F63">
        <w:rPr>
          <w:rFonts w:ascii="Arial Narrow" w:hAnsi="Arial Narrow"/>
        </w:rPr>
        <w:t>število strani</w:t>
      </w:r>
      <w:r w:rsidR="00442114">
        <w:rPr>
          <w:rFonts w:ascii="Arial Narrow" w:hAnsi="Arial Narrow"/>
        </w:rPr>
        <w:t xml:space="preserve"> revije,</w:t>
      </w:r>
      <w:r w:rsidR="00204F63" w:rsidRPr="00204F63">
        <w:rPr>
          <w:rFonts w:ascii="Arial Narrow" w:hAnsi="Arial Narrow"/>
        </w:rPr>
        <w:t xml:space="preserve"> tudi na račun priliva števila oglasov.</w:t>
      </w:r>
      <w:r w:rsidR="00C94F70">
        <w:rPr>
          <w:rFonts w:ascii="Arial Narrow" w:hAnsi="Arial Narrow"/>
        </w:rPr>
        <w:t xml:space="preserve"> </w:t>
      </w:r>
      <w:r w:rsidR="00BC5185">
        <w:rPr>
          <w:rFonts w:ascii="Arial Narrow" w:hAnsi="Arial Narrow"/>
        </w:rPr>
        <w:t>Predstavil</w:t>
      </w:r>
      <w:r w:rsidR="00C94F70">
        <w:rPr>
          <w:rFonts w:ascii="Arial Narrow" w:hAnsi="Arial Narrow"/>
        </w:rPr>
        <w:t xml:space="preserve"> je tudi zamisel da vpraša </w:t>
      </w:r>
      <w:r w:rsidR="00C94F70" w:rsidRPr="00204F63">
        <w:rPr>
          <w:rFonts w:ascii="Arial Narrow" w:hAnsi="Arial Narrow"/>
        </w:rPr>
        <w:t>koleg</w:t>
      </w:r>
      <w:r w:rsidR="00C94F70">
        <w:rPr>
          <w:rFonts w:ascii="Arial Narrow" w:hAnsi="Arial Narrow"/>
        </w:rPr>
        <w:t>e iz tujine</w:t>
      </w:r>
      <w:r w:rsidR="00C94F70" w:rsidRPr="00204F63">
        <w:rPr>
          <w:rFonts w:ascii="Arial Narrow" w:hAnsi="Arial Narrow"/>
        </w:rPr>
        <w:t>(</w:t>
      </w:r>
      <w:r w:rsidR="00C94F70">
        <w:rPr>
          <w:rFonts w:ascii="Arial Narrow" w:hAnsi="Arial Narrow"/>
        </w:rPr>
        <w:t>N</w:t>
      </w:r>
      <w:r w:rsidR="00C94F70" w:rsidRPr="00204F63">
        <w:rPr>
          <w:rFonts w:ascii="Arial Narrow" w:hAnsi="Arial Narrow"/>
        </w:rPr>
        <w:t>emčija, VB , Avstralija)</w:t>
      </w:r>
      <w:r w:rsidR="00C94F70">
        <w:rPr>
          <w:rFonts w:ascii="Arial Narrow" w:hAnsi="Arial Narrow"/>
        </w:rPr>
        <w:t xml:space="preserve">, če jih zanima objava </w:t>
      </w:r>
      <w:r w:rsidR="00C94F70" w:rsidRPr="00204F63">
        <w:rPr>
          <w:rFonts w:ascii="Arial Narrow" w:hAnsi="Arial Narrow"/>
        </w:rPr>
        <w:t>prispevk</w:t>
      </w:r>
      <w:r w:rsidR="00C94F70">
        <w:rPr>
          <w:rFonts w:ascii="Arial Narrow" w:hAnsi="Arial Narrow"/>
        </w:rPr>
        <w:t>ov v Ribiču.</w:t>
      </w:r>
      <w:r w:rsidR="00BC5185" w:rsidRPr="00BC5185">
        <w:rPr>
          <w:rFonts w:ascii="Arial Narrow" w:hAnsi="Arial Narrow"/>
        </w:rPr>
        <w:t xml:space="preserve"> </w:t>
      </w:r>
      <w:r w:rsidR="00BC5185">
        <w:rPr>
          <w:rFonts w:ascii="Arial Narrow" w:hAnsi="Arial Narrow"/>
        </w:rPr>
        <w:t>Na predlog Jureta Ušeničnika lahko n</w:t>
      </w:r>
      <w:r w:rsidR="00BC5185" w:rsidRPr="00204F63">
        <w:rPr>
          <w:rFonts w:ascii="Arial Narrow" w:hAnsi="Arial Narrow"/>
        </w:rPr>
        <w:t>aredi</w:t>
      </w:r>
      <w:r w:rsidR="00BC5185">
        <w:rPr>
          <w:rFonts w:ascii="Arial Narrow" w:hAnsi="Arial Narrow"/>
        </w:rPr>
        <w:t xml:space="preserve"> </w:t>
      </w:r>
      <w:r w:rsidR="00BC5185" w:rsidRPr="00204F63">
        <w:rPr>
          <w:rFonts w:ascii="Arial Narrow" w:hAnsi="Arial Narrow"/>
        </w:rPr>
        <w:t xml:space="preserve">tabelo predvidenih </w:t>
      </w:r>
      <w:r w:rsidR="00BC5185">
        <w:rPr>
          <w:rFonts w:ascii="Arial Narrow" w:hAnsi="Arial Narrow"/>
        </w:rPr>
        <w:t xml:space="preserve">primernih </w:t>
      </w:r>
      <w:r w:rsidR="00BC5185" w:rsidRPr="00204F63">
        <w:rPr>
          <w:rFonts w:ascii="Arial Narrow" w:hAnsi="Arial Narrow"/>
        </w:rPr>
        <w:t>prispevkov po mesecih.</w:t>
      </w:r>
    </w:p>
    <w:p w14:paraId="687BEBD1" w14:textId="49EEA6A2" w:rsidR="00204F63" w:rsidRPr="00204F63" w:rsidRDefault="00204F63" w:rsidP="00204F63">
      <w:pPr>
        <w:spacing w:before="0" w:after="40"/>
        <w:rPr>
          <w:rFonts w:ascii="Arial Narrow" w:hAnsi="Arial Narrow"/>
          <w:bCs/>
        </w:rPr>
      </w:pPr>
    </w:p>
    <w:p w14:paraId="38537F39" w14:textId="77777777" w:rsidR="00423B74" w:rsidRPr="00204F63" w:rsidRDefault="00423B74" w:rsidP="00423B74">
      <w:pPr>
        <w:spacing w:before="0" w:after="40"/>
        <w:rPr>
          <w:rFonts w:ascii="Arial Narrow" w:hAnsi="Arial Narrow"/>
        </w:rPr>
      </w:pPr>
      <w:r w:rsidRPr="00204F63">
        <w:rPr>
          <w:rFonts w:ascii="Arial Narrow" w:hAnsi="Arial Narrow"/>
        </w:rPr>
        <w:t>Sprejet je bil:</w:t>
      </w:r>
    </w:p>
    <w:p w14:paraId="637B7CED" w14:textId="40EB816E" w:rsidR="00204F63" w:rsidRDefault="00423B74" w:rsidP="00423B74">
      <w:pPr>
        <w:spacing w:before="0" w:after="40"/>
        <w:rPr>
          <w:rFonts w:ascii="Arial Narrow" w:hAnsi="Arial Narrow"/>
          <w:b/>
          <w:i/>
          <w:iCs/>
        </w:rPr>
      </w:pPr>
      <w:r w:rsidRPr="00204F63">
        <w:rPr>
          <w:rFonts w:ascii="Arial Narrow" w:hAnsi="Arial Narrow"/>
          <w:b/>
          <w:i/>
          <w:iCs/>
        </w:rPr>
        <w:t xml:space="preserve">Sklep </w:t>
      </w:r>
      <w:r>
        <w:rPr>
          <w:rFonts w:ascii="Arial Narrow" w:hAnsi="Arial Narrow"/>
          <w:b/>
          <w:i/>
          <w:iCs/>
        </w:rPr>
        <w:t>3</w:t>
      </w:r>
      <w:r w:rsidRPr="00204F63">
        <w:rPr>
          <w:rFonts w:ascii="Arial Narrow" w:hAnsi="Arial Narrow"/>
          <w:b/>
          <w:i/>
          <w:iCs/>
        </w:rPr>
        <w:t xml:space="preserve">:  člani </w:t>
      </w:r>
      <w:r>
        <w:rPr>
          <w:rFonts w:ascii="Arial Narrow" w:hAnsi="Arial Narrow"/>
          <w:b/>
          <w:i/>
          <w:iCs/>
        </w:rPr>
        <w:t xml:space="preserve">uredniškega odbora </w:t>
      </w:r>
      <w:r>
        <w:rPr>
          <w:rFonts w:ascii="Arial Narrow" w:hAnsi="Arial Narrow"/>
          <w:b/>
          <w:i/>
          <w:iCs/>
        </w:rPr>
        <w:t xml:space="preserve">so se seznanili </w:t>
      </w:r>
      <w:r w:rsidR="00332F2B">
        <w:rPr>
          <w:rFonts w:ascii="Arial Narrow" w:hAnsi="Arial Narrow"/>
          <w:b/>
          <w:i/>
          <w:iCs/>
        </w:rPr>
        <w:t xml:space="preserve">s aktualno problematiko izdajanja glasila Ribič. </w:t>
      </w:r>
      <w:r>
        <w:rPr>
          <w:rFonts w:ascii="Arial Narrow" w:hAnsi="Arial Narrow"/>
          <w:b/>
          <w:i/>
          <w:iCs/>
        </w:rPr>
        <w:t xml:space="preserve"> </w:t>
      </w:r>
    </w:p>
    <w:p w14:paraId="25D13FFD" w14:textId="1E2482CB" w:rsidR="00332F2B" w:rsidRDefault="00332F2B" w:rsidP="00423B74">
      <w:pPr>
        <w:spacing w:before="0" w:after="40"/>
        <w:rPr>
          <w:rFonts w:ascii="Arial Narrow" w:hAnsi="Arial Narrow"/>
          <w:bCs/>
        </w:rPr>
      </w:pPr>
      <w:r>
        <w:rPr>
          <w:rFonts w:ascii="Arial Narrow" w:hAnsi="Arial Narrow"/>
          <w:b/>
          <w:i/>
          <w:iCs/>
        </w:rPr>
        <w:t xml:space="preserve">Sklep 4: člani odbora predlagajo UO RD, da glede na </w:t>
      </w:r>
      <w:r>
        <w:rPr>
          <w:rFonts w:ascii="Arial Narrow" w:hAnsi="Arial Narrow"/>
          <w:b/>
          <w:i/>
          <w:iCs/>
        </w:rPr>
        <w:t>cenik oglaševanj</w:t>
      </w:r>
      <w:r>
        <w:rPr>
          <w:rFonts w:ascii="Arial Narrow" w:hAnsi="Arial Narrow"/>
          <w:b/>
          <w:i/>
          <w:iCs/>
        </w:rPr>
        <w:t xml:space="preserve">a </w:t>
      </w:r>
      <w:r>
        <w:rPr>
          <w:rFonts w:ascii="Arial Narrow" w:hAnsi="Arial Narrow"/>
          <w:b/>
          <w:i/>
          <w:iCs/>
        </w:rPr>
        <w:t xml:space="preserve">dopusti </w:t>
      </w:r>
      <w:r>
        <w:rPr>
          <w:rFonts w:ascii="Arial Narrow" w:hAnsi="Arial Narrow"/>
          <w:b/>
          <w:i/>
          <w:iCs/>
        </w:rPr>
        <w:t>uredniškemu odboru variabilno ceno</w:t>
      </w:r>
      <w:r w:rsidRPr="00332F2B">
        <w:rPr>
          <w:rFonts w:ascii="Arial Narrow" w:hAnsi="Arial Narrow"/>
          <w:b/>
          <w:i/>
          <w:iCs/>
        </w:rPr>
        <w:t xml:space="preserve"> </w:t>
      </w:r>
      <w:r>
        <w:rPr>
          <w:rFonts w:ascii="Arial Narrow" w:hAnsi="Arial Narrow"/>
          <w:b/>
          <w:i/>
          <w:iCs/>
        </w:rPr>
        <w:t>v</w:t>
      </w:r>
      <w:r>
        <w:rPr>
          <w:rFonts w:ascii="Arial Narrow" w:hAnsi="Arial Narrow"/>
          <w:b/>
          <w:i/>
          <w:iCs/>
        </w:rPr>
        <w:t xml:space="preserve"> posameznih primerih</w:t>
      </w:r>
      <w:r w:rsidR="00E6797D" w:rsidRPr="00E6797D">
        <w:rPr>
          <w:rFonts w:ascii="Arial Narrow" w:hAnsi="Arial Narrow"/>
          <w:b/>
          <w:i/>
          <w:iCs/>
        </w:rPr>
        <w:t xml:space="preserve"> </w:t>
      </w:r>
      <w:r w:rsidR="00E6797D">
        <w:rPr>
          <w:rFonts w:ascii="Arial Narrow" w:hAnsi="Arial Narrow"/>
          <w:b/>
          <w:i/>
          <w:iCs/>
        </w:rPr>
        <w:t>oglaševalcev</w:t>
      </w:r>
      <w:r>
        <w:rPr>
          <w:rFonts w:ascii="Arial Narrow" w:hAnsi="Arial Narrow"/>
          <w:b/>
          <w:i/>
          <w:iCs/>
        </w:rPr>
        <w:t xml:space="preserve">. </w:t>
      </w:r>
    </w:p>
    <w:p w14:paraId="75C8BA12" w14:textId="47518131" w:rsidR="00204F63" w:rsidRDefault="00204F63" w:rsidP="00204F63">
      <w:pPr>
        <w:spacing w:before="0" w:after="40"/>
        <w:rPr>
          <w:rFonts w:ascii="Arial Narrow" w:hAnsi="Arial Narrow"/>
          <w:bCs/>
        </w:rPr>
      </w:pPr>
    </w:p>
    <w:p w14:paraId="1CD6074D" w14:textId="59E2C7EC" w:rsidR="00B05666" w:rsidRDefault="00B05666" w:rsidP="00204F63">
      <w:pPr>
        <w:spacing w:before="0" w:after="40"/>
        <w:rPr>
          <w:rFonts w:ascii="Arial Narrow" w:hAnsi="Arial Narrow"/>
          <w:bCs/>
        </w:rPr>
      </w:pPr>
    </w:p>
    <w:p w14:paraId="6C1C965A" w14:textId="77777777" w:rsidR="00B05666" w:rsidRPr="00204F63" w:rsidRDefault="00B05666" w:rsidP="00204F63">
      <w:pPr>
        <w:spacing w:before="0" w:after="40"/>
        <w:rPr>
          <w:rFonts w:ascii="Arial Narrow" w:hAnsi="Arial Narrow"/>
          <w:bCs/>
        </w:rPr>
      </w:pPr>
    </w:p>
    <w:p w14:paraId="2D4BA466" w14:textId="1FC0F0EF" w:rsidR="00204F63" w:rsidRPr="00B05666" w:rsidRDefault="00204F63" w:rsidP="00B05666">
      <w:pPr>
        <w:spacing w:before="0" w:after="40"/>
        <w:jc w:val="center"/>
        <w:rPr>
          <w:rFonts w:ascii="Arial Narrow" w:hAnsi="Arial Narrow"/>
          <w:b/>
          <w:bCs/>
        </w:rPr>
      </w:pPr>
      <w:r w:rsidRPr="00204F63">
        <w:rPr>
          <w:rFonts w:ascii="Arial Narrow" w:hAnsi="Arial Narrow"/>
          <w:b/>
          <w:bCs/>
        </w:rPr>
        <w:lastRenderedPageBreak/>
        <w:t xml:space="preserve">AD </w:t>
      </w:r>
      <w:r w:rsidRPr="00204F63">
        <w:rPr>
          <w:rFonts w:ascii="Arial Narrow" w:hAnsi="Arial Narrow"/>
          <w:b/>
          <w:bCs/>
        </w:rPr>
        <w:t>4</w:t>
      </w:r>
    </w:p>
    <w:p w14:paraId="5D8844E5" w14:textId="39F2A90A" w:rsidR="00204F63" w:rsidRPr="00204F63" w:rsidRDefault="00204F63" w:rsidP="00204F63">
      <w:pPr>
        <w:spacing w:before="0" w:after="40"/>
        <w:rPr>
          <w:rFonts w:ascii="Arial Narrow" w:hAnsi="Arial Narrow"/>
          <w:u w:val="single"/>
        </w:rPr>
      </w:pPr>
      <w:r w:rsidRPr="00204F63">
        <w:rPr>
          <w:rFonts w:ascii="Arial Narrow" w:hAnsi="Arial Narrow"/>
          <w:u w:val="single"/>
        </w:rPr>
        <w:t>Razno</w:t>
      </w:r>
      <w:r w:rsidRPr="00204F63">
        <w:rPr>
          <w:rFonts w:ascii="Arial Narrow" w:hAnsi="Arial Narrow"/>
          <w:u w:val="single"/>
        </w:rPr>
        <w:t xml:space="preserve">. </w:t>
      </w:r>
    </w:p>
    <w:p w14:paraId="381EBBAA" w14:textId="77777777" w:rsidR="00847CCA" w:rsidRPr="00204F63" w:rsidRDefault="00847CCA" w:rsidP="00F70AA0">
      <w:pPr>
        <w:spacing w:before="0" w:after="40"/>
        <w:rPr>
          <w:rFonts w:ascii="Arial Narrow" w:hAnsi="Arial Narrow"/>
        </w:rPr>
      </w:pPr>
    </w:p>
    <w:p w14:paraId="765D83F4" w14:textId="77777777" w:rsidR="00204F63" w:rsidRPr="000E11B1" w:rsidRDefault="00204F63" w:rsidP="00847CCA">
      <w:pPr>
        <w:pStyle w:val="Odstavekseznama"/>
        <w:numPr>
          <w:ilvl w:val="0"/>
          <w:numId w:val="33"/>
        </w:numPr>
        <w:rPr>
          <w:rFonts w:ascii="Arial Narrow" w:hAnsi="Arial Narrow"/>
          <w:sz w:val="24"/>
          <w:szCs w:val="24"/>
        </w:rPr>
      </w:pPr>
      <w:r w:rsidRPr="000E11B1">
        <w:rPr>
          <w:rFonts w:ascii="Arial Narrow" w:hAnsi="Arial Narrow"/>
          <w:sz w:val="24"/>
          <w:szCs w:val="24"/>
        </w:rPr>
        <w:t>Elektronska ali tiskana verzija glasila</w:t>
      </w:r>
    </w:p>
    <w:p w14:paraId="7C9C0E10" w14:textId="08951383" w:rsidR="00204F63" w:rsidRPr="000E11B1" w:rsidRDefault="00847CCA" w:rsidP="00204F63">
      <w:pPr>
        <w:rPr>
          <w:rFonts w:ascii="Arial Narrow" w:hAnsi="Arial Narrow"/>
        </w:rPr>
      </w:pPr>
      <w:r w:rsidRPr="000E11B1">
        <w:rPr>
          <w:rFonts w:ascii="Arial Narrow" w:hAnsi="Arial Narrow"/>
        </w:rPr>
        <w:t xml:space="preserve">Prehodno obdobje se je zaključilo, sedaj je potrebno obvestiti člane da lahko dobijo samo eno verzijo, tiskano ali elektronsko.  </w:t>
      </w:r>
    </w:p>
    <w:p w14:paraId="604A1133" w14:textId="32374916" w:rsidR="00204F63" w:rsidRPr="000E11B1" w:rsidRDefault="00847CCA" w:rsidP="00204F63">
      <w:pPr>
        <w:rPr>
          <w:rFonts w:ascii="Arial Narrow" w:hAnsi="Arial Narrow"/>
        </w:rPr>
      </w:pPr>
      <w:r w:rsidRPr="000E11B1">
        <w:rPr>
          <w:rFonts w:ascii="Arial Narrow" w:hAnsi="Arial Narrow"/>
        </w:rPr>
        <w:t xml:space="preserve">Razprava: Egona </w:t>
      </w:r>
      <w:r w:rsidR="00204F63" w:rsidRPr="000E11B1">
        <w:rPr>
          <w:rFonts w:ascii="Arial Narrow" w:hAnsi="Arial Narrow"/>
        </w:rPr>
        <w:t>Dolenc</w:t>
      </w:r>
      <w:r w:rsidRPr="000E11B1">
        <w:rPr>
          <w:rFonts w:ascii="Arial Narrow" w:hAnsi="Arial Narrow"/>
        </w:rPr>
        <w:t>a</w:t>
      </w:r>
      <w:r w:rsidR="00204F63" w:rsidRPr="000E11B1">
        <w:rPr>
          <w:rFonts w:ascii="Arial Narrow" w:hAnsi="Arial Narrow"/>
        </w:rPr>
        <w:t xml:space="preserve">  skrbi</w:t>
      </w:r>
      <w:r w:rsidRPr="000E11B1">
        <w:rPr>
          <w:rFonts w:ascii="Arial Narrow" w:hAnsi="Arial Narrow"/>
        </w:rPr>
        <w:t xml:space="preserve"> ga majhna odzivnost ribičev  270 od </w:t>
      </w:r>
      <w:r w:rsidR="00204F63" w:rsidRPr="000E11B1">
        <w:rPr>
          <w:rFonts w:ascii="Arial Narrow" w:hAnsi="Arial Narrow"/>
        </w:rPr>
        <w:t>11000</w:t>
      </w:r>
      <w:r w:rsidRPr="000E11B1">
        <w:rPr>
          <w:rFonts w:ascii="Arial Narrow" w:hAnsi="Arial Narrow"/>
        </w:rPr>
        <w:t xml:space="preserve"> vpisanih ribičev v bazi Klen</w:t>
      </w:r>
      <w:r w:rsidR="000E11B1">
        <w:rPr>
          <w:rFonts w:ascii="Arial Narrow" w:hAnsi="Arial Narrow"/>
        </w:rPr>
        <w:t xml:space="preserve"> za elektronsko verzijo</w:t>
      </w:r>
      <w:r w:rsidRPr="000E11B1">
        <w:rPr>
          <w:rFonts w:ascii="Arial Narrow" w:hAnsi="Arial Narrow"/>
        </w:rPr>
        <w:t xml:space="preserve">, zato predlaga da se ribičem ponudi elektronska verzija glasila, </w:t>
      </w:r>
      <w:r w:rsidR="00204F63" w:rsidRPr="000E11B1">
        <w:rPr>
          <w:rFonts w:ascii="Arial Narrow" w:hAnsi="Arial Narrow"/>
        </w:rPr>
        <w:t>tisti ki</w:t>
      </w:r>
      <w:r w:rsidRPr="000E11B1">
        <w:rPr>
          <w:rFonts w:ascii="Arial Narrow" w:hAnsi="Arial Narrow"/>
        </w:rPr>
        <w:t xml:space="preserve"> pa</w:t>
      </w:r>
      <w:r w:rsidR="00204F63" w:rsidRPr="000E11B1">
        <w:rPr>
          <w:rFonts w:ascii="Arial Narrow" w:hAnsi="Arial Narrow"/>
        </w:rPr>
        <w:t xml:space="preserve"> hoče tiskano verzijo</w:t>
      </w:r>
      <w:r w:rsidRPr="000E11B1">
        <w:rPr>
          <w:rFonts w:ascii="Arial Narrow" w:hAnsi="Arial Narrow"/>
        </w:rPr>
        <w:t>, bo hitro odreagiral in to povedal tajniku RD</w:t>
      </w:r>
      <w:r w:rsidR="00204F63" w:rsidRPr="000E11B1">
        <w:rPr>
          <w:rFonts w:ascii="Arial Narrow" w:hAnsi="Arial Narrow"/>
        </w:rPr>
        <w:t>.</w:t>
      </w:r>
      <w:r w:rsidRPr="000E11B1">
        <w:rPr>
          <w:rFonts w:ascii="Arial Narrow" w:hAnsi="Arial Narrow"/>
        </w:rPr>
        <w:t xml:space="preserve"> </w:t>
      </w:r>
      <w:r w:rsidR="00204F63" w:rsidRPr="000E11B1">
        <w:rPr>
          <w:rFonts w:ascii="Arial Narrow" w:hAnsi="Arial Narrow"/>
        </w:rPr>
        <w:t xml:space="preserve"> </w:t>
      </w:r>
      <w:r w:rsidRPr="000E11B1">
        <w:rPr>
          <w:rFonts w:ascii="Arial Narrow" w:hAnsi="Arial Narrow"/>
        </w:rPr>
        <w:t>Predlaga</w:t>
      </w:r>
      <w:r w:rsidRPr="000E11B1">
        <w:rPr>
          <w:rFonts w:ascii="Arial Narrow" w:hAnsi="Arial Narrow"/>
        </w:rPr>
        <w:t xml:space="preserve">, da se v glasilu objavi </w:t>
      </w:r>
      <w:r w:rsidRPr="000E11B1">
        <w:rPr>
          <w:rFonts w:ascii="Arial Narrow" w:hAnsi="Arial Narrow"/>
        </w:rPr>
        <w:t xml:space="preserve">večji oglas </w:t>
      </w:r>
      <w:r w:rsidRPr="000E11B1">
        <w:rPr>
          <w:rFonts w:ascii="Arial Narrow" w:hAnsi="Arial Narrow"/>
        </w:rPr>
        <w:t>(</w:t>
      </w:r>
      <w:r w:rsidRPr="000E11B1">
        <w:rPr>
          <w:rFonts w:ascii="Arial Narrow" w:hAnsi="Arial Narrow"/>
        </w:rPr>
        <w:t>pol strani</w:t>
      </w:r>
      <w:r w:rsidRPr="000E11B1">
        <w:rPr>
          <w:rFonts w:ascii="Arial Narrow" w:hAnsi="Arial Narrow"/>
        </w:rPr>
        <w:t>)</w:t>
      </w:r>
      <w:r w:rsidRPr="000E11B1">
        <w:rPr>
          <w:rFonts w:ascii="Arial Narrow" w:hAnsi="Arial Narrow"/>
        </w:rPr>
        <w:t xml:space="preserve"> </w:t>
      </w:r>
      <w:r w:rsidRPr="000E11B1">
        <w:rPr>
          <w:rFonts w:ascii="Arial Narrow" w:hAnsi="Arial Narrow"/>
        </w:rPr>
        <w:t xml:space="preserve">za </w:t>
      </w:r>
      <w:r w:rsidRPr="000E11B1">
        <w:rPr>
          <w:rFonts w:ascii="Arial Narrow" w:hAnsi="Arial Narrow"/>
        </w:rPr>
        <w:t xml:space="preserve"> e</w:t>
      </w:r>
      <w:r w:rsidR="000E11B1" w:rsidRPr="000E11B1">
        <w:rPr>
          <w:rFonts w:ascii="Arial Narrow" w:hAnsi="Arial Narrow"/>
        </w:rPr>
        <w:t>-</w:t>
      </w:r>
      <w:r w:rsidRPr="000E11B1">
        <w:rPr>
          <w:rFonts w:ascii="Arial Narrow" w:hAnsi="Arial Narrow"/>
        </w:rPr>
        <w:t>verzij</w:t>
      </w:r>
      <w:r w:rsidRPr="000E11B1">
        <w:rPr>
          <w:rFonts w:ascii="Arial Narrow" w:hAnsi="Arial Narrow"/>
        </w:rPr>
        <w:t xml:space="preserve">o glasila s sloganom </w:t>
      </w:r>
      <w:r w:rsidRPr="000E11B1">
        <w:rPr>
          <w:rFonts w:ascii="Arial Narrow" w:hAnsi="Arial Narrow"/>
          <w:i/>
          <w:iCs/>
        </w:rPr>
        <w:t>B</w:t>
      </w:r>
      <w:r w:rsidRPr="000E11B1">
        <w:rPr>
          <w:rFonts w:ascii="Arial Narrow" w:hAnsi="Arial Narrow"/>
          <w:i/>
          <w:iCs/>
        </w:rPr>
        <w:t>odi ekolog</w:t>
      </w:r>
      <w:r w:rsidRPr="000E11B1">
        <w:rPr>
          <w:rFonts w:ascii="Arial Narrow" w:hAnsi="Arial Narrow"/>
          <w:i/>
          <w:iCs/>
        </w:rPr>
        <w:t xml:space="preserve">, izberi </w:t>
      </w:r>
      <w:r w:rsidRPr="000E11B1">
        <w:rPr>
          <w:rFonts w:ascii="Arial Narrow" w:hAnsi="Arial Narrow"/>
          <w:i/>
          <w:iCs/>
        </w:rPr>
        <w:t>elektronsko verzijo</w:t>
      </w:r>
      <w:r w:rsidR="000E11B1" w:rsidRPr="000E11B1">
        <w:rPr>
          <w:rFonts w:ascii="Arial Narrow" w:hAnsi="Arial Narrow"/>
          <w:i/>
          <w:iCs/>
        </w:rPr>
        <w:t xml:space="preserve"> glasila Ribič</w:t>
      </w:r>
      <w:r w:rsidRPr="000E11B1">
        <w:rPr>
          <w:rFonts w:ascii="Arial Narrow" w:hAnsi="Arial Narrow"/>
        </w:rPr>
        <w:t>.</w:t>
      </w:r>
    </w:p>
    <w:p w14:paraId="4DBC1B39" w14:textId="37B4E80F" w:rsidR="00847CCA" w:rsidRPr="000E11B1" w:rsidRDefault="000E11B1" w:rsidP="00204F63">
      <w:pPr>
        <w:rPr>
          <w:rFonts w:ascii="Arial Narrow" w:hAnsi="Arial Narrow"/>
        </w:rPr>
      </w:pPr>
      <w:r w:rsidRPr="000E11B1">
        <w:rPr>
          <w:rFonts w:ascii="Arial Narrow" w:hAnsi="Arial Narrow"/>
        </w:rPr>
        <w:t xml:space="preserve">I. </w:t>
      </w:r>
      <w:r w:rsidR="00847CCA" w:rsidRPr="000E11B1">
        <w:rPr>
          <w:rFonts w:ascii="Arial Narrow" w:hAnsi="Arial Narrow"/>
        </w:rPr>
        <w:t xml:space="preserve">Kloboves – </w:t>
      </w:r>
      <w:r w:rsidRPr="000E11B1">
        <w:rPr>
          <w:rFonts w:ascii="Arial Narrow" w:hAnsi="Arial Narrow"/>
        </w:rPr>
        <w:t xml:space="preserve">največ za digitalizacijo naredijo v samih RD.  </w:t>
      </w:r>
      <w:r w:rsidRPr="000E11B1">
        <w:rPr>
          <w:rFonts w:ascii="Arial Narrow" w:hAnsi="Arial Narrow"/>
        </w:rPr>
        <w:t>Pr</w:t>
      </w:r>
      <w:r w:rsidRPr="000E11B1">
        <w:rPr>
          <w:rFonts w:ascii="Arial Narrow" w:hAnsi="Arial Narrow"/>
        </w:rPr>
        <w:t xml:space="preserve">edlaga obvestilo po e-pošti ali z notico v glasilu. </w:t>
      </w:r>
      <w:r w:rsidRPr="000E11B1">
        <w:rPr>
          <w:rFonts w:ascii="Arial Narrow" w:hAnsi="Arial Narrow"/>
        </w:rPr>
        <w:t xml:space="preserve">Dobro bi bilo, da se </w:t>
      </w:r>
      <w:r w:rsidR="00847CCA" w:rsidRPr="000E11B1">
        <w:rPr>
          <w:rFonts w:ascii="Arial Narrow" w:hAnsi="Arial Narrow"/>
        </w:rPr>
        <w:t>skupščini</w:t>
      </w:r>
      <w:r w:rsidRPr="000E11B1">
        <w:rPr>
          <w:rFonts w:ascii="Arial Narrow" w:hAnsi="Arial Narrow"/>
        </w:rPr>
        <w:t xml:space="preserve"> RZS </w:t>
      </w:r>
      <w:r w:rsidR="00847CCA" w:rsidRPr="000E11B1">
        <w:rPr>
          <w:rFonts w:ascii="Arial Narrow" w:hAnsi="Arial Narrow"/>
        </w:rPr>
        <w:t>na predsednike</w:t>
      </w:r>
      <w:r w:rsidRPr="000E11B1">
        <w:rPr>
          <w:rFonts w:ascii="Arial Narrow" w:hAnsi="Arial Narrow"/>
        </w:rPr>
        <w:t xml:space="preserve"> RD</w:t>
      </w:r>
      <w:r w:rsidR="00847CCA" w:rsidRPr="000E11B1">
        <w:rPr>
          <w:rFonts w:ascii="Arial Narrow" w:hAnsi="Arial Narrow"/>
        </w:rPr>
        <w:t xml:space="preserve"> apelira</w:t>
      </w:r>
      <w:r w:rsidRPr="000E11B1">
        <w:rPr>
          <w:rFonts w:ascii="Arial Narrow" w:hAnsi="Arial Narrow"/>
        </w:rPr>
        <w:t>,</w:t>
      </w:r>
      <w:r w:rsidR="00847CCA" w:rsidRPr="000E11B1">
        <w:rPr>
          <w:rFonts w:ascii="Arial Narrow" w:hAnsi="Arial Narrow"/>
        </w:rPr>
        <w:t xml:space="preserve"> da obstaja ta obe </w:t>
      </w:r>
      <w:r w:rsidRPr="000E11B1">
        <w:rPr>
          <w:rFonts w:ascii="Arial Narrow" w:hAnsi="Arial Narrow"/>
        </w:rPr>
        <w:t>verziji</w:t>
      </w:r>
      <w:r w:rsidR="00847CCA" w:rsidRPr="000E11B1">
        <w:rPr>
          <w:rFonts w:ascii="Arial Narrow" w:hAnsi="Arial Narrow"/>
        </w:rPr>
        <w:t xml:space="preserve"> glasila. </w:t>
      </w:r>
      <w:r w:rsidRPr="000E11B1">
        <w:rPr>
          <w:rFonts w:ascii="Arial Narrow" w:hAnsi="Arial Narrow"/>
        </w:rPr>
        <w:t>Ne moremo pa nikogar nikamor prisiliti.</w:t>
      </w:r>
    </w:p>
    <w:p w14:paraId="733F3397" w14:textId="0470D8F6" w:rsidR="00847CCA" w:rsidRPr="000E11B1" w:rsidRDefault="000E11B1" w:rsidP="00204F63">
      <w:pPr>
        <w:rPr>
          <w:rFonts w:ascii="Arial Narrow" w:hAnsi="Arial Narrow"/>
        </w:rPr>
      </w:pPr>
      <w:r>
        <w:rPr>
          <w:rFonts w:ascii="Arial Narrow" w:hAnsi="Arial Narrow"/>
        </w:rPr>
        <w:t>N. Božičnik</w:t>
      </w:r>
      <w:r w:rsidR="00204F63" w:rsidRPr="000E11B1">
        <w:rPr>
          <w:rFonts w:ascii="Arial Narrow" w:hAnsi="Arial Narrow"/>
        </w:rPr>
        <w:t xml:space="preserve"> - ne more</w:t>
      </w:r>
      <w:r w:rsidR="00847CCA" w:rsidRPr="000E11B1">
        <w:rPr>
          <w:rFonts w:ascii="Arial Narrow" w:hAnsi="Arial Narrow"/>
        </w:rPr>
        <w:t>mo</w:t>
      </w:r>
      <w:r w:rsidR="00204F63" w:rsidRPr="000E11B1">
        <w:rPr>
          <w:rFonts w:ascii="Arial Narrow" w:hAnsi="Arial Narrow"/>
        </w:rPr>
        <w:t xml:space="preserve"> gledati samo na stroške , ampak moramo </w:t>
      </w:r>
      <w:r w:rsidR="00847CCA" w:rsidRPr="000E11B1">
        <w:rPr>
          <w:rFonts w:ascii="Arial Narrow" w:hAnsi="Arial Narrow"/>
        </w:rPr>
        <w:t>gledati</w:t>
      </w:r>
      <w:r w:rsidR="00204F63" w:rsidRPr="000E11B1">
        <w:rPr>
          <w:rFonts w:ascii="Arial Narrow" w:hAnsi="Arial Narrow"/>
        </w:rPr>
        <w:t xml:space="preserve"> tudi ljudi.. Po koroni so ljudje bili zelo pasivni, podobno je s trgovinami, sedaj </w:t>
      </w:r>
      <w:r w:rsidR="008F2F2E">
        <w:rPr>
          <w:rFonts w:ascii="Arial Narrow" w:hAnsi="Arial Narrow"/>
        </w:rPr>
        <w:t>se ljudje bolj udeležujejo d</w:t>
      </w:r>
      <w:r w:rsidR="00204F63" w:rsidRPr="000E11B1">
        <w:rPr>
          <w:rFonts w:ascii="Arial Narrow" w:hAnsi="Arial Narrow"/>
        </w:rPr>
        <w:t>ogodk</w:t>
      </w:r>
      <w:r w:rsidR="008F2F2E">
        <w:rPr>
          <w:rFonts w:ascii="Arial Narrow" w:hAnsi="Arial Narrow"/>
        </w:rPr>
        <w:t>ov in so bolj aktivni.</w:t>
      </w:r>
      <w:r w:rsidR="00204F63" w:rsidRPr="000E11B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Predlaga formulacijo </w:t>
      </w:r>
      <w:r w:rsidR="00847CCA" w:rsidRPr="000E11B1">
        <w:rPr>
          <w:rFonts w:ascii="Arial Narrow" w:hAnsi="Arial Narrow"/>
        </w:rPr>
        <w:t>sklep</w:t>
      </w:r>
      <w:r>
        <w:rPr>
          <w:rFonts w:ascii="Arial Narrow" w:hAnsi="Arial Narrow"/>
        </w:rPr>
        <w:t>a</w:t>
      </w:r>
      <w:r w:rsidR="00847CCA" w:rsidRPr="000E11B1">
        <w:rPr>
          <w:rFonts w:ascii="Arial Narrow" w:hAnsi="Arial Narrow"/>
        </w:rPr>
        <w:t xml:space="preserve"> da je prehodno obdobje končano</w:t>
      </w:r>
      <w:r>
        <w:rPr>
          <w:rFonts w:ascii="Arial Narrow" w:hAnsi="Arial Narrow"/>
        </w:rPr>
        <w:t xml:space="preserve">, in tiski ti prejemajo elektronsko verzijo, tiskane verzije glasila ne bodo več prejemali. </w:t>
      </w:r>
    </w:p>
    <w:p w14:paraId="5508F58F" w14:textId="6F0F941E" w:rsidR="00204F63" w:rsidRPr="000E11B1" w:rsidRDefault="00204F63" w:rsidP="00204F63">
      <w:pPr>
        <w:rPr>
          <w:rFonts w:ascii="Arial Narrow" w:hAnsi="Arial Narrow"/>
        </w:rPr>
      </w:pPr>
      <w:r w:rsidRPr="000E11B1">
        <w:rPr>
          <w:rFonts w:ascii="Arial Narrow" w:hAnsi="Arial Narrow"/>
        </w:rPr>
        <w:t>J</w:t>
      </w:r>
      <w:r w:rsidR="000E11B1" w:rsidRPr="000E11B1">
        <w:rPr>
          <w:rFonts w:ascii="Arial Narrow" w:hAnsi="Arial Narrow"/>
        </w:rPr>
        <w:t>. Ušeničnik</w:t>
      </w:r>
      <w:r w:rsidRPr="000E11B1">
        <w:rPr>
          <w:rFonts w:ascii="Arial Narrow" w:hAnsi="Arial Narrow"/>
        </w:rPr>
        <w:t xml:space="preserve"> – zanimiva debata, predlaga</w:t>
      </w:r>
      <w:r w:rsidR="000E11B1">
        <w:rPr>
          <w:rFonts w:ascii="Arial Narrow" w:hAnsi="Arial Narrow"/>
        </w:rPr>
        <w:t>,</w:t>
      </w:r>
      <w:r w:rsidRPr="000E11B1">
        <w:rPr>
          <w:rFonts w:ascii="Arial Narrow" w:hAnsi="Arial Narrow"/>
        </w:rPr>
        <w:t xml:space="preserve"> da se</w:t>
      </w:r>
      <w:r w:rsidR="000E11B1">
        <w:rPr>
          <w:rFonts w:ascii="Arial Narrow" w:hAnsi="Arial Narrow"/>
        </w:rPr>
        <w:t xml:space="preserve"> podobna količina časa nameni iskanju novih </w:t>
      </w:r>
      <w:r w:rsidR="005C1C80">
        <w:rPr>
          <w:rFonts w:ascii="Arial Narrow" w:hAnsi="Arial Narrow"/>
        </w:rPr>
        <w:t>piscev</w:t>
      </w:r>
      <w:r w:rsidR="000E11B1">
        <w:rPr>
          <w:rFonts w:ascii="Arial Narrow" w:hAnsi="Arial Narrow"/>
        </w:rPr>
        <w:t xml:space="preserve"> člankov in vsebinam v glasilu.</w:t>
      </w:r>
      <w:r w:rsidRPr="000E11B1">
        <w:rPr>
          <w:rFonts w:ascii="Arial Narrow" w:hAnsi="Arial Narrow"/>
        </w:rPr>
        <w:t xml:space="preserve"> Ribič </w:t>
      </w:r>
      <w:r w:rsidR="005C1C80">
        <w:rPr>
          <w:rFonts w:ascii="Arial Narrow" w:hAnsi="Arial Narrow"/>
        </w:rPr>
        <w:t xml:space="preserve">kot eno najstarejših glasil naj </w:t>
      </w:r>
      <w:r w:rsidR="000E11B1" w:rsidRPr="000E11B1">
        <w:rPr>
          <w:rFonts w:ascii="Arial Narrow" w:hAnsi="Arial Narrow"/>
        </w:rPr>
        <w:t>obdrž</w:t>
      </w:r>
      <w:r w:rsidR="005C1C80">
        <w:rPr>
          <w:rFonts w:ascii="Arial Narrow" w:hAnsi="Arial Narrow"/>
        </w:rPr>
        <w:t>i</w:t>
      </w:r>
      <w:r w:rsidRPr="000E11B1">
        <w:rPr>
          <w:rFonts w:ascii="Arial Narrow" w:hAnsi="Arial Narrow"/>
        </w:rPr>
        <w:t xml:space="preserve"> formo</w:t>
      </w:r>
      <w:r w:rsidR="005C1C80">
        <w:rPr>
          <w:rFonts w:ascii="Arial Narrow" w:hAnsi="Arial Narrow"/>
        </w:rPr>
        <w:t>,</w:t>
      </w:r>
      <w:r w:rsidRPr="000E11B1">
        <w:rPr>
          <w:rFonts w:ascii="Arial Narrow" w:hAnsi="Arial Narrow"/>
        </w:rPr>
        <w:t xml:space="preserve"> ki </w:t>
      </w:r>
      <w:r w:rsidR="00847CCA" w:rsidRPr="000E11B1">
        <w:rPr>
          <w:rFonts w:ascii="Arial Narrow" w:hAnsi="Arial Narrow"/>
        </w:rPr>
        <w:t>jo</w:t>
      </w:r>
      <w:r w:rsidRPr="000E11B1">
        <w:rPr>
          <w:rFonts w:ascii="Arial Narrow" w:hAnsi="Arial Narrow"/>
        </w:rPr>
        <w:t xml:space="preserve"> je imel svoja desetletja</w:t>
      </w:r>
      <w:r w:rsidR="000E11B1" w:rsidRPr="000E11B1">
        <w:rPr>
          <w:rFonts w:ascii="Arial Narrow" w:hAnsi="Arial Narrow"/>
        </w:rPr>
        <w:t>.</w:t>
      </w:r>
    </w:p>
    <w:p w14:paraId="3D2B6FDA" w14:textId="6E153EE2" w:rsidR="00204F63" w:rsidRPr="000E11B1" w:rsidRDefault="000E11B1" w:rsidP="00204F63">
      <w:pPr>
        <w:rPr>
          <w:rFonts w:ascii="Arial Narrow" w:hAnsi="Arial Narrow"/>
        </w:rPr>
      </w:pPr>
      <w:r w:rsidRPr="000E11B1">
        <w:rPr>
          <w:rFonts w:ascii="Arial Narrow" w:hAnsi="Arial Narrow"/>
        </w:rPr>
        <w:t xml:space="preserve">V. </w:t>
      </w:r>
      <w:r w:rsidR="00204F63" w:rsidRPr="000E11B1">
        <w:rPr>
          <w:rFonts w:ascii="Arial Narrow" w:hAnsi="Arial Narrow"/>
        </w:rPr>
        <w:t xml:space="preserve">Mikec – </w:t>
      </w:r>
      <w:r w:rsidRPr="000E11B1">
        <w:rPr>
          <w:rFonts w:ascii="Arial Narrow" w:hAnsi="Arial Narrow"/>
        </w:rPr>
        <w:t>za</w:t>
      </w:r>
      <w:r w:rsidR="005C1C80">
        <w:rPr>
          <w:rFonts w:ascii="Arial Narrow" w:hAnsi="Arial Narrow"/>
        </w:rPr>
        <w:t xml:space="preserve"> prihodnost</w:t>
      </w:r>
      <w:r w:rsidRPr="000E11B1">
        <w:rPr>
          <w:rFonts w:ascii="Arial Narrow" w:hAnsi="Arial Narrow"/>
        </w:rPr>
        <w:t xml:space="preserve"> </w:t>
      </w:r>
      <w:r w:rsidR="005C1C80">
        <w:rPr>
          <w:rFonts w:ascii="Arial Narrow" w:hAnsi="Arial Narrow"/>
        </w:rPr>
        <w:t xml:space="preserve">oblike </w:t>
      </w:r>
      <w:r w:rsidRPr="000E11B1">
        <w:rPr>
          <w:rFonts w:ascii="Arial Narrow" w:hAnsi="Arial Narrow"/>
        </w:rPr>
        <w:t>glasil</w:t>
      </w:r>
      <w:r w:rsidR="005C1C80">
        <w:rPr>
          <w:rFonts w:ascii="Arial Narrow" w:hAnsi="Arial Narrow"/>
        </w:rPr>
        <w:t>a</w:t>
      </w:r>
      <w:r w:rsidRPr="000E11B1">
        <w:rPr>
          <w:rFonts w:ascii="Arial Narrow" w:hAnsi="Arial Narrow"/>
        </w:rPr>
        <w:t xml:space="preserve"> </w:t>
      </w:r>
      <w:r w:rsidRPr="000E11B1">
        <w:rPr>
          <w:rFonts w:ascii="Arial Narrow" w:hAnsi="Arial Narrow"/>
        </w:rPr>
        <w:t>je potreb</w:t>
      </w:r>
      <w:r>
        <w:rPr>
          <w:rFonts w:ascii="Arial Narrow" w:hAnsi="Arial Narrow"/>
        </w:rPr>
        <w:t>en</w:t>
      </w:r>
      <w:r w:rsidRPr="000E11B1">
        <w:rPr>
          <w:rFonts w:ascii="Arial Narrow" w:hAnsi="Arial Narrow"/>
        </w:rPr>
        <w:t xml:space="preserve"> </w:t>
      </w:r>
      <w:r w:rsidR="00204F63" w:rsidRPr="000E11B1">
        <w:rPr>
          <w:rFonts w:ascii="Arial Narrow" w:hAnsi="Arial Narrow"/>
        </w:rPr>
        <w:t xml:space="preserve">zelo </w:t>
      </w:r>
      <w:r w:rsidR="005C1C80">
        <w:rPr>
          <w:rFonts w:ascii="Arial Narrow" w:hAnsi="Arial Narrow"/>
        </w:rPr>
        <w:t>tehten</w:t>
      </w:r>
      <w:r w:rsidR="00204F63" w:rsidRPr="000E11B1">
        <w:rPr>
          <w:rFonts w:ascii="Arial Narrow" w:hAnsi="Arial Narrow"/>
        </w:rPr>
        <w:t xml:space="preserve"> premislek</w:t>
      </w:r>
      <w:r w:rsidR="00B05666">
        <w:rPr>
          <w:rFonts w:ascii="Arial Narrow" w:hAnsi="Arial Narrow"/>
        </w:rPr>
        <w:t>, ker notri objavljamo vse pomembno za naše ribištvo</w:t>
      </w:r>
      <w:r w:rsidR="00204F63" w:rsidRPr="000E11B1">
        <w:rPr>
          <w:rFonts w:ascii="Arial Narrow" w:hAnsi="Arial Narrow"/>
        </w:rPr>
        <w:t>. Elektronski obliko bodo mladi sigurno povzeli</w:t>
      </w:r>
      <w:r w:rsidR="00B05666">
        <w:rPr>
          <w:rFonts w:ascii="Arial Narrow" w:hAnsi="Arial Narrow"/>
        </w:rPr>
        <w:t xml:space="preserve">, a vseeno meni da ohranimo tiskano verzijo. </w:t>
      </w:r>
    </w:p>
    <w:p w14:paraId="33A2BC76" w14:textId="3660E0ED" w:rsidR="00204F63" w:rsidRPr="000E11B1" w:rsidRDefault="00204F63" w:rsidP="00F70AA0">
      <w:pPr>
        <w:spacing w:before="0" w:after="40"/>
        <w:rPr>
          <w:rFonts w:ascii="Arial Narrow" w:hAnsi="Arial Narrow"/>
        </w:rPr>
      </w:pPr>
    </w:p>
    <w:p w14:paraId="3DA1BE16" w14:textId="7F927A6C" w:rsidR="00204F63" w:rsidRPr="000E11B1" w:rsidRDefault="00847CCA" w:rsidP="00F70AA0">
      <w:pPr>
        <w:spacing w:before="0" w:after="40"/>
        <w:rPr>
          <w:rFonts w:ascii="Arial Narrow" w:hAnsi="Arial Narrow"/>
          <w:b/>
          <w:bCs/>
          <w:i/>
          <w:iCs/>
        </w:rPr>
      </w:pPr>
      <w:r w:rsidRPr="000E11B1">
        <w:rPr>
          <w:rFonts w:ascii="Arial Narrow" w:hAnsi="Arial Narrow"/>
          <w:b/>
          <w:bCs/>
          <w:i/>
          <w:iCs/>
        </w:rPr>
        <w:t xml:space="preserve">Sklep 5: prehodno obdobje za uvajanje elektronske verzije glasila je zaključeno, kar se </w:t>
      </w:r>
      <w:r w:rsidRPr="000E11B1">
        <w:rPr>
          <w:rFonts w:ascii="Arial Narrow" w:hAnsi="Arial Narrow"/>
          <w:b/>
          <w:bCs/>
          <w:i/>
          <w:iCs/>
        </w:rPr>
        <w:t xml:space="preserve">objavi </w:t>
      </w:r>
      <w:r w:rsidRPr="000E11B1">
        <w:rPr>
          <w:rFonts w:ascii="Arial Narrow" w:hAnsi="Arial Narrow"/>
          <w:b/>
          <w:bCs/>
          <w:i/>
          <w:iCs/>
        </w:rPr>
        <w:t>v glasilu Ribič.</w:t>
      </w:r>
    </w:p>
    <w:p w14:paraId="70B918A8" w14:textId="77777777" w:rsidR="00204F63" w:rsidRDefault="00204F63" w:rsidP="00F70AA0">
      <w:pPr>
        <w:spacing w:before="0" w:after="40"/>
        <w:rPr>
          <w:rFonts w:ascii="Arial Narrow" w:hAnsi="Arial Narrow"/>
        </w:rPr>
      </w:pPr>
    </w:p>
    <w:p w14:paraId="5309AE92" w14:textId="22B343EA" w:rsidR="00960120" w:rsidRPr="002A77AD" w:rsidRDefault="00C4412A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 xml:space="preserve">Vsi sklepi so bili sprejeti soglasno. </w:t>
      </w:r>
      <w:r w:rsidR="00960120" w:rsidRPr="002A77AD">
        <w:rPr>
          <w:rFonts w:ascii="Arial Narrow" w:hAnsi="Arial Narrow"/>
        </w:rPr>
        <w:t xml:space="preserve">Sestanek je bil končan </w:t>
      </w:r>
      <w:r w:rsidR="00D52B72" w:rsidRPr="002A77AD">
        <w:rPr>
          <w:rFonts w:ascii="Arial Narrow" w:hAnsi="Arial Narrow"/>
        </w:rPr>
        <w:t>ob 1</w:t>
      </w:r>
      <w:r w:rsidR="00B41AE2">
        <w:rPr>
          <w:rFonts w:ascii="Arial Narrow" w:hAnsi="Arial Narrow"/>
        </w:rPr>
        <w:t>6</w:t>
      </w:r>
      <w:r w:rsidR="002A77AD" w:rsidRPr="002A77AD">
        <w:rPr>
          <w:rFonts w:ascii="Arial Narrow" w:hAnsi="Arial Narrow"/>
        </w:rPr>
        <w:t>:</w:t>
      </w:r>
      <w:r w:rsidR="00204F63">
        <w:rPr>
          <w:rFonts w:ascii="Arial Narrow" w:hAnsi="Arial Narrow"/>
        </w:rPr>
        <w:t>00</w:t>
      </w:r>
      <w:r w:rsidR="00960120" w:rsidRPr="002A77AD">
        <w:rPr>
          <w:rFonts w:ascii="Arial Narrow" w:hAnsi="Arial Narrow"/>
        </w:rPr>
        <w:t xml:space="preserve"> uri.</w:t>
      </w:r>
    </w:p>
    <w:p w14:paraId="4B9F7512" w14:textId="77777777" w:rsidR="00F1287F" w:rsidRPr="002A77AD" w:rsidRDefault="00F1287F" w:rsidP="00F70AA0">
      <w:pPr>
        <w:spacing w:before="0" w:after="40"/>
        <w:rPr>
          <w:rFonts w:ascii="Arial Narrow" w:hAnsi="Arial Narrow"/>
        </w:rPr>
      </w:pPr>
    </w:p>
    <w:p w14:paraId="21FAC0F9" w14:textId="1C11C8C0" w:rsidR="00960120" w:rsidRDefault="000C7FC5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L</w:t>
      </w:r>
      <w:r w:rsidR="00D52B72" w:rsidRPr="002A77AD">
        <w:rPr>
          <w:rFonts w:ascii="Arial Narrow" w:hAnsi="Arial Narrow"/>
        </w:rPr>
        <w:t xml:space="preserve">jubljana, </w:t>
      </w:r>
      <w:r w:rsidR="00BB3015">
        <w:rPr>
          <w:rFonts w:ascii="Arial Narrow" w:hAnsi="Arial Narrow"/>
        </w:rPr>
        <w:t>22</w:t>
      </w:r>
      <w:r w:rsidR="006E179E">
        <w:rPr>
          <w:rFonts w:ascii="Arial Narrow" w:hAnsi="Arial Narrow"/>
        </w:rPr>
        <w:t xml:space="preserve">. </w:t>
      </w:r>
      <w:r w:rsidR="00BB3015">
        <w:rPr>
          <w:rFonts w:ascii="Arial Narrow" w:hAnsi="Arial Narrow"/>
        </w:rPr>
        <w:t>2</w:t>
      </w:r>
      <w:r w:rsidR="006E179E">
        <w:rPr>
          <w:rFonts w:ascii="Arial Narrow" w:hAnsi="Arial Narrow"/>
        </w:rPr>
        <w:t>. 202</w:t>
      </w:r>
      <w:r w:rsidR="00BB3015">
        <w:rPr>
          <w:rFonts w:ascii="Arial Narrow" w:hAnsi="Arial Narrow"/>
        </w:rPr>
        <w:t>3</w:t>
      </w:r>
    </w:p>
    <w:p w14:paraId="714F2A84" w14:textId="77777777" w:rsidR="00BB3015" w:rsidRDefault="00BB3015" w:rsidP="00F70AA0">
      <w:pPr>
        <w:spacing w:before="0" w:after="40"/>
        <w:rPr>
          <w:rFonts w:ascii="Arial Narrow" w:hAnsi="Arial Narrow"/>
        </w:rPr>
      </w:pPr>
    </w:p>
    <w:p w14:paraId="05B25038" w14:textId="77777777" w:rsidR="00B41AE2" w:rsidRPr="002A77AD" w:rsidRDefault="00B41AE2" w:rsidP="00F70AA0">
      <w:pPr>
        <w:spacing w:before="0" w:after="40"/>
        <w:rPr>
          <w:rFonts w:ascii="Arial Narrow" w:hAnsi="Arial Narrow"/>
        </w:rPr>
      </w:pPr>
    </w:p>
    <w:p w14:paraId="2BC9E414" w14:textId="77777777" w:rsidR="00960120" w:rsidRPr="002A77AD" w:rsidRDefault="00960120" w:rsidP="00F70AA0">
      <w:pPr>
        <w:spacing w:before="0" w:after="40"/>
        <w:rPr>
          <w:rFonts w:ascii="Arial Narrow" w:hAnsi="Arial Narrow"/>
        </w:rPr>
      </w:pPr>
      <w:r w:rsidRPr="002A77AD">
        <w:rPr>
          <w:rFonts w:ascii="Arial Narrow" w:hAnsi="Arial Narrow"/>
        </w:rPr>
        <w:t>Z</w:t>
      </w:r>
      <w:r w:rsidR="001F17C4" w:rsidRPr="002A77AD">
        <w:rPr>
          <w:rFonts w:ascii="Arial Narrow" w:hAnsi="Arial Narrow"/>
        </w:rPr>
        <w:t>abeležil:</w:t>
      </w:r>
      <w:r w:rsidR="001F17C4"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</w:r>
      <w:r w:rsidRPr="002A77AD">
        <w:rPr>
          <w:rFonts w:ascii="Arial Narrow" w:hAnsi="Arial Narrow"/>
        </w:rPr>
        <w:tab/>
        <w:t>Predsednik komisije</w:t>
      </w:r>
    </w:p>
    <w:p w14:paraId="12BFA808" w14:textId="70330AF3" w:rsidR="00BB3015" w:rsidRPr="00B05666" w:rsidRDefault="00BD6DE5" w:rsidP="00F70AA0">
      <w:pPr>
        <w:spacing w:before="0" w:after="40"/>
        <w:rPr>
          <w:rFonts w:ascii="Arial Narrow" w:hAnsi="Arial Narrow"/>
          <w:b/>
          <w:i/>
        </w:rPr>
      </w:pPr>
      <w:r w:rsidRPr="002A77AD">
        <w:rPr>
          <w:rFonts w:ascii="Arial Narrow" w:hAnsi="Arial Narrow"/>
          <w:b/>
          <w:i/>
        </w:rPr>
        <w:t>m</w:t>
      </w:r>
      <w:r w:rsidR="000B55B6" w:rsidRPr="002A77AD">
        <w:rPr>
          <w:rFonts w:ascii="Arial Narrow" w:hAnsi="Arial Narrow"/>
          <w:b/>
          <w:i/>
        </w:rPr>
        <w:t xml:space="preserve">ag. </w:t>
      </w:r>
      <w:r w:rsidR="00896665" w:rsidRPr="002A77AD">
        <w:rPr>
          <w:rFonts w:ascii="Arial Narrow" w:hAnsi="Arial Narrow"/>
          <w:b/>
          <w:i/>
        </w:rPr>
        <w:t>Igor MILIČIĆ</w:t>
      </w:r>
      <w:r w:rsidR="00320E4F"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Pr="002A77AD">
        <w:rPr>
          <w:rFonts w:ascii="Arial Narrow" w:hAnsi="Arial Narrow"/>
          <w:b/>
          <w:i/>
        </w:rPr>
        <w:tab/>
      </w:r>
      <w:r w:rsidR="00320E4F" w:rsidRPr="002A77AD">
        <w:rPr>
          <w:rFonts w:ascii="Arial Narrow" w:hAnsi="Arial Narrow"/>
          <w:b/>
          <w:i/>
        </w:rPr>
        <w:t>Igor KLOBOVES</w:t>
      </w:r>
      <w:r w:rsidR="00960120" w:rsidRPr="002A77AD">
        <w:rPr>
          <w:rFonts w:ascii="Arial Narrow" w:hAnsi="Arial Narrow"/>
          <w:b/>
          <w:i/>
        </w:rPr>
        <w:t xml:space="preserve"> </w:t>
      </w:r>
      <w:r w:rsidR="00960120" w:rsidRPr="002A77AD">
        <w:rPr>
          <w:rFonts w:ascii="Arial Narrow" w:hAnsi="Arial Narrow"/>
          <w:i/>
        </w:rPr>
        <w:t>l.r</w:t>
      </w:r>
    </w:p>
    <w:p w14:paraId="0F19B3EA" w14:textId="77777777" w:rsidR="00BB3015" w:rsidRDefault="00BB3015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06D116DD" w14:textId="77777777" w:rsidR="00E40EA4" w:rsidRDefault="00E40EA4" w:rsidP="00F70AA0">
      <w:pPr>
        <w:spacing w:before="0" w:after="40"/>
        <w:rPr>
          <w:rFonts w:ascii="Arial Narrow" w:hAnsi="Arial Narrow"/>
          <w:i/>
          <w:color w:val="000000"/>
        </w:rPr>
      </w:pPr>
    </w:p>
    <w:p w14:paraId="1E66CFEA" w14:textId="77777777" w:rsidR="00B87690" w:rsidRPr="00661A8A" w:rsidRDefault="00B87690" w:rsidP="00F70AA0">
      <w:pPr>
        <w:spacing w:before="0" w:after="40"/>
        <w:rPr>
          <w:rFonts w:ascii="Arial Narrow" w:hAnsi="Arial Narrow"/>
          <w:i/>
          <w:color w:val="000000"/>
        </w:rPr>
      </w:pPr>
      <w:r w:rsidRPr="00661A8A">
        <w:rPr>
          <w:rFonts w:ascii="Arial Narrow" w:hAnsi="Arial Narrow"/>
          <w:i/>
          <w:color w:val="000000"/>
        </w:rPr>
        <w:t>Po verifikaciji predsedujočega kopije zapisnika v e- verziji prejmejo:</w:t>
      </w:r>
    </w:p>
    <w:p w14:paraId="6942FD40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komisije,</w:t>
      </w:r>
    </w:p>
    <w:p w14:paraId="49FA77C3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člani UO,</w:t>
      </w:r>
    </w:p>
    <w:p w14:paraId="28D142D1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v zapisniku zadolženi posamezniki,</w:t>
      </w:r>
    </w:p>
    <w:p w14:paraId="7EFD10A2" w14:textId="77777777" w:rsidR="00B87690" w:rsidRPr="00661A8A" w:rsidRDefault="00B87690" w:rsidP="00F70AA0">
      <w:pPr>
        <w:numPr>
          <w:ilvl w:val="0"/>
          <w:numId w:val="5"/>
        </w:numPr>
        <w:tabs>
          <w:tab w:val="clear" w:pos="1636"/>
        </w:tabs>
        <w:spacing w:before="0" w:after="40"/>
        <w:ind w:left="1134" w:hanging="141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color w:val="000000"/>
        </w:rPr>
        <w:t>arhiv RZS.</w:t>
      </w:r>
    </w:p>
    <w:p w14:paraId="67D4297A" w14:textId="77777777" w:rsidR="00EE0A3C" w:rsidRDefault="00EE0A3C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</w:p>
    <w:p w14:paraId="451BBF40" w14:textId="4DDE64F7" w:rsidR="00C4412A" w:rsidRPr="00C4412A" w:rsidRDefault="00C4412A" w:rsidP="00F70AA0">
      <w:pPr>
        <w:pStyle w:val="Naslov8"/>
        <w:tabs>
          <w:tab w:val="left" w:pos="7896"/>
        </w:tabs>
        <w:spacing w:before="0" w:after="40"/>
        <w:rPr>
          <w:rFonts w:ascii="Arial Narrow" w:hAnsi="Arial Narrow"/>
        </w:rPr>
      </w:pPr>
      <w:r w:rsidRPr="00661A8A">
        <w:rPr>
          <w:rFonts w:ascii="Arial Narrow" w:hAnsi="Arial Narrow"/>
        </w:rPr>
        <w:tab/>
      </w:r>
    </w:p>
    <w:p w14:paraId="5484C1CE" w14:textId="77777777" w:rsidR="00C4412A" w:rsidRDefault="00C4412A" w:rsidP="00F70AA0">
      <w:pPr>
        <w:tabs>
          <w:tab w:val="left" w:pos="993"/>
        </w:tabs>
        <w:spacing w:before="0" w:after="40"/>
        <w:rPr>
          <w:rFonts w:ascii="Arial Narrow" w:hAnsi="Arial Narrow"/>
          <w:color w:val="000000"/>
        </w:rPr>
      </w:pPr>
      <w:r w:rsidRPr="00661A8A">
        <w:rPr>
          <w:rFonts w:ascii="Arial Narrow" w:hAnsi="Arial Narrow"/>
          <w:i/>
          <w:color w:val="000000"/>
        </w:rPr>
        <w:t>OPOMBA:</w:t>
      </w:r>
      <w:r w:rsidRPr="00661A8A">
        <w:rPr>
          <w:rFonts w:ascii="Arial Narrow" w:hAnsi="Arial Narrow"/>
          <w:color w:val="000000"/>
        </w:rPr>
        <w:tab/>
        <w:t>Strokovna služba RZS objavi zapisnik na spletnih straneh zveze po  seznanitvi na seji UO.</w:t>
      </w:r>
    </w:p>
    <w:p w14:paraId="4C8608EF" w14:textId="77777777" w:rsidR="00D275C1" w:rsidRPr="00741879" w:rsidRDefault="00D275C1" w:rsidP="00F70AA0">
      <w:pPr>
        <w:tabs>
          <w:tab w:val="left" w:pos="993"/>
        </w:tabs>
        <w:spacing w:before="0" w:after="40"/>
        <w:rPr>
          <w:rFonts w:ascii="Arial Narrow" w:hAnsi="Arial Narrow"/>
        </w:rPr>
      </w:pPr>
    </w:p>
    <w:sectPr w:rsidR="00D275C1" w:rsidRPr="00741879" w:rsidSect="004F749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605F" w14:textId="77777777" w:rsidR="00CA6093" w:rsidRDefault="00CA6093" w:rsidP="00071B76">
      <w:pPr>
        <w:spacing w:before="0" w:after="0"/>
      </w:pPr>
      <w:r>
        <w:separator/>
      </w:r>
    </w:p>
  </w:endnote>
  <w:endnote w:type="continuationSeparator" w:id="0">
    <w:p w14:paraId="116D8932" w14:textId="77777777" w:rsidR="00CA6093" w:rsidRDefault="00CA6093" w:rsidP="00071B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D537" w14:textId="77777777" w:rsidR="00765D53" w:rsidRDefault="00765D53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C249A3">
      <w:rPr>
        <w:noProof/>
      </w:rPr>
      <w:t>4</w:t>
    </w:r>
    <w:r>
      <w:fldChar w:fldCharType="end"/>
    </w:r>
  </w:p>
  <w:p w14:paraId="299F57A1" w14:textId="77777777" w:rsidR="00765D53" w:rsidRDefault="00765D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C23C" w14:textId="77777777" w:rsidR="00CA6093" w:rsidRDefault="00CA6093" w:rsidP="00071B76">
      <w:pPr>
        <w:spacing w:before="0" w:after="0"/>
      </w:pPr>
      <w:r>
        <w:separator/>
      </w:r>
    </w:p>
  </w:footnote>
  <w:footnote w:type="continuationSeparator" w:id="0">
    <w:p w14:paraId="1C0E71C8" w14:textId="77777777" w:rsidR="00CA6093" w:rsidRDefault="00CA6093" w:rsidP="00071B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277C"/>
    <w:multiLevelType w:val="hybridMultilevel"/>
    <w:tmpl w:val="49F0F6DE"/>
    <w:lvl w:ilvl="0" w:tplc="239428E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40369"/>
    <w:multiLevelType w:val="hybridMultilevel"/>
    <w:tmpl w:val="B57CEE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37AA5"/>
    <w:multiLevelType w:val="hybridMultilevel"/>
    <w:tmpl w:val="B7466E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368D3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0A8"/>
    <w:multiLevelType w:val="hybridMultilevel"/>
    <w:tmpl w:val="37647F0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F479A"/>
    <w:multiLevelType w:val="hybridMultilevel"/>
    <w:tmpl w:val="3F225C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2B4"/>
    <w:multiLevelType w:val="hybridMultilevel"/>
    <w:tmpl w:val="6876CD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316DC"/>
    <w:multiLevelType w:val="hybridMultilevel"/>
    <w:tmpl w:val="74C0653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95359"/>
    <w:multiLevelType w:val="hybridMultilevel"/>
    <w:tmpl w:val="9BA20C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11B1"/>
    <w:multiLevelType w:val="hybridMultilevel"/>
    <w:tmpl w:val="D6702F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30EF"/>
    <w:multiLevelType w:val="hybridMultilevel"/>
    <w:tmpl w:val="E7C406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A0A18"/>
    <w:multiLevelType w:val="hybridMultilevel"/>
    <w:tmpl w:val="DE366612"/>
    <w:lvl w:ilvl="0" w:tplc="30BAB5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70B1E"/>
    <w:multiLevelType w:val="hybridMultilevel"/>
    <w:tmpl w:val="A84012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A0E26"/>
    <w:multiLevelType w:val="hybridMultilevel"/>
    <w:tmpl w:val="F538F3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F5ECE"/>
    <w:multiLevelType w:val="hybridMultilevel"/>
    <w:tmpl w:val="A31AB1E8"/>
    <w:lvl w:ilvl="0" w:tplc="AD121DFC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2F45"/>
    <w:multiLevelType w:val="hybridMultilevel"/>
    <w:tmpl w:val="2C5084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B2BBA"/>
    <w:multiLevelType w:val="hybridMultilevel"/>
    <w:tmpl w:val="4E4E990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6E6D"/>
    <w:multiLevelType w:val="hybridMultilevel"/>
    <w:tmpl w:val="229C06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D1945"/>
    <w:multiLevelType w:val="hybridMultilevel"/>
    <w:tmpl w:val="9E36E9F8"/>
    <w:lvl w:ilvl="0" w:tplc="A9F0F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3AC3"/>
    <w:multiLevelType w:val="hybridMultilevel"/>
    <w:tmpl w:val="05B0A7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54BFB"/>
    <w:multiLevelType w:val="hybridMultilevel"/>
    <w:tmpl w:val="F11C54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F5FE9"/>
    <w:multiLevelType w:val="hybridMultilevel"/>
    <w:tmpl w:val="EB92C9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86DBA"/>
    <w:multiLevelType w:val="hybridMultilevel"/>
    <w:tmpl w:val="214EFCE8"/>
    <w:lvl w:ilvl="0" w:tplc="D6529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C165D9"/>
    <w:multiLevelType w:val="hybridMultilevel"/>
    <w:tmpl w:val="3EA4A4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664FD"/>
    <w:multiLevelType w:val="hybridMultilevel"/>
    <w:tmpl w:val="E876A5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40095"/>
    <w:multiLevelType w:val="hybridMultilevel"/>
    <w:tmpl w:val="0FE29C36"/>
    <w:lvl w:ilvl="0" w:tplc="4ACA7C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9428A"/>
    <w:multiLevelType w:val="hybridMultilevel"/>
    <w:tmpl w:val="F4E0BF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A01F0"/>
    <w:multiLevelType w:val="hybridMultilevel"/>
    <w:tmpl w:val="E970F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B6254"/>
    <w:multiLevelType w:val="hybridMultilevel"/>
    <w:tmpl w:val="E58AA1D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80FE8"/>
    <w:multiLevelType w:val="hybridMultilevel"/>
    <w:tmpl w:val="C2860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0D1A5A"/>
    <w:multiLevelType w:val="hybridMultilevel"/>
    <w:tmpl w:val="D8A0F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20B3A"/>
    <w:multiLevelType w:val="hybridMultilevel"/>
    <w:tmpl w:val="C166E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D7138"/>
    <w:multiLevelType w:val="hybridMultilevel"/>
    <w:tmpl w:val="E00EF4E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A75F5"/>
    <w:multiLevelType w:val="hybridMultilevel"/>
    <w:tmpl w:val="24900F2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76243"/>
    <w:multiLevelType w:val="hybridMultilevel"/>
    <w:tmpl w:val="C3B0AC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13F15"/>
    <w:multiLevelType w:val="hybridMultilevel"/>
    <w:tmpl w:val="AC70F2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F2D81"/>
    <w:multiLevelType w:val="hybridMultilevel"/>
    <w:tmpl w:val="630881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04C51"/>
    <w:multiLevelType w:val="hybridMultilevel"/>
    <w:tmpl w:val="5C8821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3126F"/>
    <w:multiLevelType w:val="hybridMultilevel"/>
    <w:tmpl w:val="64382920"/>
    <w:lvl w:ilvl="0" w:tplc="8C8C55F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454C8"/>
    <w:multiLevelType w:val="hybridMultilevel"/>
    <w:tmpl w:val="B462A472"/>
    <w:lvl w:ilvl="0" w:tplc="0424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40" w15:restartNumberingAfterBreak="0">
    <w:nsid w:val="7A17112C"/>
    <w:multiLevelType w:val="hybridMultilevel"/>
    <w:tmpl w:val="4CC6BC1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1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386539889">
    <w:abstractNumId w:val="40"/>
  </w:num>
  <w:num w:numId="2" w16cid:durableId="227108394">
    <w:abstractNumId w:val="39"/>
  </w:num>
  <w:num w:numId="3" w16cid:durableId="927038094">
    <w:abstractNumId w:val="1"/>
  </w:num>
  <w:num w:numId="4" w16cid:durableId="11881925">
    <w:abstractNumId w:val="29"/>
  </w:num>
  <w:num w:numId="5" w16cid:durableId="17394360">
    <w:abstractNumId w:val="41"/>
  </w:num>
  <w:num w:numId="6" w16cid:durableId="209658660">
    <w:abstractNumId w:val="24"/>
  </w:num>
  <w:num w:numId="7" w16cid:durableId="1469588111">
    <w:abstractNumId w:val="9"/>
  </w:num>
  <w:num w:numId="8" w16cid:durableId="526673851">
    <w:abstractNumId w:val="33"/>
  </w:num>
  <w:num w:numId="9" w16cid:durableId="510608184">
    <w:abstractNumId w:val="23"/>
  </w:num>
  <w:num w:numId="10" w16cid:durableId="772867005">
    <w:abstractNumId w:val="32"/>
  </w:num>
  <w:num w:numId="11" w16cid:durableId="780026913">
    <w:abstractNumId w:val="6"/>
  </w:num>
  <w:num w:numId="12" w16cid:durableId="838738952">
    <w:abstractNumId w:val="8"/>
  </w:num>
  <w:num w:numId="13" w16cid:durableId="27285825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2338597">
    <w:abstractNumId w:val="17"/>
  </w:num>
  <w:num w:numId="15" w16cid:durableId="898325705">
    <w:abstractNumId w:val="26"/>
  </w:num>
  <w:num w:numId="16" w16cid:durableId="889683121">
    <w:abstractNumId w:val="19"/>
  </w:num>
  <w:num w:numId="17" w16cid:durableId="714891782">
    <w:abstractNumId w:val="25"/>
  </w:num>
  <w:num w:numId="18" w16cid:durableId="248582315">
    <w:abstractNumId w:val="4"/>
  </w:num>
  <w:num w:numId="19" w16cid:durableId="141586142">
    <w:abstractNumId w:val="11"/>
  </w:num>
  <w:num w:numId="20" w16cid:durableId="1387485704">
    <w:abstractNumId w:val="14"/>
  </w:num>
  <w:num w:numId="21" w16cid:durableId="248199592">
    <w:abstractNumId w:val="34"/>
  </w:num>
  <w:num w:numId="22" w16cid:durableId="1754279432">
    <w:abstractNumId w:val="37"/>
  </w:num>
  <w:num w:numId="23" w16cid:durableId="1591307836">
    <w:abstractNumId w:val="20"/>
  </w:num>
  <w:num w:numId="24" w16cid:durableId="825509086">
    <w:abstractNumId w:val="5"/>
  </w:num>
  <w:num w:numId="25" w16cid:durableId="1886405671">
    <w:abstractNumId w:val="27"/>
  </w:num>
  <w:num w:numId="26" w16cid:durableId="1909804468">
    <w:abstractNumId w:val="30"/>
  </w:num>
  <w:num w:numId="27" w16cid:durableId="247160481">
    <w:abstractNumId w:val="16"/>
  </w:num>
  <w:num w:numId="28" w16cid:durableId="250285272">
    <w:abstractNumId w:val="3"/>
  </w:num>
  <w:num w:numId="29" w16cid:durableId="1844204839">
    <w:abstractNumId w:val="28"/>
  </w:num>
  <w:num w:numId="30" w16cid:durableId="68355341">
    <w:abstractNumId w:val="7"/>
  </w:num>
  <w:num w:numId="31" w16cid:durableId="824199771">
    <w:abstractNumId w:val="18"/>
  </w:num>
  <w:num w:numId="32" w16cid:durableId="1450975101">
    <w:abstractNumId w:val="0"/>
  </w:num>
  <w:num w:numId="33" w16cid:durableId="476651286">
    <w:abstractNumId w:val="21"/>
  </w:num>
  <w:num w:numId="34" w16cid:durableId="1805660634">
    <w:abstractNumId w:val="38"/>
  </w:num>
  <w:num w:numId="35" w16cid:durableId="427428746">
    <w:abstractNumId w:val="35"/>
  </w:num>
  <w:num w:numId="36" w16cid:durableId="1886873260">
    <w:abstractNumId w:val="10"/>
  </w:num>
  <w:num w:numId="37" w16cid:durableId="734084061">
    <w:abstractNumId w:val="31"/>
  </w:num>
  <w:num w:numId="38" w16cid:durableId="324018708">
    <w:abstractNumId w:val="2"/>
  </w:num>
  <w:num w:numId="39" w16cid:durableId="1253734670">
    <w:abstractNumId w:val="36"/>
  </w:num>
  <w:num w:numId="40" w16cid:durableId="891159265">
    <w:abstractNumId w:val="13"/>
  </w:num>
  <w:num w:numId="41" w16cid:durableId="881089774">
    <w:abstractNumId w:val="12"/>
  </w:num>
  <w:num w:numId="42" w16cid:durableId="867762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20"/>
    <w:rsid w:val="000024B2"/>
    <w:rsid w:val="0000304F"/>
    <w:rsid w:val="000035CF"/>
    <w:rsid w:val="0000463F"/>
    <w:rsid w:val="000147FF"/>
    <w:rsid w:val="0001578E"/>
    <w:rsid w:val="000173B0"/>
    <w:rsid w:val="00026616"/>
    <w:rsid w:val="000305BB"/>
    <w:rsid w:val="000310D0"/>
    <w:rsid w:val="00033A79"/>
    <w:rsid w:val="0003652D"/>
    <w:rsid w:val="00040238"/>
    <w:rsid w:val="0004308C"/>
    <w:rsid w:val="00043184"/>
    <w:rsid w:val="0004475C"/>
    <w:rsid w:val="00046880"/>
    <w:rsid w:val="000510F0"/>
    <w:rsid w:val="00051B67"/>
    <w:rsid w:val="0005771A"/>
    <w:rsid w:val="000635DF"/>
    <w:rsid w:val="00063C29"/>
    <w:rsid w:val="00063D60"/>
    <w:rsid w:val="00071B76"/>
    <w:rsid w:val="00072ABE"/>
    <w:rsid w:val="000863EE"/>
    <w:rsid w:val="00087A1C"/>
    <w:rsid w:val="000A65E7"/>
    <w:rsid w:val="000B0E7B"/>
    <w:rsid w:val="000B435E"/>
    <w:rsid w:val="000B55B6"/>
    <w:rsid w:val="000C2FD7"/>
    <w:rsid w:val="000C65DE"/>
    <w:rsid w:val="000C7FC5"/>
    <w:rsid w:val="000E11B1"/>
    <w:rsid w:val="000E4F15"/>
    <w:rsid w:val="000E673D"/>
    <w:rsid w:val="000F5379"/>
    <w:rsid w:val="00101C4D"/>
    <w:rsid w:val="00102E96"/>
    <w:rsid w:val="00110954"/>
    <w:rsid w:val="0011450D"/>
    <w:rsid w:val="00115B52"/>
    <w:rsid w:val="001215A0"/>
    <w:rsid w:val="00126002"/>
    <w:rsid w:val="00127FAF"/>
    <w:rsid w:val="00130328"/>
    <w:rsid w:val="00134F47"/>
    <w:rsid w:val="00136B12"/>
    <w:rsid w:val="00147F37"/>
    <w:rsid w:val="0015007B"/>
    <w:rsid w:val="001508DC"/>
    <w:rsid w:val="00154DC4"/>
    <w:rsid w:val="001571E9"/>
    <w:rsid w:val="001578FC"/>
    <w:rsid w:val="00170C33"/>
    <w:rsid w:val="00176D6B"/>
    <w:rsid w:val="0018230C"/>
    <w:rsid w:val="0018251C"/>
    <w:rsid w:val="00183C3C"/>
    <w:rsid w:val="00186861"/>
    <w:rsid w:val="00187574"/>
    <w:rsid w:val="00187817"/>
    <w:rsid w:val="00187E09"/>
    <w:rsid w:val="001904E2"/>
    <w:rsid w:val="00194B02"/>
    <w:rsid w:val="0019538B"/>
    <w:rsid w:val="001A0BBB"/>
    <w:rsid w:val="001B0B43"/>
    <w:rsid w:val="001B0CBE"/>
    <w:rsid w:val="001B27CE"/>
    <w:rsid w:val="001B345C"/>
    <w:rsid w:val="001B47C3"/>
    <w:rsid w:val="001B4964"/>
    <w:rsid w:val="001C2740"/>
    <w:rsid w:val="001C7397"/>
    <w:rsid w:val="001D17A5"/>
    <w:rsid w:val="001D30BC"/>
    <w:rsid w:val="001E229C"/>
    <w:rsid w:val="001E7EC0"/>
    <w:rsid w:val="001F17C4"/>
    <w:rsid w:val="001F1FB9"/>
    <w:rsid w:val="001F481D"/>
    <w:rsid w:val="00204F63"/>
    <w:rsid w:val="002069B2"/>
    <w:rsid w:val="00206B1E"/>
    <w:rsid w:val="00206E0A"/>
    <w:rsid w:val="00206EEC"/>
    <w:rsid w:val="00207253"/>
    <w:rsid w:val="002105F5"/>
    <w:rsid w:val="00211356"/>
    <w:rsid w:val="002126EA"/>
    <w:rsid w:val="002131DB"/>
    <w:rsid w:val="00214BAD"/>
    <w:rsid w:val="002163B7"/>
    <w:rsid w:val="002171E8"/>
    <w:rsid w:val="00226331"/>
    <w:rsid w:val="00227BE9"/>
    <w:rsid w:val="00240EBC"/>
    <w:rsid w:val="00247BB2"/>
    <w:rsid w:val="00253025"/>
    <w:rsid w:val="00261E5D"/>
    <w:rsid w:val="00265A92"/>
    <w:rsid w:val="00266001"/>
    <w:rsid w:val="00270AAD"/>
    <w:rsid w:val="00272046"/>
    <w:rsid w:val="0027481B"/>
    <w:rsid w:val="002766AA"/>
    <w:rsid w:val="00277D1D"/>
    <w:rsid w:val="002804F3"/>
    <w:rsid w:val="002819E2"/>
    <w:rsid w:val="00282ED5"/>
    <w:rsid w:val="00286C62"/>
    <w:rsid w:val="0029091B"/>
    <w:rsid w:val="0029280B"/>
    <w:rsid w:val="002931FC"/>
    <w:rsid w:val="002A6B5B"/>
    <w:rsid w:val="002A77AD"/>
    <w:rsid w:val="002C3192"/>
    <w:rsid w:val="002C7438"/>
    <w:rsid w:val="002D016B"/>
    <w:rsid w:val="002D5E18"/>
    <w:rsid w:val="002D6C95"/>
    <w:rsid w:val="002E3490"/>
    <w:rsid w:val="002E459A"/>
    <w:rsid w:val="002E5405"/>
    <w:rsid w:val="002F086E"/>
    <w:rsid w:val="002F37D8"/>
    <w:rsid w:val="00300636"/>
    <w:rsid w:val="00301629"/>
    <w:rsid w:val="00310503"/>
    <w:rsid w:val="0031272A"/>
    <w:rsid w:val="00315CC8"/>
    <w:rsid w:val="00316A0A"/>
    <w:rsid w:val="003177B1"/>
    <w:rsid w:val="00317EBF"/>
    <w:rsid w:val="00320E4F"/>
    <w:rsid w:val="003317AF"/>
    <w:rsid w:val="00332F2B"/>
    <w:rsid w:val="00334347"/>
    <w:rsid w:val="00337037"/>
    <w:rsid w:val="00341BC5"/>
    <w:rsid w:val="0034770B"/>
    <w:rsid w:val="00356173"/>
    <w:rsid w:val="00380D8A"/>
    <w:rsid w:val="00380E8C"/>
    <w:rsid w:val="003839BF"/>
    <w:rsid w:val="0038403E"/>
    <w:rsid w:val="0038650F"/>
    <w:rsid w:val="003865F6"/>
    <w:rsid w:val="00387D96"/>
    <w:rsid w:val="00392876"/>
    <w:rsid w:val="00395BCE"/>
    <w:rsid w:val="00397BDA"/>
    <w:rsid w:val="003B600C"/>
    <w:rsid w:val="003B6C12"/>
    <w:rsid w:val="003D1920"/>
    <w:rsid w:val="003D38F0"/>
    <w:rsid w:val="003D4039"/>
    <w:rsid w:val="003E6942"/>
    <w:rsid w:val="003E797C"/>
    <w:rsid w:val="003E7EC4"/>
    <w:rsid w:val="003F0512"/>
    <w:rsid w:val="003F394E"/>
    <w:rsid w:val="003F59CC"/>
    <w:rsid w:val="003F680D"/>
    <w:rsid w:val="004050CA"/>
    <w:rsid w:val="00405996"/>
    <w:rsid w:val="00406764"/>
    <w:rsid w:val="00407F31"/>
    <w:rsid w:val="004136AC"/>
    <w:rsid w:val="004175C9"/>
    <w:rsid w:val="00423B74"/>
    <w:rsid w:val="004309A0"/>
    <w:rsid w:val="00432236"/>
    <w:rsid w:val="004329E4"/>
    <w:rsid w:val="00434443"/>
    <w:rsid w:val="00434AB1"/>
    <w:rsid w:val="00442114"/>
    <w:rsid w:val="00444D76"/>
    <w:rsid w:val="0044523D"/>
    <w:rsid w:val="00445CA5"/>
    <w:rsid w:val="004460E8"/>
    <w:rsid w:val="00450DE5"/>
    <w:rsid w:val="00451B7C"/>
    <w:rsid w:val="00451CC5"/>
    <w:rsid w:val="004540E2"/>
    <w:rsid w:val="00463705"/>
    <w:rsid w:val="0046372E"/>
    <w:rsid w:val="00465B41"/>
    <w:rsid w:val="00466237"/>
    <w:rsid w:val="00470222"/>
    <w:rsid w:val="00474C16"/>
    <w:rsid w:val="004758D7"/>
    <w:rsid w:val="00476DD1"/>
    <w:rsid w:val="00482A6C"/>
    <w:rsid w:val="00483227"/>
    <w:rsid w:val="00483C6D"/>
    <w:rsid w:val="0049222E"/>
    <w:rsid w:val="004931D0"/>
    <w:rsid w:val="004A50BC"/>
    <w:rsid w:val="004A66AF"/>
    <w:rsid w:val="004A6CF3"/>
    <w:rsid w:val="004B2C03"/>
    <w:rsid w:val="004C296B"/>
    <w:rsid w:val="004C2EE3"/>
    <w:rsid w:val="004D6115"/>
    <w:rsid w:val="004D79BD"/>
    <w:rsid w:val="004E4865"/>
    <w:rsid w:val="004F2029"/>
    <w:rsid w:val="004F7490"/>
    <w:rsid w:val="00502E4F"/>
    <w:rsid w:val="00510F3C"/>
    <w:rsid w:val="00517FE1"/>
    <w:rsid w:val="00521CE7"/>
    <w:rsid w:val="005225F2"/>
    <w:rsid w:val="00522EAA"/>
    <w:rsid w:val="005239CF"/>
    <w:rsid w:val="0052716F"/>
    <w:rsid w:val="00530053"/>
    <w:rsid w:val="00530B72"/>
    <w:rsid w:val="00532B40"/>
    <w:rsid w:val="005339F2"/>
    <w:rsid w:val="0053648C"/>
    <w:rsid w:val="00547B77"/>
    <w:rsid w:val="0055325E"/>
    <w:rsid w:val="00564D9A"/>
    <w:rsid w:val="005666A0"/>
    <w:rsid w:val="00566A7C"/>
    <w:rsid w:val="00574D92"/>
    <w:rsid w:val="00576E0F"/>
    <w:rsid w:val="00583158"/>
    <w:rsid w:val="005860E8"/>
    <w:rsid w:val="00587119"/>
    <w:rsid w:val="00590156"/>
    <w:rsid w:val="00597163"/>
    <w:rsid w:val="005A1E9A"/>
    <w:rsid w:val="005A2247"/>
    <w:rsid w:val="005C1C80"/>
    <w:rsid w:val="005C5804"/>
    <w:rsid w:val="005D1F78"/>
    <w:rsid w:val="005D230E"/>
    <w:rsid w:val="005D35A8"/>
    <w:rsid w:val="005D566A"/>
    <w:rsid w:val="005D5815"/>
    <w:rsid w:val="005D7BC6"/>
    <w:rsid w:val="005E3234"/>
    <w:rsid w:val="005E35F1"/>
    <w:rsid w:val="005E51BD"/>
    <w:rsid w:val="005F3F14"/>
    <w:rsid w:val="005F634A"/>
    <w:rsid w:val="0060289B"/>
    <w:rsid w:val="00605300"/>
    <w:rsid w:val="00605A86"/>
    <w:rsid w:val="006134FC"/>
    <w:rsid w:val="00630660"/>
    <w:rsid w:val="00633523"/>
    <w:rsid w:val="00635642"/>
    <w:rsid w:val="00641CEE"/>
    <w:rsid w:val="00651522"/>
    <w:rsid w:val="00654C40"/>
    <w:rsid w:val="0066513D"/>
    <w:rsid w:val="0066533E"/>
    <w:rsid w:val="00666E76"/>
    <w:rsid w:val="006714C7"/>
    <w:rsid w:val="006729B7"/>
    <w:rsid w:val="006824A5"/>
    <w:rsid w:val="00684095"/>
    <w:rsid w:val="006843AE"/>
    <w:rsid w:val="006855E4"/>
    <w:rsid w:val="00687326"/>
    <w:rsid w:val="00693A1B"/>
    <w:rsid w:val="0069495B"/>
    <w:rsid w:val="006952DD"/>
    <w:rsid w:val="006A53CA"/>
    <w:rsid w:val="006B0431"/>
    <w:rsid w:val="006B2748"/>
    <w:rsid w:val="006B4568"/>
    <w:rsid w:val="006B6AA6"/>
    <w:rsid w:val="006B6AA8"/>
    <w:rsid w:val="006C1D4D"/>
    <w:rsid w:val="006C2B39"/>
    <w:rsid w:val="006D466C"/>
    <w:rsid w:val="006D47D1"/>
    <w:rsid w:val="006E179E"/>
    <w:rsid w:val="006E54DD"/>
    <w:rsid w:val="006F6C79"/>
    <w:rsid w:val="007015D2"/>
    <w:rsid w:val="00704084"/>
    <w:rsid w:val="00720787"/>
    <w:rsid w:val="00720B09"/>
    <w:rsid w:val="00721C6F"/>
    <w:rsid w:val="007228A3"/>
    <w:rsid w:val="0072489B"/>
    <w:rsid w:val="007305CB"/>
    <w:rsid w:val="007315AE"/>
    <w:rsid w:val="00733C31"/>
    <w:rsid w:val="00737982"/>
    <w:rsid w:val="00741879"/>
    <w:rsid w:val="00742191"/>
    <w:rsid w:val="00754DBF"/>
    <w:rsid w:val="00756323"/>
    <w:rsid w:val="00760201"/>
    <w:rsid w:val="00761000"/>
    <w:rsid w:val="00761F76"/>
    <w:rsid w:val="007627BC"/>
    <w:rsid w:val="007634D4"/>
    <w:rsid w:val="0076549E"/>
    <w:rsid w:val="00765D53"/>
    <w:rsid w:val="00770AF7"/>
    <w:rsid w:val="00771E77"/>
    <w:rsid w:val="00772660"/>
    <w:rsid w:val="0078206A"/>
    <w:rsid w:val="007828D0"/>
    <w:rsid w:val="0078669A"/>
    <w:rsid w:val="00790EC0"/>
    <w:rsid w:val="007965D8"/>
    <w:rsid w:val="00797724"/>
    <w:rsid w:val="007A5F74"/>
    <w:rsid w:val="007A66B7"/>
    <w:rsid w:val="007A7DB2"/>
    <w:rsid w:val="007B4AE0"/>
    <w:rsid w:val="007B4E0C"/>
    <w:rsid w:val="007B62FA"/>
    <w:rsid w:val="007B68A4"/>
    <w:rsid w:val="007C064F"/>
    <w:rsid w:val="007C4D74"/>
    <w:rsid w:val="007C6744"/>
    <w:rsid w:val="007C6F3E"/>
    <w:rsid w:val="007D1478"/>
    <w:rsid w:val="007D14F9"/>
    <w:rsid w:val="007D5567"/>
    <w:rsid w:val="007D649E"/>
    <w:rsid w:val="007D75F5"/>
    <w:rsid w:val="007E1F28"/>
    <w:rsid w:val="007E5BAA"/>
    <w:rsid w:val="007E5DCD"/>
    <w:rsid w:val="007F27F2"/>
    <w:rsid w:val="007F5CDB"/>
    <w:rsid w:val="007F6F9B"/>
    <w:rsid w:val="007F7919"/>
    <w:rsid w:val="007F7D30"/>
    <w:rsid w:val="00802A32"/>
    <w:rsid w:val="00802B6E"/>
    <w:rsid w:val="00804443"/>
    <w:rsid w:val="008046B4"/>
    <w:rsid w:val="00813BB9"/>
    <w:rsid w:val="008142CE"/>
    <w:rsid w:val="0081443D"/>
    <w:rsid w:val="00823EB5"/>
    <w:rsid w:val="008266D3"/>
    <w:rsid w:val="00834604"/>
    <w:rsid w:val="00847232"/>
    <w:rsid w:val="00847B0D"/>
    <w:rsid w:val="00847CCA"/>
    <w:rsid w:val="008571AF"/>
    <w:rsid w:val="00862A43"/>
    <w:rsid w:val="00866C4F"/>
    <w:rsid w:val="008672F3"/>
    <w:rsid w:val="00872689"/>
    <w:rsid w:val="00872B09"/>
    <w:rsid w:val="00874916"/>
    <w:rsid w:val="00880311"/>
    <w:rsid w:val="00880402"/>
    <w:rsid w:val="0088170E"/>
    <w:rsid w:val="00882DBD"/>
    <w:rsid w:val="00883AE4"/>
    <w:rsid w:val="008849B4"/>
    <w:rsid w:val="0088748C"/>
    <w:rsid w:val="00894884"/>
    <w:rsid w:val="00896665"/>
    <w:rsid w:val="008A0883"/>
    <w:rsid w:val="008A4598"/>
    <w:rsid w:val="008B0FFF"/>
    <w:rsid w:val="008B4E41"/>
    <w:rsid w:val="008B72F5"/>
    <w:rsid w:val="008C1888"/>
    <w:rsid w:val="008C2E3A"/>
    <w:rsid w:val="008C455A"/>
    <w:rsid w:val="008C4AB6"/>
    <w:rsid w:val="008C543F"/>
    <w:rsid w:val="008C56F5"/>
    <w:rsid w:val="008D2AE0"/>
    <w:rsid w:val="008E0577"/>
    <w:rsid w:val="008F0D67"/>
    <w:rsid w:val="008F2F2E"/>
    <w:rsid w:val="008F3BF4"/>
    <w:rsid w:val="008F6DF6"/>
    <w:rsid w:val="00900593"/>
    <w:rsid w:val="00913C8B"/>
    <w:rsid w:val="00913C97"/>
    <w:rsid w:val="00914A5B"/>
    <w:rsid w:val="009254B4"/>
    <w:rsid w:val="00933CF9"/>
    <w:rsid w:val="0093447A"/>
    <w:rsid w:val="009372EB"/>
    <w:rsid w:val="00942D0D"/>
    <w:rsid w:val="00943435"/>
    <w:rsid w:val="00944A68"/>
    <w:rsid w:val="00947095"/>
    <w:rsid w:val="00950B50"/>
    <w:rsid w:val="00952A12"/>
    <w:rsid w:val="00955EF3"/>
    <w:rsid w:val="00956DA1"/>
    <w:rsid w:val="00960120"/>
    <w:rsid w:val="00961020"/>
    <w:rsid w:val="00964113"/>
    <w:rsid w:val="0096487C"/>
    <w:rsid w:val="009700A9"/>
    <w:rsid w:val="00971CC3"/>
    <w:rsid w:val="0099280F"/>
    <w:rsid w:val="009A04E5"/>
    <w:rsid w:val="009B350C"/>
    <w:rsid w:val="009B7E56"/>
    <w:rsid w:val="009C0614"/>
    <w:rsid w:val="009C0836"/>
    <w:rsid w:val="009D1A87"/>
    <w:rsid w:val="009D1C56"/>
    <w:rsid w:val="009D29CE"/>
    <w:rsid w:val="009D42E5"/>
    <w:rsid w:val="009E24CA"/>
    <w:rsid w:val="009E5717"/>
    <w:rsid w:val="009E7362"/>
    <w:rsid w:val="009F0B2C"/>
    <w:rsid w:val="009F145A"/>
    <w:rsid w:val="009F27A2"/>
    <w:rsid w:val="009F3E0E"/>
    <w:rsid w:val="009F662D"/>
    <w:rsid w:val="009F7045"/>
    <w:rsid w:val="00A00539"/>
    <w:rsid w:val="00A0060D"/>
    <w:rsid w:val="00A03109"/>
    <w:rsid w:val="00A04726"/>
    <w:rsid w:val="00A0614D"/>
    <w:rsid w:val="00A10153"/>
    <w:rsid w:val="00A118E6"/>
    <w:rsid w:val="00A137D3"/>
    <w:rsid w:val="00A204B5"/>
    <w:rsid w:val="00A3175F"/>
    <w:rsid w:val="00A321F2"/>
    <w:rsid w:val="00A412AB"/>
    <w:rsid w:val="00A44723"/>
    <w:rsid w:val="00A46890"/>
    <w:rsid w:val="00A5469D"/>
    <w:rsid w:val="00A61087"/>
    <w:rsid w:val="00A63B08"/>
    <w:rsid w:val="00A64133"/>
    <w:rsid w:val="00A66CEA"/>
    <w:rsid w:val="00A71A6F"/>
    <w:rsid w:val="00A76DF4"/>
    <w:rsid w:val="00A83DA2"/>
    <w:rsid w:val="00A8578D"/>
    <w:rsid w:val="00A857EB"/>
    <w:rsid w:val="00A9077D"/>
    <w:rsid w:val="00A9099A"/>
    <w:rsid w:val="00A96F7D"/>
    <w:rsid w:val="00AA0266"/>
    <w:rsid w:val="00AA04E6"/>
    <w:rsid w:val="00AA0F94"/>
    <w:rsid w:val="00AA4D70"/>
    <w:rsid w:val="00AA6576"/>
    <w:rsid w:val="00AB059C"/>
    <w:rsid w:val="00AB1814"/>
    <w:rsid w:val="00AB3370"/>
    <w:rsid w:val="00AB37B6"/>
    <w:rsid w:val="00AB46EB"/>
    <w:rsid w:val="00AB7890"/>
    <w:rsid w:val="00AC156F"/>
    <w:rsid w:val="00AD2B5F"/>
    <w:rsid w:val="00AD422E"/>
    <w:rsid w:val="00AD6669"/>
    <w:rsid w:val="00AE539B"/>
    <w:rsid w:val="00AE552D"/>
    <w:rsid w:val="00AE748B"/>
    <w:rsid w:val="00AE75B0"/>
    <w:rsid w:val="00AF569C"/>
    <w:rsid w:val="00B0135B"/>
    <w:rsid w:val="00B05666"/>
    <w:rsid w:val="00B10C91"/>
    <w:rsid w:val="00B12B8D"/>
    <w:rsid w:val="00B2339F"/>
    <w:rsid w:val="00B32CFA"/>
    <w:rsid w:val="00B330CB"/>
    <w:rsid w:val="00B33C03"/>
    <w:rsid w:val="00B33F6B"/>
    <w:rsid w:val="00B34CE1"/>
    <w:rsid w:val="00B360C0"/>
    <w:rsid w:val="00B363B3"/>
    <w:rsid w:val="00B41A4D"/>
    <w:rsid w:val="00B41AE2"/>
    <w:rsid w:val="00B4220C"/>
    <w:rsid w:val="00B45732"/>
    <w:rsid w:val="00B478BB"/>
    <w:rsid w:val="00B52940"/>
    <w:rsid w:val="00B52F7C"/>
    <w:rsid w:val="00B543DA"/>
    <w:rsid w:val="00B65F73"/>
    <w:rsid w:val="00B71206"/>
    <w:rsid w:val="00B71B49"/>
    <w:rsid w:val="00B760CA"/>
    <w:rsid w:val="00B832C2"/>
    <w:rsid w:val="00B83AC5"/>
    <w:rsid w:val="00B87690"/>
    <w:rsid w:val="00B95A10"/>
    <w:rsid w:val="00B95A57"/>
    <w:rsid w:val="00B96889"/>
    <w:rsid w:val="00BA0B03"/>
    <w:rsid w:val="00BA1E00"/>
    <w:rsid w:val="00BB1B34"/>
    <w:rsid w:val="00BB3015"/>
    <w:rsid w:val="00BC5185"/>
    <w:rsid w:val="00BC5DE5"/>
    <w:rsid w:val="00BC64BF"/>
    <w:rsid w:val="00BD1ADF"/>
    <w:rsid w:val="00BD216E"/>
    <w:rsid w:val="00BD5FCA"/>
    <w:rsid w:val="00BD6DE5"/>
    <w:rsid w:val="00BE7B3D"/>
    <w:rsid w:val="00BF4B91"/>
    <w:rsid w:val="00BF7B1C"/>
    <w:rsid w:val="00C03F96"/>
    <w:rsid w:val="00C117C2"/>
    <w:rsid w:val="00C13B0D"/>
    <w:rsid w:val="00C14BEE"/>
    <w:rsid w:val="00C15219"/>
    <w:rsid w:val="00C15356"/>
    <w:rsid w:val="00C17E3F"/>
    <w:rsid w:val="00C249A3"/>
    <w:rsid w:val="00C2539B"/>
    <w:rsid w:val="00C25C46"/>
    <w:rsid w:val="00C2705C"/>
    <w:rsid w:val="00C27627"/>
    <w:rsid w:val="00C316AE"/>
    <w:rsid w:val="00C31824"/>
    <w:rsid w:val="00C33C75"/>
    <w:rsid w:val="00C4412A"/>
    <w:rsid w:val="00C4541D"/>
    <w:rsid w:val="00C46215"/>
    <w:rsid w:val="00C46BD5"/>
    <w:rsid w:val="00C50D19"/>
    <w:rsid w:val="00C56F5C"/>
    <w:rsid w:val="00C6093F"/>
    <w:rsid w:val="00C62CEC"/>
    <w:rsid w:val="00C63347"/>
    <w:rsid w:val="00C70E63"/>
    <w:rsid w:val="00C71BA3"/>
    <w:rsid w:val="00C71E90"/>
    <w:rsid w:val="00C7394B"/>
    <w:rsid w:val="00C73DF1"/>
    <w:rsid w:val="00C7537E"/>
    <w:rsid w:val="00C757FF"/>
    <w:rsid w:val="00C806EC"/>
    <w:rsid w:val="00C8199C"/>
    <w:rsid w:val="00C83B2B"/>
    <w:rsid w:val="00C84ACB"/>
    <w:rsid w:val="00C92656"/>
    <w:rsid w:val="00C93372"/>
    <w:rsid w:val="00C93B74"/>
    <w:rsid w:val="00C94F70"/>
    <w:rsid w:val="00CA2DDC"/>
    <w:rsid w:val="00CA6093"/>
    <w:rsid w:val="00CB0F19"/>
    <w:rsid w:val="00CB4063"/>
    <w:rsid w:val="00CC434A"/>
    <w:rsid w:val="00CC49BA"/>
    <w:rsid w:val="00CD2372"/>
    <w:rsid w:val="00CE3F09"/>
    <w:rsid w:val="00CF367C"/>
    <w:rsid w:val="00CF4975"/>
    <w:rsid w:val="00D01C5C"/>
    <w:rsid w:val="00D03196"/>
    <w:rsid w:val="00D054CC"/>
    <w:rsid w:val="00D11E8F"/>
    <w:rsid w:val="00D1383F"/>
    <w:rsid w:val="00D1681C"/>
    <w:rsid w:val="00D260D2"/>
    <w:rsid w:val="00D275C1"/>
    <w:rsid w:val="00D32024"/>
    <w:rsid w:val="00D34F1E"/>
    <w:rsid w:val="00D36DF5"/>
    <w:rsid w:val="00D37448"/>
    <w:rsid w:val="00D403BD"/>
    <w:rsid w:val="00D410D0"/>
    <w:rsid w:val="00D44D57"/>
    <w:rsid w:val="00D46DB9"/>
    <w:rsid w:val="00D46DBA"/>
    <w:rsid w:val="00D50BD9"/>
    <w:rsid w:val="00D52B72"/>
    <w:rsid w:val="00D537C6"/>
    <w:rsid w:val="00D53AFC"/>
    <w:rsid w:val="00D5795C"/>
    <w:rsid w:val="00D62B31"/>
    <w:rsid w:val="00D63455"/>
    <w:rsid w:val="00D64C83"/>
    <w:rsid w:val="00D701C2"/>
    <w:rsid w:val="00D70E21"/>
    <w:rsid w:val="00D70ED7"/>
    <w:rsid w:val="00D76A2C"/>
    <w:rsid w:val="00D824CA"/>
    <w:rsid w:val="00D826E6"/>
    <w:rsid w:val="00D83DEF"/>
    <w:rsid w:val="00D90177"/>
    <w:rsid w:val="00D90707"/>
    <w:rsid w:val="00D97BD6"/>
    <w:rsid w:val="00DA3F79"/>
    <w:rsid w:val="00DA59FE"/>
    <w:rsid w:val="00DA6FA8"/>
    <w:rsid w:val="00DB0A24"/>
    <w:rsid w:val="00DC6247"/>
    <w:rsid w:val="00DC66D9"/>
    <w:rsid w:val="00DD1B18"/>
    <w:rsid w:val="00DD53F7"/>
    <w:rsid w:val="00DD724C"/>
    <w:rsid w:val="00DE0CB4"/>
    <w:rsid w:val="00DE3A0B"/>
    <w:rsid w:val="00DE5269"/>
    <w:rsid w:val="00DE5761"/>
    <w:rsid w:val="00DE59FA"/>
    <w:rsid w:val="00DF0A70"/>
    <w:rsid w:val="00DF215C"/>
    <w:rsid w:val="00DF3B26"/>
    <w:rsid w:val="00DF3F70"/>
    <w:rsid w:val="00DF45D5"/>
    <w:rsid w:val="00DF5314"/>
    <w:rsid w:val="00DF64B1"/>
    <w:rsid w:val="00DF6FBF"/>
    <w:rsid w:val="00E1669F"/>
    <w:rsid w:val="00E25336"/>
    <w:rsid w:val="00E254BD"/>
    <w:rsid w:val="00E40EA4"/>
    <w:rsid w:val="00E43535"/>
    <w:rsid w:val="00E452A7"/>
    <w:rsid w:val="00E51749"/>
    <w:rsid w:val="00E54A44"/>
    <w:rsid w:val="00E555B8"/>
    <w:rsid w:val="00E55CA7"/>
    <w:rsid w:val="00E56489"/>
    <w:rsid w:val="00E62EDE"/>
    <w:rsid w:val="00E65C7C"/>
    <w:rsid w:val="00E662A4"/>
    <w:rsid w:val="00E66F93"/>
    <w:rsid w:val="00E671C9"/>
    <w:rsid w:val="00E6797D"/>
    <w:rsid w:val="00E704A1"/>
    <w:rsid w:val="00E7204A"/>
    <w:rsid w:val="00E762F1"/>
    <w:rsid w:val="00E770D9"/>
    <w:rsid w:val="00E80C51"/>
    <w:rsid w:val="00E86575"/>
    <w:rsid w:val="00E96CD1"/>
    <w:rsid w:val="00E97929"/>
    <w:rsid w:val="00E97EA9"/>
    <w:rsid w:val="00EA1D9E"/>
    <w:rsid w:val="00EA60A4"/>
    <w:rsid w:val="00EA690E"/>
    <w:rsid w:val="00EB0FE8"/>
    <w:rsid w:val="00EB1517"/>
    <w:rsid w:val="00EC388A"/>
    <w:rsid w:val="00EC3E3B"/>
    <w:rsid w:val="00EC3FB2"/>
    <w:rsid w:val="00EC602F"/>
    <w:rsid w:val="00EC73E3"/>
    <w:rsid w:val="00ED1E33"/>
    <w:rsid w:val="00EE0A3C"/>
    <w:rsid w:val="00EE0F03"/>
    <w:rsid w:val="00EE3675"/>
    <w:rsid w:val="00EF10E9"/>
    <w:rsid w:val="00EF2950"/>
    <w:rsid w:val="00EF5884"/>
    <w:rsid w:val="00EF7B03"/>
    <w:rsid w:val="00EF7FA9"/>
    <w:rsid w:val="00F04E23"/>
    <w:rsid w:val="00F07E28"/>
    <w:rsid w:val="00F1287F"/>
    <w:rsid w:val="00F14634"/>
    <w:rsid w:val="00F208ED"/>
    <w:rsid w:val="00F229C0"/>
    <w:rsid w:val="00F24FC8"/>
    <w:rsid w:val="00F32237"/>
    <w:rsid w:val="00F32DBB"/>
    <w:rsid w:val="00F332B0"/>
    <w:rsid w:val="00F36BE1"/>
    <w:rsid w:val="00F40470"/>
    <w:rsid w:val="00F42D73"/>
    <w:rsid w:val="00F44B10"/>
    <w:rsid w:val="00F50019"/>
    <w:rsid w:val="00F70AA0"/>
    <w:rsid w:val="00F72F36"/>
    <w:rsid w:val="00F8244A"/>
    <w:rsid w:val="00F85A2F"/>
    <w:rsid w:val="00F87A33"/>
    <w:rsid w:val="00F91081"/>
    <w:rsid w:val="00F923F2"/>
    <w:rsid w:val="00FA332A"/>
    <w:rsid w:val="00FA33E5"/>
    <w:rsid w:val="00FA7038"/>
    <w:rsid w:val="00FB6662"/>
    <w:rsid w:val="00FB72F9"/>
    <w:rsid w:val="00FC5E9E"/>
    <w:rsid w:val="00FD2AD7"/>
    <w:rsid w:val="00FD41FC"/>
    <w:rsid w:val="00FD6F83"/>
    <w:rsid w:val="00FE16AB"/>
    <w:rsid w:val="00FE1A4D"/>
    <w:rsid w:val="00FE33AE"/>
    <w:rsid w:val="00FE618D"/>
    <w:rsid w:val="00FE76D3"/>
    <w:rsid w:val="00FE7D5D"/>
    <w:rsid w:val="00FF2006"/>
    <w:rsid w:val="00FF2F39"/>
    <w:rsid w:val="00FF4C77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DBFAF"/>
  <w15:chartTrackingRefBased/>
  <w15:docId w15:val="{DB8B5241-C09A-4DB9-B9C1-41FC6E27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23B74"/>
    <w:pPr>
      <w:spacing w:before="120" w:after="120"/>
      <w:jc w:val="both"/>
    </w:pPr>
    <w:rPr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rsid w:val="00B478BB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  <w:lang w:val="x-none" w:eastAsia="x-none"/>
    </w:rPr>
  </w:style>
  <w:style w:type="paragraph" w:styleId="Naslov4">
    <w:name w:val="heading 4"/>
    <w:basedOn w:val="Navaden"/>
    <w:next w:val="Navaden"/>
    <w:link w:val="Naslov4Znak"/>
    <w:qFormat/>
    <w:rsid w:val="00C4412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slov8">
    <w:name w:val="heading 8"/>
    <w:basedOn w:val="Navaden"/>
    <w:next w:val="Navaden"/>
    <w:link w:val="Naslov8Znak"/>
    <w:qFormat/>
    <w:rsid w:val="00C4412A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link w:val="Naslov2"/>
    <w:locked/>
    <w:rsid w:val="0096487C"/>
    <w:rPr>
      <w:rFonts w:ascii="Arial Narrow" w:hAnsi="Arial Narrow"/>
      <w:b/>
      <w:bCs/>
      <w:sz w:val="28"/>
      <w:szCs w:val="28"/>
    </w:rPr>
  </w:style>
  <w:style w:type="character" w:customStyle="1" w:styleId="Naslov4Znak">
    <w:name w:val="Naslov 4 Znak"/>
    <w:link w:val="Naslov4"/>
    <w:rsid w:val="00C4412A"/>
    <w:rPr>
      <w:rFonts w:ascii="Calibri" w:hAnsi="Calibri"/>
      <w:b/>
      <w:bCs/>
      <w:sz w:val="28"/>
      <w:szCs w:val="28"/>
    </w:rPr>
  </w:style>
  <w:style w:type="character" w:customStyle="1" w:styleId="Naslov8Znak">
    <w:name w:val="Naslov 8 Znak"/>
    <w:link w:val="Naslov8"/>
    <w:rsid w:val="00C4412A"/>
    <w:rPr>
      <w:rFonts w:ascii="Calibri" w:hAnsi="Calibri"/>
      <w:i/>
      <w:iCs/>
      <w:sz w:val="24"/>
      <w:szCs w:val="24"/>
    </w:rPr>
  </w:style>
  <w:style w:type="paragraph" w:styleId="Glava">
    <w:name w:val="header"/>
    <w:basedOn w:val="Navaden"/>
    <w:link w:val="GlavaZnak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GlavaZnak">
    <w:name w:val="Glava Znak"/>
    <w:link w:val="Glava"/>
    <w:rsid w:val="00071B76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071B7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71B76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EA1D9E"/>
    <w:pPr>
      <w:spacing w:before="0" w:after="0"/>
    </w:pPr>
    <w:rPr>
      <w:rFonts w:ascii="Segoe UI" w:hAnsi="Segoe UI"/>
      <w:sz w:val="18"/>
      <w:szCs w:val="18"/>
      <w:lang w:val="x-none" w:eastAsia="x-none"/>
    </w:rPr>
  </w:style>
  <w:style w:type="character" w:customStyle="1" w:styleId="BesedilooblakaZnak">
    <w:name w:val="Besedilo oblačka Znak"/>
    <w:link w:val="Besedilooblaka"/>
    <w:rsid w:val="00EA1D9E"/>
    <w:rPr>
      <w:rFonts w:ascii="Segoe UI" w:hAnsi="Segoe UI" w:cs="Segoe UI"/>
      <w:sz w:val="18"/>
      <w:szCs w:val="18"/>
    </w:rPr>
  </w:style>
  <w:style w:type="character" w:styleId="Hiperpovezava">
    <w:name w:val="Hyperlink"/>
    <w:rsid w:val="00266001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D054CC"/>
    <w:pPr>
      <w:spacing w:before="0" w:after="0"/>
      <w:ind w:left="720"/>
      <w:jc w:val="left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EB0F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Mili&#269;i&#263;\Predloge\glava%20RZS%20e-po&#353;ta%202%2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 RZS e-pošta 2 .dot</Template>
  <TotalTime>394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Ribiška Zveza Slovenije</Company>
  <LinksUpToDate>false</LinksUpToDate>
  <CharactersWithSpaces>6430</CharactersWithSpaces>
  <SharedDoc>false</SharedDoc>
  <HLinks>
    <vt:vector size="6" baseType="variant">
      <vt:variant>
        <vt:i4>8060996</vt:i4>
      </vt:variant>
      <vt:variant>
        <vt:i4>0</vt:i4>
      </vt:variant>
      <vt:variant>
        <vt:i4>0</vt:i4>
      </vt:variant>
      <vt:variant>
        <vt:i4>5</vt:i4>
      </vt:variant>
      <vt:variant>
        <vt:lpwstr>mailto:glasiloribic.rzs@ribiska-zveza.si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Sekretar</dc:creator>
  <cp:keywords/>
  <cp:lastModifiedBy>Sekretar</cp:lastModifiedBy>
  <cp:revision>25</cp:revision>
  <cp:lastPrinted>2023-02-22T17:37:00Z</cp:lastPrinted>
  <dcterms:created xsi:type="dcterms:W3CDTF">2020-10-07T05:29:00Z</dcterms:created>
  <dcterms:modified xsi:type="dcterms:W3CDTF">2023-02-22T17:44:00Z</dcterms:modified>
</cp:coreProperties>
</file>