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6A7601" w14:paraId="01DEE5B8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314672F" w14:textId="34B5F71B" w:rsidR="007C473B" w:rsidRPr="006A7601" w:rsidRDefault="00B5693C" w:rsidP="005C3D24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sz w:val="24"/>
                <w:szCs w:val="24"/>
              </w:rPr>
            </w:pPr>
            <w:r w:rsidRPr="006A7601">
              <w:rPr>
                <w:noProof/>
                <w:sz w:val="24"/>
                <w:szCs w:val="24"/>
              </w:rPr>
              <w:drawing>
                <wp:inline distT="0" distB="0" distL="0" distR="0" wp14:anchorId="5F8C48A8" wp14:editId="62DF89CA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30C753D0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9E70EF4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60358FEA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6A7601" w14:paraId="167B2083" w14:textId="77777777" w:rsidTr="007C473B">
        <w:trPr>
          <w:cantSplit/>
        </w:trPr>
        <w:tc>
          <w:tcPr>
            <w:tcW w:w="1063" w:type="dxa"/>
            <w:vMerge/>
          </w:tcPr>
          <w:p w14:paraId="5F1F71EC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4625FC6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D011521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0D9489E7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6A7601" w14:paraId="1D5524E1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C9B00E8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317E8A6A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90DEF2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C5CCF7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info.rzs@ribiska-zveza.si</w:t>
            </w:r>
          </w:p>
        </w:tc>
      </w:tr>
    </w:tbl>
    <w:p w14:paraId="66749D09" w14:textId="77777777" w:rsidR="000479F5" w:rsidRPr="006A7601" w:rsidRDefault="000479F5" w:rsidP="005C3D24">
      <w:pPr>
        <w:pStyle w:val="Naslov"/>
        <w:spacing w:after="40"/>
        <w:jc w:val="both"/>
        <w:rPr>
          <w:b/>
          <w:color w:val="000000"/>
          <w:sz w:val="24"/>
          <w:szCs w:val="24"/>
          <w:lang w:val="sl-SI"/>
        </w:rPr>
      </w:pPr>
    </w:p>
    <w:p w14:paraId="22B93F2F" w14:textId="77777777" w:rsidR="000479F5" w:rsidRPr="006A7601" w:rsidRDefault="000479F5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 w:rsidRPr="006A7601">
        <w:rPr>
          <w:b/>
          <w:color w:val="000000"/>
          <w:sz w:val="24"/>
          <w:szCs w:val="24"/>
          <w:lang w:val="sl-SI"/>
        </w:rPr>
        <w:t xml:space="preserve">ZAPISNIK </w:t>
      </w:r>
    </w:p>
    <w:p w14:paraId="37B9AA8B" w14:textId="60F29EDA" w:rsidR="000479F5" w:rsidRPr="006A7601" w:rsidRDefault="00B757FF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4</w:t>
      </w:r>
      <w:r w:rsidR="000479F5" w:rsidRPr="006A7601">
        <w:rPr>
          <w:b/>
          <w:sz w:val="24"/>
          <w:szCs w:val="24"/>
          <w:lang w:val="sl-SI"/>
        </w:rPr>
        <w:t>. sestanka</w:t>
      </w:r>
      <w:r w:rsidR="000479F5" w:rsidRPr="006A7601">
        <w:rPr>
          <w:b/>
          <w:color w:val="000000"/>
          <w:sz w:val="24"/>
          <w:szCs w:val="24"/>
          <w:lang w:val="sl-SI"/>
        </w:rPr>
        <w:t xml:space="preserve"> komisije RZS za pravna vprašanja</w:t>
      </w:r>
    </w:p>
    <w:p w14:paraId="68D06060" w14:textId="77777777" w:rsidR="000479F5" w:rsidRPr="006A7601" w:rsidRDefault="000479F5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 w:rsidRPr="006A7601">
        <w:rPr>
          <w:b/>
          <w:color w:val="000000"/>
          <w:sz w:val="24"/>
          <w:szCs w:val="24"/>
          <w:lang w:val="sl-SI"/>
        </w:rPr>
        <w:t>v tem mandatu</w:t>
      </w:r>
    </w:p>
    <w:p w14:paraId="1D0E2077" w14:textId="77777777" w:rsidR="00661A8A" w:rsidRPr="006A7601" w:rsidRDefault="00661A8A" w:rsidP="005C3D24">
      <w:pPr>
        <w:spacing w:before="0" w:after="40"/>
        <w:rPr>
          <w:rFonts w:ascii="Arial Narrow" w:hAnsi="Arial Narrow"/>
          <w:color w:val="000000"/>
        </w:rPr>
      </w:pPr>
    </w:p>
    <w:p w14:paraId="420023B0" w14:textId="5C8207BC" w:rsidR="000479F5" w:rsidRPr="006A7601" w:rsidRDefault="000479F5" w:rsidP="005C3D24">
      <w:pPr>
        <w:spacing w:before="0" w:after="40"/>
        <w:rPr>
          <w:rFonts w:ascii="Arial Narrow" w:hAnsi="Arial Narrow"/>
        </w:rPr>
      </w:pPr>
      <w:r w:rsidRPr="006A7601">
        <w:rPr>
          <w:rFonts w:ascii="Arial Narrow" w:hAnsi="Arial Narrow"/>
          <w:color w:val="000000"/>
        </w:rPr>
        <w:t xml:space="preserve">Sestanek je bil </w:t>
      </w:r>
      <w:r w:rsidR="00B07A1C" w:rsidRPr="006A7601">
        <w:rPr>
          <w:rFonts w:ascii="Arial Narrow" w:hAnsi="Arial Narrow"/>
          <w:b/>
          <w:i/>
          <w:color w:val="000000"/>
        </w:rPr>
        <w:t xml:space="preserve">v </w:t>
      </w:r>
      <w:r w:rsidR="00056492">
        <w:rPr>
          <w:rFonts w:ascii="Arial Narrow" w:hAnsi="Arial Narrow"/>
          <w:b/>
          <w:i/>
          <w:color w:val="000000"/>
        </w:rPr>
        <w:t>sredo</w:t>
      </w:r>
      <w:r w:rsidR="00B07A1C" w:rsidRPr="006A7601">
        <w:rPr>
          <w:rFonts w:ascii="Arial Narrow" w:hAnsi="Arial Narrow"/>
          <w:b/>
          <w:i/>
          <w:color w:val="000000"/>
        </w:rPr>
        <w:t xml:space="preserve"> </w:t>
      </w:r>
      <w:r w:rsidR="00B757FF">
        <w:rPr>
          <w:rFonts w:ascii="Arial Narrow" w:hAnsi="Arial Narrow"/>
          <w:b/>
          <w:i/>
          <w:color w:val="000000"/>
        </w:rPr>
        <w:t>2</w:t>
      </w:r>
      <w:r w:rsidR="00056492">
        <w:rPr>
          <w:rFonts w:ascii="Arial Narrow" w:hAnsi="Arial Narrow"/>
          <w:b/>
          <w:i/>
          <w:color w:val="000000"/>
        </w:rPr>
        <w:t>1</w:t>
      </w:r>
      <w:r w:rsidR="00997D60" w:rsidRPr="006A7601">
        <w:rPr>
          <w:rFonts w:ascii="Arial Narrow" w:hAnsi="Arial Narrow"/>
          <w:b/>
          <w:i/>
          <w:color w:val="000000"/>
        </w:rPr>
        <w:t>.</w:t>
      </w:r>
      <w:r w:rsidR="00B07A1C" w:rsidRPr="006A7601">
        <w:rPr>
          <w:rFonts w:ascii="Arial Narrow" w:hAnsi="Arial Narrow"/>
          <w:b/>
          <w:i/>
          <w:color w:val="000000"/>
        </w:rPr>
        <w:t xml:space="preserve"> </w:t>
      </w:r>
      <w:r w:rsidR="00B757FF">
        <w:rPr>
          <w:rFonts w:ascii="Arial Narrow" w:hAnsi="Arial Narrow"/>
          <w:b/>
          <w:i/>
          <w:color w:val="000000"/>
        </w:rPr>
        <w:t>januarja</w:t>
      </w:r>
      <w:r w:rsidR="00636539" w:rsidRPr="006A7601">
        <w:rPr>
          <w:rFonts w:ascii="Arial Narrow" w:hAnsi="Arial Narrow"/>
          <w:b/>
          <w:i/>
          <w:color w:val="000000"/>
        </w:rPr>
        <w:t xml:space="preserve"> </w:t>
      </w:r>
      <w:r w:rsidR="00997D60" w:rsidRPr="006A7601">
        <w:rPr>
          <w:rFonts w:ascii="Arial Narrow" w:hAnsi="Arial Narrow"/>
          <w:b/>
          <w:i/>
          <w:color w:val="000000"/>
        </w:rPr>
        <w:t>20</w:t>
      </w:r>
      <w:r w:rsidR="00636539" w:rsidRPr="006A7601">
        <w:rPr>
          <w:rFonts w:ascii="Arial Narrow" w:hAnsi="Arial Narrow"/>
          <w:b/>
          <w:i/>
          <w:color w:val="000000"/>
        </w:rPr>
        <w:t>2</w:t>
      </w:r>
      <w:r w:rsidR="00B757FF">
        <w:rPr>
          <w:rFonts w:ascii="Arial Narrow" w:hAnsi="Arial Narrow"/>
          <w:b/>
          <w:i/>
          <w:color w:val="000000"/>
        </w:rPr>
        <w:t>6</w:t>
      </w:r>
      <w:r w:rsidRPr="006A7601">
        <w:rPr>
          <w:rFonts w:ascii="Arial Narrow" w:hAnsi="Arial Narrow"/>
          <w:b/>
          <w:i/>
          <w:color w:val="000000"/>
        </w:rPr>
        <w:t xml:space="preserve"> </w:t>
      </w:r>
      <w:r w:rsidRPr="006A7601">
        <w:rPr>
          <w:rFonts w:ascii="Arial Narrow" w:hAnsi="Arial Narrow"/>
          <w:i/>
          <w:color w:val="000000"/>
        </w:rPr>
        <w:t>z z</w:t>
      </w:r>
      <w:r w:rsidRPr="006A7601">
        <w:rPr>
          <w:rFonts w:ascii="Arial Narrow" w:hAnsi="Arial Narrow"/>
          <w:color w:val="000000"/>
        </w:rPr>
        <w:t xml:space="preserve">ačetkom </w:t>
      </w:r>
      <w:r w:rsidRPr="006A7601">
        <w:rPr>
          <w:rFonts w:ascii="Arial Narrow" w:hAnsi="Arial Narrow"/>
          <w:b/>
          <w:i/>
          <w:color w:val="000000"/>
        </w:rPr>
        <w:t xml:space="preserve">ob </w:t>
      </w:r>
      <w:r w:rsidRPr="006A7601">
        <w:rPr>
          <w:rFonts w:ascii="Arial Narrow" w:hAnsi="Arial Narrow"/>
          <w:b/>
          <w:i/>
        </w:rPr>
        <w:t>1</w:t>
      </w:r>
      <w:r w:rsidR="00B757FF">
        <w:rPr>
          <w:rFonts w:ascii="Arial Narrow" w:hAnsi="Arial Narrow"/>
          <w:b/>
          <w:i/>
        </w:rPr>
        <w:t>6</w:t>
      </w:r>
      <w:r w:rsidR="00EF3622" w:rsidRPr="006A7601">
        <w:rPr>
          <w:rFonts w:ascii="Arial Narrow" w:hAnsi="Arial Narrow"/>
          <w:b/>
          <w:i/>
        </w:rPr>
        <w:t>:</w:t>
      </w:r>
      <w:r w:rsidR="008A398E">
        <w:rPr>
          <w:rFonts w:ascii="Arial Narrow" w:hAnsi="Arial Narrow"/>
          <w:b/>
          <w:i/>
        </w:rPr>
        <w:t>0</w:t>
      </w:r>
      <w:r w:rsidR="00F0234B" w:rsidRPr="006A7601">
        <w:rPr>
          <w:rFonts w:ascii="Arial Narrow" w:hAnsi="Arial Narrow"/>
          <w:b/>
          <w:i/>
        </w:rPr>
        <w:t>0</w:t>
      </w:r>
      <w:r w:rsidRPr="006A7601">
        <w:rPr>
          <w:rFonts w:ascii="Arial Narrow" w:hAnsi="Arial Narrow"/>
          <w:b/>
          <w:i/>
        </w:rPr>
        <w:t xml:space="preserve"> </w:t>
      </w:r>
      <w:r w:rsidRPr="006A7601">
        <w:rPr>
          <w:rFonts w:ascii="Arial Narrow" w:hAnsi="Arial Narrow"/>
          <w:b/>
          <w:i/>
          <w:color w:val="000000"/>
        </w:rPr>
        <w:t>uri</w:t>
      </w:r>
      <w:r w:rsidRPr="006A7601">
        <w:rPr>
          <w:rFonts w:ascii="Arial Narrow" w:hAnsi="Arial Narrow"/>
          <w:color w:val="000000"/>
        </w:rPr>
        <w:t xml:space="preserve"> v </w:t>
      </w:r>
      <w:r w:rsidR="008A398E">
        <w:rPr>
          <w:rFonts w:ascii="Arial Narrow" w:hAnsi="Arial Narrow"/>
          <w:color w:val="000000"/>
        </w:rPr>
        <w:t xml:space="preserve">sejni sobi </w:t>
      </w:r>
      <w:r w:rsidRPr="006A7601">
        <w:rPr>
          <w:rFonts w:ascii="Arial Narrow" w:hAnsi="Arial Narrow"/>
        </w:rPr>
        <w:t>Ribiške zveze Slovenije, Ljubljana, Tržaška cesta 134.</w:t>
      </w:r>
    </w:p>
    <w:p w14:paraId="1A65E218" w14:textId="77777777" w:rsidR="000479F5" w:rsidRPr="006A7601" w:rsidRDefault="000479F5" w:rsidP="005C3D24">
      <w:pPr>
        <w:spacing w:before="0" w:after="40"/>
        <w:rPr>
          <w:rFonts w:ascii="Arial Narrow" w:hAnsi="Arial Narrow"/>
        </w:rPr>
      </w:pPr>
    </w:p>
    <w:p w14:paraId="519F6D50" w14:textId="77777777" w:rsidR="000479F5" w:rsidRPr="006A7601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  <w:r w:rsidRPr="006A7601">
        <w:rPr>
          <w:rFonts w:ascii="Arial Narrow" w:hAnsi="Arial Narrow"/>
          <w:b/>
          <w:i/>
          <w:color w:val="000000"/>
        </w:rPr>
        <w:t>Prisotni:</w:t>
      </w:r>
    </w:p>
    <w:p w14:paraId="6C31718C" w14:textId="2A1C71C6" w:rsidR="000479F5" w:rsidRPr="00EE4A00" w:rsidRDefault="000479F5" w:rsidP="005C3D24">
      <w:pPr>
        <w:spacing w:before="0" w:after="40"/>
        <w:ind w:left="1560" w:hanging="1560"/>
        <w:rPr>
          <w:rFonts w:ascii="Arial Narrow" w:hAnsi="Arial Narrow"/>
        </w:rPr>
      </w:pPr>
      <w:r w:rsidRPr="00EE4A00">
        <w:rPr>
          <w:rFonts w:ascii="Arial Narrow" w:hAnsi="Arial Narrow"/>
          <w:i/>
        </w:rPr>
        <w:t>- k o m i s i j a :</w:t>
      </w:r>
      <w:r w:rsidRPr="00EE4A00">
        <w:rPr>
          <w:rFonts w:ascii="Arial Narrow" w:hAnsi="Arial Narrow"/>
        </w:rPr>
        <w:tab/>
      </w:r>
      <w:r w:rsidR="00E63D89" w:rsidRPr="00EE4A00">
        <w:rPr>
          <w:rFonts w:ascii="Arial Narrow" w:hAnsi="Arial Narrow"/>
        </w:rPr>
        <w:t xml:space="preserve">dr. Miroslav ŽABERL (predsednik komisije): </w:t>
      </w:r>
      <w:r w:rsidRPr="00EE4A00">
        <w:rPr>
          <w:rFonts w:ascii="Arial Narrow" w:hAnsi="Arial Narrow"/>
        </w:rPr>
        <w:t>ter član</w:t>
      </w:r>
      <w:r w:rsidR="008D2EAB" w:rsidRPr="00EE4A00">
        <w:rPr>
          <w:rFonts w:ascii="Arial Narrow" w:hAnsi="Arial Narrow"/>
        </w:rPr>
        <w:t>a</w:t>
      </w:r>
      <w:r w:rsidRPr="00EE4A00">
        <w:rPr>
          <w:rFonts w:ascii="Arial Narrow" w:hAnsi="Arial Narrow"/>
        </w:rPr>
        <w:t>: Jože CEPEC</w:t>
      </w:r>
      <w:r w:rsidR="00661A8A" w:rsidRPr="00EE4A00">
        <w:rPr>
          <w:rFonts w:ascii="Arial Narrow" w:hAnsi="Arial Narrow"/>
        </w:rPr>
        <w:t xml:space="preserve">, </w:t>
      </w:r>
      <w:r w:rsidR="00EE4A00" w:rsidRPr="00EE4A00">
        <w:rPr>
          <w:rFonts w:ascii="Arial Narrow" w:hAnsi="Arial Narrow"/>
        </w:rPr>
        <w:t>Peter SOLAR</w:t>
      </w:r>
      <w:r w:rsidR="000F324C">
        <w:rPr>
          <w:rFonts w:ascii="Arial Narrow" w:hAnsi="Arial Narrow"/>
        </w:rPr>
        <w:t>.</w:t>
      </w:r>
    </w:p>
    <w:p w14:paraId="3FDDFFBF" w14:textId="77777777" w:rsidR="000479F5" w:rsidRPr="00EE4A00" w:rsidRDefault="000479F5" w:rsidP="005C3D24">
      <w:pPr>
        <w:spacing w:before="0" w:after="40"/>
        <w:ind w:left="1560" w:hanging="1560"/>
        <w:rPr>
          <w:rFonts w:ascii="Arial Narrow" w:hAnsi="Arial Narrow"/>
        </w:rPr>
      </w:pPr>
      <w:r w:rsidRPr="00EE4A00">
        <w:rPr>
          <w:rFonts w:ascii="Arial Narrow" w:hAnsi="Arial Narrow"/>
          <w:i/>
        </w:rPr>
        <w:t>- drugi vabljeni:</w:t>
      </w:r>
      <w:r w:rsidR="00972022" w:rsidRPr="00EE4A00">
        <w:rPr>
          <w:rFonts w:ascii="Arial Narrow" w:hAnsi="Arial Narrow"/>
          <w:i/>
        </w:rPr>
        <w:t xml:space="preserve">   </w:t>
      </w:r>
      <w:r w:rsidR="00B07A1C" w:rsidRPr="00EE4A00">
        <w:rPr>
          <w:rFonts w:ascii="Arial Narrow" w:hAnsi="Arial Narrow"/>
        </w:rPr>
        <w:t xml:space="preserve"> </w:t>
      </w:r>
      <w:r w:rsidR="00636539" w:rsidRPr="00EE4A00">
        <w:rPr>
          <w:rFonts w:ascii="Arial Narrow" w:hAnsi="Arial Narrow"/>
        </w:rPr>
        <w:t>mag. Igor MILIČIĆ (sekretar)</w:t>
      </w:r>
      <w:r w:rsidR="00503E30" w:rsidRPr="00EE4A00">
        <w:rPr>
          <w:rFonts w:ascii="Arial Narrow" w:hAnsi="Arial Narrow"/>
        </w:rPr>
        <w:t>.</w:t>
      </w:r>
    </w:p>
    <w:p w14:paraId="42A90DD7" w14:textId="45A10FA6" w:rsidR="00E63D89" w:rsidRPr="00053FCD" w:rsidRDefault="00E63D89" w:rsidP="005C3D24">
      <w:pPr>
        <w:spacing w:before="0" w:after="40"/>
        <w:ind w:left="1560" w:hanging="1560"/>
        <w:rPr>
          <w:rFonts w:ascii="Arial Narrow" w:hAnsi="Arial Narrow"/>
        </w:rPr>
      </w:pPr>
      <w:r w:rsidRPr="00053FCD">
        <w:rPr>
          <w:rFonts w:ascii="Arial Narrow" w:hAnsi="Arial Narrow"/>
          <w:i/>
        </w:rPr>
        <w:t>-</w:t>
      </w:r>
      <w:r w:rsidRPr="00053FCD">
        <w:rPr>
          <w:rFonts w:ascii="Arial Narrow" w:hAnsi="Arial Narrow"/>
        </w:rPr>
        <w:t xml:space="preserve"> </w:t>
      </w:r>
      <w:r w:rsidR="00503E30" w:rsidRPr="00053FCD">
        <w:rPr>
          <w:rFonts w:ascii="Arial Narrow" w:hAnsi="Arial Narrow"/>
          <w:i/>
          <w:iCs/>
        </w:rPr>
        <w:t>o</w:t>
      </w:r>
      <w:r w:rsidR="00AE7E78" w:rsidRPr="00053FCD">
        <w:rPr>
          <w:rFonts w:ascii="Arial Narrow" w:hAnsi="Arial Narrow"/>
          <w:i/>
          <w:iCs/>
        </w:rPr>
        <w:t>pravičen</w:t>
      </w:r>
      <w:r w:rsidR="00503E30" w:rsidRPr="00053FCD">
        <w:rPr>
          <w:rFonts w:ascii="Arial Narrow" w:hAnsi="Arial Narrow"/>
        </w:rPr>
        <w:t>:</w:t>
      </w:r>
      <w:r w:rsidRPr="00053FCD">
        <w:rPr>
          <w:rFonts w:ascii="Arial Narrow" w:hAnsi="Arial Narrow"/>
        </w:rPr>
        <w:t xml:space="preserve"> </w:t>
      </w:r>
      <w:r w:rsidR="00503E30" w:rsidRPr="00053FCD">
        <w:rPr>
          <w:rFonts w:ascii="Arial Narrow" w:hAnsi="Arial Narrow"/>
        </w:rPr>
        <w:t xml:space="preserve"> </w:t>
      </w:r>
      <w:r w:rsidR="00AE7E78" w:rsidRPr="00053FCD">
        <w:rPr>
          <w:rFonts w:ascii="Arial Narrow" w:hAnsi="Arial Narrow"/>
        </w:rPr>
        <w:t xml:space="preserve">       </w:t>
      </w:r>
      <w:r w:rsidR="00EE4A00" w:rsidRPr="00053FCD">
        <w:rPr>
          <w:rFonts w:ascii="Arial Narrow" w:hAnsi="Arial Narrow"/>
        </w:rPr>
        <w:t>Anže PETROVIČ</w:t>
      </w:r>
      <w:r w:rsidR="00053FCD" w:rsidRPr="00053FCD">
        <w:rPr>
          <w:rFonts w:ascii="Arial Narrow" w:hAnsi="Arial Narrow"/>
        </w:rPr>
        <w:t xml:space="preserve"> (član).</w:t>
      </w:r>
    </w:p>
    <w:p w14:paraId="6A84C792" w14:textId="77777777" w:rsidR="000172BB" w:rsidRPr="00503E30" w:rsidRDefault="00972022" w:rsidP="005E63FF">
      <w:pPr>
        <w:spacing w:before="0" w:after="4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</w:rPr>
        <w:t xml:space="preserve"> </w:t>
      </w:r>
    </w:p>
    <w:p w14:paraId="02E91D69" w14:textId="77777777" w:rsidR="000479F5" w:rsidRPr="00503E30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</w:p>
    <w:p w14:paraId="4419F1CD" w14:textId="5E97CDED" w:rsidR="000479F5" w:rsidRPr="00503E30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  <w:i/>
          <w:color w:val="000000"/>
        </w:rPr>
        <w:t>SKLEPČNOST:</w:t>
      </w:r>
      <w:r w:rsidRPr="00503E30">
        <w:rPr>
          <w:rFonts w:ascii="Arial Narrow" w:hAnsi="Arial Narrow"/>
          <w:color w:val="000000"/>
        </w:rPr>
        <w:tab/>
        <w:t xml:space="preserve">Od </w:t>
      </w:r>
      <w:r w:rsidR="000F324C">
        <w:rPr>
          <w:rFonts w:ascii="Arial Narrow" w:hAnsi="Arial Narrow"/>
          <w:color w:val="000000"/>
        </w:rPr>
        <w:t>štirih</w:t>
      </w:r>
      <w:r w:rsidRPr="00503E30">
        <w:rPr>
          <w:rFonts w:ascii="Arial Narrow" w:hAnsi="Arial Narrow"/>
          <w:color w:val="000000"/>
        </w:rPr>
        <w:t xml:space="preserve"> so </w:t>
      </w:r>
      <w:r w:rsidRPr="00503E30">
        <w:rPr>
          <w:rFonts w:ascii="Arial Narrow" w:hAnsi="Arial Narrow"/>
          <w:color w:val="000000"/>
          <w:u w:val="single"/>
        </w:rPr>
        <w:t xml:space="preserve">prisotni </w:t>
      </w:r>
      <w:r w:rsidR="008D2EAB">
        <w:rPr>
          <w:rFonts w:ascii="Arial Narrow" w:hAnsi="Arial Narrow"/>
          <w:color w:val="000000"/>
          <w:u w:val="single"/>
        </w:rPr>
        <w:t>trije</w:t>
      </w:r>
      <w:r w:rsidRPr="00503E30">
        <w:rPr>
          <w:rFonts w:ascii="Arial Narrow" w:hAnsi="Arial Narrow"/>
          <w:color w:val="000000"/>
          <w:u w:val="single"/>
        </w:rPr>
        <w:t xml:space="preserve"> člani komisije</w:t>
      </w:r>
      <w:r w:rsidRPr="00503E30">
        <w:rPr>
          <w:rFonts w:ascii="Arial Narrow" w:hAnsi="Arial Narrow"/>
          <w:color w:val="000000"/>
        </w:rPr>
        <w:t xml:space="preserve">. Sestanek </w:t>
      </w:r>
      <w:r w:rsidRPr="00503E30">
        <w:rPr>
          <w:rFonts w:ascii="Arial Narrow" w:hAnsi="Arial Narrow"/>
          <w:b/>
          <w:color w:val="000000"/>
        </w:rPr>
        <w:t>je</w:t>
      </w:r>
      <w:r w:rsidRPr="00503E30">
        <w:rPr>
          <w:rFonts w:ascii="Arial Narrow" w:hAnsi="Arial Narrow"/>
          <w:color w:val="000000"/>
        </w:rPr>
        <w:t xml:space="preserve"> sklepčen. </w:t>
      </w:r>
    </w:p>
    <w:p w14:paraId="325E2935" w14:textId="77777777" w:rsidR="00661A8A" w:rsidRPr="004C477C" w:rsidRDefault="00661A8A" w:rsidP="005C3D24">
      <w:pPr>
        <w:pStyle w:val="Naslov1"/>
        <w:spacing w:before="0" w:after="40"/>
        <w:rPr>
          <w:rFonts w:ascii="Arial Narrow" w:hAnsi="Arial Narrow"/>
          <w:i/>
          <w:sz w:val="24"/>
          <w:szCs w:val="24"/>
        </w:rPr>
      </w:pPr>
    </w:p>
    <w:p w14:paraId="37FF9D2F" w14:textId="6F2F53E0" w:rsidR="008D2EAB" w:rsidRDefault="008D2EAB" w:rsidP="008D2EAB">
      <w:pPr>
        <w:pStyle w:val="Naslov1"/>
        <w:spacing w:before="0" w:after="40"/>
        <w:rPr>
          <w:rFonts w:ascii="Arial Narrow" w:hAnsi="Arial Narrow"/>
          <w:b w:val="0"/>
          <w:bCs w:val="0"/>
          <w:iCs/>
          <w:sz w:val="24"/>
          <w:szCs w:val="24"/>
        </w:rPr>
      </w:pPr>
      <w:r w:rsidRPr="008D2EAB">
        <w:rPr>
          <w:rFonts w:ascii="Arial Narrow" w:hAnsi="Arial Narrow"/>
          <w:b w:val="0"/>
          <w:bCs w:val="0"/>
          <w:iCs/>
          <w:sz w:val="24"/>
          <w:szCs w:val="24"/>
        </w:rPr>
        <w:t>Predlagan je bil</w:t>
      </w:r>
      <w:r w:rsidR="00053FCD">
        <w:rPr>
          <w:rFonts w:ascii="Arial Narrow" w:hAnsi="Arial Narrow"/>
          <w:b w:val="0"/>
          <w:bCs w:val="0"/>
          <w:iCs/>
          <w:sz w:val="24"/>
          <w:szCs w:val="24"/>
        </w:rPr>
        <w:t xml:space="preserve"> </w:t>
      </w:r>
      <w:r w:rsidRPr="008D2EAB">
        <w:rPr>
          <w:rFonts w:ascii="Arial Narrow" w:hAnsi="Arial Narrow"/>
          <w:b w:val="0"/>
          <w:bCs w:val="0"/>
          <w:iCs/>
          <w:sz w:val="24"/>
          <w:szCs w:val="24"/>
        </w:rPr>
        <w:t>d</w:t>
      </w:r>
      <w:r w:rsidR="000479F5" w:rsidRPr="008D2EAB">
        <w:rPr>
          <w:rFonts w:ascii="Arial Narrow" w:hAnsi="Arial Narrow"/>
          <w:b w:val="0"/>
          <w:bCs w:val="0"/>
          <w:iCs/>
          <w:sz w:val="24"/>
          <w:szCs w:val="24"/>
        </w:rPr>
        <w:t>nevni red:</w:t>
      </w:r>
    </w:p>
    <w:p w14:paraId="24ED3D32" w14:textId="77777777" w:rsidR="00B757FF" w:rsidRPr="00B757FF" w:rsidRDefault="00B757FF" w:rsidP="00B757FF">
      <w:pPr>
        <w:spacing w:before="0" w:after="40"/>
        <w:rPr>
          <w:color w:val="FF0000"/>
        </w:rPr>
      </w:pPr>
    </w:p>
    <w:p w14:paraId="3C517E62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1. Pregled zapisnika pretekle seje komisije.</w:t>
      </w:r>
    </w:p>
    <w:p w14:paraId="1D6A3990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2. Pregled opravljenega dela 2025.</w:t>
      </w:r>
    </w:p>
    <w:p w14:paraId="0F2F197D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3. Pravni kotiček - predlogi obravnavanih tem.</w:t>
      </w:r>
    </w:p>
    <w:p w14:paraId="1CF19186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4. Morebitne spremembe pravilnika o ribolovnem režimu.</w:t>
      </w:r>
    </w:p>
    <w:p w14:paraId="7A689599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5. Posegi v čast in dobro ime na medmrežju, pravne možnosti.</w:t>
      </w:r>
    </w:p>
    <w:p w14:paraId="193FF935" w14:textId="77777777" w:rsidR="00B757FF" w:rsidRPr="00B757FF" w:rsidRDefault="00B757FF" w:rsidP="00B757FF">
      <w:pPr>
        <w:spacing w:before="0" w:after="40"/>
        <w:rPr>
          <w:rFonts w:ascii="Arial Narrow" w:hAnsi="Arial Narrow"/>
        </w:rPr>
      </w:pPr>
      <w:r w:rsidRPr="00B757FF">
        <w:rPr>
          <w:rFonts w:ascii="Arial Narrow" w:hAnsi="Arial Narrow"/>
        </w:rPr>
        <w:t>6. Razno.</w:t>
      </w:r>
    </w:p>
    <w:p w14:paraId="46482C03" w14:textId="77777777" w:rsidR="00B757FF" w:rsidRPr="00B757FF" w:rsidRDefault="00B757FF" w:rsidP="00B757FF">
      <w:pPr>
        <w:pStyle w:val="Odstavekseznama"/>
        <w:numPr>
          <w:ilvl w:val="0"/>
          <w:numId w:val="10"/>
        </w:numPr>
        <w:spacing w:after="4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B757FF">
        <w:rPr>
          <w:rFonts w:ascii="Arial Narrow" w:hAnsi="Arial Narrow"/>
          <w:color w:val="000000"/>
          <w:sz w:val="24"/>
          <w:szCs w:val="24"/>
        </w:rPr>
        <w:t xml:space="preserve">Možnost pravne ureditve vodne </w:t>
      </w:r>
      <w:proofErr w:type="spellStart"/>
      <w:r w:rsidRPr="00B757FF">
        <w:rPr>
          <w:rFonts w:ascii="Arial Narrow" w:hAnsi="Arial Narrow"/>
          <w:color w:val="000000"/>
          <w:sz w:val="24"/>
          <w:szCs w:val="24"/>
        </w:rPr>
        <w:t>dovolnine</w:t>
      </w:r>
      <w:proofErr w:type="spellEnd"/>
      <w:r w:rsidRPr="00B757FF">
        <w:rPr>
          <w:rFonts w:ascii="Arial Narrow" w:hAnsi="Arial Narrow"/>
          <w:color w:val="000000"/>
          <w:sz w:val="24"/>
          <w:szCs w:val="24"/>
        </w:rPr>
        <w:t xml:space="preserve"> (poročevalec P. Solar)</w:t>
      </w:r>
    </w:p>
    <w:p w14:paraId="59CD4D0C" w14:textId="77777777" w:rsidR="00B757FF" w:rsidRPr="00B757FF" w:rsidRDefault="00B757FF" w:rsidP="00B757FF">
      <w:pPr>
        <w:pStyle w:val="Odstavekseznama"/>
        <w:numPr>
          <w:ilvl w:val="0"/>
          <w:numId w:val="10"/>
        </w:numPr>
        <w:spacing w:before="120"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B757FF">
        <w:rPr>
          <w:rFonts w:ascii="Arial Narrow" w:hAnsi="Arial Narrow"/>
          <w:color w:val="000000"/>
          <w:sz w:val="24"/>
          <w:szCs w:val="24"/>
        </w:rPr>
        <w:t xml:space="preserve">Predlog Koroške RD za spremembo pravilnika o ribiških izpitih, glede staža mladoletnega člana </w:t>
      </w:r>
    </w:p>
    <w:p w14:paraId="3411BD05" w14:textId="77777777" w:rsidR="00B757FF" w:rsidRPr="00B757FF" w:rsidRDefault="00B757FF" w:rsidP="00B757FF">
      <w:pPr>
        <w:pStyle w:val="Odstavekseznama"/>
        <w:numPr>
          <w:ilvl w:val="0"/>
          <w:numId w:val="10"/>
        </w:numPr>
        <w:spacing w:after="4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proofErr w:type="spellStart"/>
      <w:r w:rsidRPr="00B757FF">
        <w:rPr>
          <w:rFonts w:ascii="Arial Narrow" w:hAnsi="Arial Narrow"/>
          <w:color w:val="000000"/>
          <w:sz w:val="24"/>
          <w:szCs w:val="24"/>
        </w:rPr>
        <w:t>Nomotehnični</w:t>
      </w:r>
      <w:proofErr w:type="spellEnd"/>
      <w:r w:rsidRPr="00B757FF">
        <w:rPr>
          <w:rFonts w:ascii="Arial Narrow" w:hAnsi="Arial Narrow"/>
          <w:color w:val="000000"/>
          <w:sz w:val="24"/>
          <w:szCs w:val="24"/>
        </w:rPr>
        <w:t xml:space="preserve"> pregledi sprememb tekmovalnih pravil za posamezne tekmovalne panoge</w:t>
      </w:r>
    </w:p>
    <w:p w14:paraId="278D45BB" w14:textId="77777777" w:rsidR="00B757FF" w:rsidRPr="00B757FF" w:rsidRDefault="00B757FF" w:rsidP="00B757FF">
      <w:pPr>
        <w:pStyle w:val="Odstavekseznama"/>
        <w:numPr>
          <w:ilvl w:val="0"/>
          <w:numId w:val="10"/>
        </w:numPr>
        <w:spacing w:after="4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B757FF">
        <w:rPr>
          <w:rFonts w:ascii="Arial Narrow" w:hAnsi="Arial Narrow"/>
          <w:sz w:val="24"/>
          <w:szCs w:val="24"/>
        </w:rPr>
        <w:t>Pridobitev pravnega mnenja za sklepe Strokovnega sveta ZZRS</w:t>
      </w:r>
    </w:p>
    <w:p w14:paraId="027831F5" w14:textId="77777777" w:rsidR="00056492" w:rsidRDefault="00056492" w:rsidP="005C3D24">
      <w:pPr>
        <w:spacing w:before="0" w:after="40"/>
        <w:rPr>
          <w:rFonts w:ascii="Arial Narrow" w:hAnsi="Arial Narrow"/>
        </w:rPr>
      </w:pPr>
    </w:p>
    <w:p w14:paraId="6BE5F4AE" w14:textId="187601DA" w:rsidR="00DE4B44" w:rsidRPr="004C477C" w:rsidRDefault="00503E30" w:rsidP="005C3D24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Predlagani </w:t>
      </w:r>
      <w:r w:rsidR="005E63FF" w:rsidRPr="004C477C">
        <w:rPr>
          <w:rFonts w:ascii="Arial Narrow" w:hAnsi="Arial Narrow"/>
        </w:rPr>
        <w:t>d</w:t>
      </w:r>
      <w:r w:rsidR="00405ACA" w:rsidRPr="004C477C">
        <w:rPr>
          <w:rFonts w:ascii="Arial Narrow" w:hAnsi="Arial Narrow"/>
        </w:rPr>
        <w:t>n</w:t>
      </w:r>
      <w:r w:rsidR="00DE4B44" w:rsidRPr="004C477C">
        <w:rPr>
          <w:rFonts w:ascii="Arial Narrow" w:hAnsi="Arial Narrow"/>
        </w:rPr>
        <w:t xml:space="preserve">evni red </w:t>
      </w:r>
      <w:r w:rsidR="008D2EAB">
        <w:rPr>
          <w:rFonts w:ascii="Arial Narrow" w:hAnsi="Arial Narrow"/>
        </w:rPr>
        <w:t xml:space="preserve">je bil </w:t>
      </w:r>
      <w:r w:rsidR="005E63FF" w:rsidRPr="004C477C">
        <w:rPr>
          <w:rFonts w:ascii="Arial Narrow" w:hAnsi="Arial Narrow"/>
        </w:rPr>
        <w:t xml:space="preserve"> </w:t>
      </w:r>
      <w:r w:rsidR="00A023C4" w:rsidRPr="004C477C">
        <w:rPr>
          <w:rFonts w:ascii="Arial Narrow" w:hAnsi="Arial Narrow"/>
        </w:rPr>
        <w:t xml:space="preserve">soglasno </w:t>
      </w:r>
      <w:r w:rsidR="00DE4B44" w:rsidRPr="004C477C">
        <w:rPr>
          <w:rFonts w:ascii="Arial Narrow" w:hAnsi="Arial Narrow"/>
        </w:rPr>
        <w:t>spreje</w:t>
      </w:r>
      <w:r w:rsidR="008D2EAB">
        <w:rPr>
          <w:rFonts w:ascii="Arial Narrow" w:hAnsi="Arial Narrow"/>
        </w:rPr>
        <w:t>t</w:t>
      </w:r>
      <w:r w:rsidR="005E63FF" w:rsidRPr="004C477C">
        <w:rPr>
          <w:rFonts w:ascii="Arial Narrow" w:hAnsi="Arial Narrow"/>
        </w:rPr>
        <w:t>.</w:t>
      </w:r>
    </w:p>
    <w:p w14:paraId="492B24CC" w14:textId="77777777" w:rsidR="00911F58" w:rsidRPr="004C477C" w:rsidRDefault="00911F58" w:rsidP="005C3D24">
      <w:pPr>
        <w:spacing w:before="0" w:after="40"/>
        <w:rPr>
          <w:rFonts w:ascii="Arial Narrow" w:hAnsi="Arial Narrow"/>
        </w:rPr>
      </w:pPr>
    </w:p>
    <w:p w14:paraId="172F7250" w14:textId="77777777" w:rsidR="000479F5" w:rsidRPr="004C477C" w:rsidRDefault="000479F5" w:rsidP="005C3D24">
      <w:pPr>
        <w:pStyle w:val="Naslov3"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4C477C">
        <w:rPr>
          <w:rFonts w:ascii="Arial Narrow" w:hAnsi="Arial Narrow"/>
          <w:color w:val="000000"/>
          <w:sz w:val="24"/>
          <w:szCs w:val="24"/>
        </w:rPr>
        <w:t>AD 1</w:t>
      </w:r>
    </w:p>
    <w:p w14:paraId="1241367D" w14:textId="77777777" w:rsidR="004C477C" w:rsidRDefault="004C477C" w:rsidP="00503E30">
      <w:pPr>
        <w:rPr>
          <w:rFonts w:ascii="Arial Narrow" w:hAnsi="Arial Narrow"/>
          <w:u w:val="single"/>
        </w:rPr>
      </w:pPr>
    </w:p>
    <w:p w14:paraId="2B439711" w14:textId="77777777" w:rsidR="00251552" w:rsidRPr="00A1396D" w:rsidRDefault="00251552" w:rsidP="00251552">
      <w:pPr>
        <w:spacing w:before="0" w:after="40"/>
        <w:rPr>
          <w:rFonts w:ascii="Arial Narrow" w:hAnsi="Arial Narrow"/>
          <w:sz w:val="22"/>
          <w:szCs w:val="22"/>
          <w:u w:val="single"/>
        </w:rPr>
      </w:pPr>
      <w:r w:rsidRPr="00A1396D">
        <w:rPr>
          <w:rFonts w:ascii="Arial Narrow" w:hAnsi="Arial Narrow"/>
          <w:u w:val="single"/>
        </w:rPr>
        <w:t>1. Pregled zapisnika pretekle seje komisije.</w:t>
      </w:r>
    </w:p>
    <w:p w14:paraId="4BC7E196" w14:textId="00C3F237" w:rsidR="00EE4A00" w:rsidRPr="004C477C" w:rsidRDefault="00D07231" w:rsidP="000F324C">
      <w:pPr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20095A" w:rsidRPr="004C477C">
        <w:rPr>
          <w:rFonts w:ascii="Arial Narrow" w:hAnsi="Arial Narrow"/>
        </w:rPr>
        <w:t>redsednik</w:t>
      </w:r>
      <w:r w:rsidR="00911F58" w:rsidRPr="004C477C">
        <w:rPr>
          <w:rFonts w:ascii="Arial Narrow" w:hAnsi="Arial Narrow"/>
        </w:rPr>
        <w:t xml:space="preserve"> </w:t>
      </w:r>
      <w:r w:rsidR="00F91F5D" w:rsidRPr="004C477C">
        <w:rPr>
          <w:rFonts w:ascii="Arial Narrow" w:hAnsi="Arial Narrow"/>
        </w:rPr>
        <w:t>komisije</w:t>
      </w:r>
      <w:r w:rsidR="005B5756" w:rsidRPr="004C477C">
        <w:rPr>
          <w:rFonts w:ascii="Arial Narrow" w:hAnsi="Arial Narrow"/>
        </w:rPr>
        <w:t xml:space="preserve"> dr. Miroslav Žaberl</w:t>
      </w:r>
      <w:r w:rsidR="00A023C4">
        <w:rPr>
          <w:rFonts w:ascii="Arial Narrow" w:hAnsi="Arial Narrow"/>
        </w:rPr>
        <w:t xml:space="preserve"> je </w:t>
      </w:r>
      <w:r w:rsidR="006F6780">
        <w:rPr>
          <w:rFonts w:ascii="Arial Narrow" w:hAnsi="Arial Narrow"/>
        </w:rPr>
        <w:t xml:space="preserve">podal povzetek vsebine zapisnika in pregledal sprejete sklepe. Le- ti </w:t>
      </w:r>
      <w:r w:rsidR="00EE4A00">
        <w:rPr>
          <w:rFonts w:ascii="Arial Narrow" w:hAnsi="Arial Narrow"/>
        </w:rPr>
        <w:t>so bili realizirani</w:t>
      </w:r>
      <w:r w:rsidR="00A023C4">
        <w:rPr>
          <w:rFonts w:ascii="Arial Narrow" w:hAnsi="Arial Narrow"/>
        </w:rPr>
        <w:t>, razen pred</w:t>
      </w:r>
      <w:r w:rsidR="00EE4A00">
        <w:rPr>
          <w:rFonts w:ascii="Arial Narrow" w:hAnsi="Arial Narrow"/>
        </w:rPr>
        <w:t>zadnj</w:t>
      </w:r>
      <w:r w:rsidR="00A023C4">
        <w:rPr>
          <w:rFonts w:ascii="Arial Narrow" w:hAnsi="Arial Narrow"/>
        </w:rPr>
        <w:t xml:space="preserve">ega, ki bo </w:t>
      </w:r>
      <w:r w:rsidR="00EE4A00">
        <w:rPr>
          <w:rFonts w:ascii="Arial Narrow" w:hAnsi="Arial Narrow"/>
        </w:rPr>
        <w:t xml:space="preserve">realiziran </w:t>
      </w:r>
      <w:r w:rsidR="00EE4A00" w:rsidRPr="006F6780">
        <w:rPr>
          <w:rFonts w:ascii="Arial Narrow" w:hAnsi="Arial Narrow"/>
        </w:rPr>
        <w:t>danes.</w:t>
      </w:r>
      <w:r w:rsidR="006F6780" w:rsidRPr="006F6780">
        <w:rPr>
          <w:rFonts w:ascii="Arial Narrow" w:hAnsi="Arial Narrow"/>
        </w:rPr>
        <w:t xml:space="preserve"> </w:t>
      </w:r>
      <w:r w:rsidRPr="006F6780">
        <w:rPr>
          <w:rFonts w:ascii="Arial Narrow" w:hAnsi="Arial Narrow"/>
        </w:rPr>
        <w:t>N</w:t>
      </w:r>
      <w:r w:rsidR="004C477C" w:rsidRPr="006F6780">
        <w:rPr>
          <w:rFonts w:ascii="Arial Narrow" w:hAnsi="Arial Narrow"/>
        </w:rPr>
        <w:t>a</w:t>
      </w:r>
      <w:r w:rsidR="008A38CA" w:rsidRPr="006F6780">
        <w:rPr>
          <w:rFonts w:ascii="Arial Narrow" w:hAnsi="Arial Narrow"/>
        </w:rPr>
        <w:t xml:space="preserve"> </w:t>
      </w:r>
      <w:r w:rsidR="00E32253" w:rsidRPr="006F6780">
        <w:rPr>
          <w:rFonts w:ascii="Arial Narrow" w:hAnsi="Arial Narrow"/>
        </w:rPr>
        <w:t xml:space="preserve">podani povzetek </w:t>
      </w:r>
      <w:r w:rsidR="00AA1510" w:rsidRPr="006F6780">
        <w:rPr>
          <w:rFonts w:ascii="Arial Narrow" w:hAnsi="Arial Narrow"/>
        </w:rPr>
        <w:t xml:space="preserve">vsebine zapisnika pretekle seje in realizacije sprejetih sklepov </w:t>
      </w:r>
      <w:r w:rsidRPr="006F6780">
        <w:rPr>
          <w:rFonts w:ascii="Arial Narrow" w:hAnsi="Arial Narrow"/>
        </w:rPr>
        <w:t xml:space="preserve">prisotni člani komisije </w:t>
      </w:r>
      <w:r w:rsidR="004C477C" w:rsidRPr="006F6780">
        <w:rPr>
          <w:rFonts w:ascii="Arial Narrow" w:hAnsi="Arial Narrow"/>
        </w:rPr>
        <w:t>niso imeli pripomb</w:t>
      </w:r>
      <w:r w:rsidR="006F6780" w:rsidRPr="006F6780">
        <w:rPr>
          <w:rFonts w:ascii="Arial Narrow" w:hAnsi="Arial Narrow"/>
        </w:rPr>
        <w:t xml:space="preserve">. </w:t>
      </w:r>
    </w:p>
    <w:p w14:paraId="67C80BBD" w14:textId="641BA7B6" w:rsidR="00911F58" w:rsidRPr="004C477C" w:rsidRDefault="00911F58" w:rsidP="00911F58">
      <w:pPr>
        <w:tabs>
          <w:tab w:val="left" w:pos="993"/>
        </w:tabs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Sprejet </w:t>
      </w:r>
      <w:r w:rsidR="006F6780">
        <w:rPr>
          <w:rFonts w:ascii="Arial Narrow" w:hAnsi="Arial Narrow"/>
        </w:rPr>
        <w:t>je bil</w:t>
      </w:r>
      <w:r w:rsidRPr="004C477C">
        <w:rPr>
          <w:rFonts w:ascii="Arial Narrow" w:hAnsi="Arial Narrow"/>
        </w:rPr>
        <w:t xml:space="preserve">: </w:t>
      </w:r>
    </w:p>
    <w:p w14:paraId="6A5E84EB" w14:textId="5E760F83" w:rsidR="00690C16" w:rsidRPr="004C477C" w:rsidRDefault="00911F58" w:rsidP="005C3D24">
      <w:pPr>
        <w:spacing w:before="0" w:after="40"/>
        <w:rPr>
          <w:rFonts w:ascii="Arial Narrow" w:hAnsi="Arial Narrow"/>
          <w:b/>
          <w:i/>
        </w:rPr>
      </w:pPr>
      <w:r w:rsidRPr="004C477C">
        <w:rPr>
          <w:rFonts w:ascii="Arial Narrow" w:hAnsi="Arial Narrow"/>
          <w:b/>
          <w:i/>
        </w:rPr>
        <w:t xml:space="preserve">Sklep </w:t>
      </w:r>
      <w:r w:rsidR="00465D84" w:rsidRPr="004C477C">
        <w:rPr>
          <w:rFonts w:ascii="Arial Narrow" w:hAnsi="Arial Narrow"/>
          <w:b/>
          <w:i/>
        </w:rPr>
        <w:t>1</w:t>
      </w:r>
      <w:r w:rsidRPr="004C477C">
        <w:rPr>
          <w:rFonts w:ascii="Arial Narrow" w:hAnsi="Arial Narrow"/>
          <w:b/>
          <w:i/>
        </w:rPr>
        <w:t xml:space="preserve">: </w:t>
      </w:r>
      <w:r w:rsidR="006F6780">
        <w:rPr>
          <w:rFonts w:ascii="Arial Narrow" w:hAnsi="Arial Narrow"/>
          <w:b/>
          <w:i/>
        </w:rPr>
        <w:t xml:space="preserve"> prisotni člani komisije potrjujejo zapisnik pretekle seje  s poročilom o realizaciji sklepov.</w:t>
      </w:r>
    </w:p>
    <w:p w14:paraId="3C4033A7" w14:textId="34A0818C" w:rsidR="00465D84" w:rsidRPr="000046C0" w:rsidRDefault="006D7668" w:rsidP="000046C0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lastRenderedPageBreak/>
        <w:t>AD 2</w:t>
      </w:r>
    </w:p>
    <w:p w14:paraId="413591A7" w14:textId="77777777" w:rsidR="00B757FF" w:rsidRDefault="00B757FF" w:rsidP="00465D84">
      <w:pPr>
        <w:spacing w:before="0" w:after="40"/>
        <w:rPr>
          <w:rFonts w:ascii="Arial Narrow" w:hAnsi="Arial Narrow"/>
        </w:rPr>
      </w:pPr>
    </w:p>
    <w:p w14:paraId="084D6EEF" w14:textId="77777777" w:rsidR="00B757FF" w:rsidRPr="00B757FF" w:rsidRDefault="00B757FF" w:rsidP="00B757FF">
      <w:pPr>
        <w:spacing w:before="0" w:after="40"/>
        <w:rPr>
          <w:rFonts w:ascii="Arial Narrow" w:hAnsi="Arial Narrow"/>
          <w:u w:val="single"/>
        </w:rPr>
      </w:pPr>
      <w:r w:rsidRPr="00B757FF">
        <w:rPr>
          <w:rFonts w:ascii="Arial Narrow" w:hAnsi="Arial Narrow"/>
          <w:u w:val="single"/>
        </w:rPr>
        <w:t>Pregled opravljenega dela 2025.</w:t>
      </w:r>
    </w:p>
    <w:p w14:paraId="090B4D19" w14:textId="77777777" w:rsidR="00456A0A" w:rsidRDefault="00456A0A" w:rsidP="00465D84">
      <w:pPr>
        <w:spacing w:before="0" w:after="40"/>
        <w:rPr>
          <w:rFonts w:ascii="Arial Narrow" w:hAnsi="Arial Narrow"/>
        </w:rPr>
      </w:pPr>
    </w:p>
    <w:p w14:paraId="7494228C" w14:textId="6A688207" w:rsidR="001B4417" w:rsidRDefault="001958EF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Povzetek </w:t>
      </w:r>
      <w:r w:rsidR="00456A0A">
        <w:rPr>
          <w:rFonts w:ascii="Arial Narrow" w:hAnsi="Arial Narrow"/>
        </w:rPr>
        <w:t>razprave: kr</w:t>
      </w:r>
      <w:r w:rsidR="001E4DE9">
        <w:rPr>
          <w:rFonts w:ascii="Arial Narrow" w:hAnsi="Arial Narrow"/>
        </w:rPr>
        <w:t>a</w:t>
      </w:r>
      <w:r w:rsidR="00456A0A">
        <w:rPr>
          <w:rFonts w:ascii="Arial Narrow" w:hAnsi="Arial Narrow"/>
        </w:rPr>
        <w:t xml:space="preserve">tek pregled </w:t>
      </w:r>
      <w:r>
        <w:rPr>
          <w:rFonts w:ascii="Arial Narrow" w:hAnsi="Arial Narrow"/>
        </w:rPr>
        <w:t>dela je bil pripravljen v gradivu za sejo komisije,</w:t>
      </w:r>
      <w:r w:rsidR="00456A0A">
        <w:rPr>
          <w:rFonts w:ascii="Arial Narrow" w:hAnsi="Arial Narrow"/>
        </w:rPr>
        <w:t xml:space="preserve"> predsednik</w:t>
      </w:r>
      <w:r w:rsidR="000F324C">
        <w:rPr>
          <w:rFonts w:ascii="Arial Narrow" w:hAnsi="Arial Narrow"/>
        </w:rPr>
        <w:t xml:space="preserve"> M. Žaberl</w:t>
      </w:r>
      <w:r w:rsidR="00456A0A">
        <w:rPr>
          <w:rFonts w:ascii="Arial Narrow" w:hAnsi="Arial Narrow"/>
        </w:rPr>
        <w:t xml:space="preserve"> pa ga je predstavil in dodatno obrazložil</w:t>
      </w:r>
      <w:r w:rsidR="001E4DE9">
        <w:rPr>
          <w:rFonts w:ascii="Arial Narrow" w:hAnsi="Arial Narrow"/>
        </w:rPr>
        <w:t xml:space="preserve"> (sprotni odgovori na pravna vprašanja</w:t>
      </w:r>
      <w:r w:rsidR="000F324C">
        <w:rPr>
          <w:rFonts w:ascii="Arial Narrow" w:hAnsi="Arial Narrow"/>
        </w:rPr>
        <w:t xml:space="preserve"> ribičev in RD</w:t>
      </w:r>
      <w:r w:rsidR="001E4DE9">
        <w:rPr>
          <w:rFonts w:ascii="Arial Narrow" w:hAnsi="Arial Narrow"/>
        </w:rPr>
        <w:t xml:space="preserve">, </w:t>
      </w:r>
      <w:proofErr w:type="spellStart"/>
      <w:r w:rsidR="001E4DE9">
        <w:rPr>
          <w:rFonts w:ascii="Arial Narrow" w:hAnsi="Arial Narrow"/>
        </w:rPr>
        <w:t>nomotehnično</w:t>
      </w:r>
      <w:proofErr w:type="spellEnd"/>
      <w:r w:rsidR="001E4DE9">
        <w:rPr>
          <w:rFonts w:ascii="Arial Narrow" w:hAnsi="Arial Narrow"/>
        </w:rPr>
        <w:t xml:space="preserve"> urejevanje internih aktov iz drugih področij,  delo predsednika pri reševanju pritožb pri LRP in pripravi odločb)</w:t>
      </w:r>
      <w:r w:rsidR="00456A0A">
        <w:rPr>
          <w:rFonts w:ascii="Arial Narrow" w:hAnsi="Arial Narrow"/>
        </w:rPr>
        <w:t xml:space="preserve">. </w:t>
      </w:r>
      <w:r w:rsidR="001B4417">
        <w:rPr>
          <w:rFonts w:ascii="Arial Narrow" w:hAnsi="Arial Narrow"/>
        </w:rPr>
        <w:t xml:space="preserve">potrebno je dodati pripravo pripomb na sukcesivne spremembe Zakona o sladkovodnem  ribištvu- pogoju o opravljenem ribiškem izpitu  za ribiške inšpektorje. </w:t>
      </w:r>
    </w:p>
    <w:p w14:paraId="12D7C7A8" w14:textId="54484BE3" w:rsidR="001958EF" w:rsidRDefault="001958EF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Peter </w:t>
      </w:r>
      <w:r w:rsidR="00EE4A00">
        <w:rPr>
          <w:rFonts w:ascii="Arial Narrow" w:hAnsi="Arial Narrow"/>
        </w:rPr>
        <w:t xml:space="preserve">Solar </w:t>
      </w:r>
      <w:r>
        <w:rPr>
          <w:rFonts w:ascii="Arial Narrow" w:hAnsi="Arial Narrow"/>
        </w:rPr>
        <w:t xml:space="preserve">je </w:t>
      </w:r>
      <w:r w:rsidR="00EE4A00">
        <w:rPr>
          <w:rFonts w:ascii="Arial Narrow" w:hAnsi="Arial Narrow"/>
        </w:rPr>
        <w:t>opozori</w:t>
      </w:r>
      <w:r>
        <w:rPr>
          <w:rFonts w:ascii="Arial Narrow" w:hAnsi="Arial Narrow"/>
        </w:rPr>
        <w:t>l da je KPV v lanskem letu opravil še</w:t>
      </w:r>
      <w:r w:rsidR="00456A0A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 </w:t>
      </w:r>
      <w:r w:rsidR="00EE4A00">
        <w:rPr>
          <w:rFonts w:ascii="Arial Narrow" w:hAnsi="Arial Narrow"/>
        </w:rPr>
        <w:t xml:space="preserve"> </w:t>
      </w:r>
    </w:p>
    <w:p w14:paraId="2F715034" w14:textId="1A97DFD5" w:rsidR="00F30552" w:rsidRDefault="00456A0A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="00EE4A0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</w:t>
      </w:r>
      <w:r w:rsidR="00EE4A00">
        <w:rPr>
          <w:rFonts w:ascii="Arial Narrow" w:hAnsi="Arial Narrow"/>
        </w:rPr>
        <w:t>ripombe na</w:t>
      </w:r>
      <w:r>
        <w:rPr>
          <w:rFonts w:ascii="Arial Narrow" w:hAnsi="Arial Narrow"/>
        </w:rPr>
        <w:t xml:space="preserve"> novelo </w:t>
      </w:r>
      <w:r w:rsidR="00EE4A00">
        <w:rPr>
          <w:rFonts w:ascii="Arial Narrow" w:hAnsi="Arial Narrow"/>
        </w:rPr>
        <w:t>ZON</w:t>
      </w:r>
      <w:r>
        <w:rPr>
          <w:rFonts w:ascii="Arial Narrow" w:hAnsi="Arial Narrow"/>
        </w:rPr>
        <w:t xml:space="preserve">: </w:t>
      </w:r>
      <w:r w:rsidR="00EE4A00">
        <w:rPr>
          <w:rFonts w:ascii="Arial Narrow" w:hAnsi="Arial Narrow"/>
        </w:rPr>
        <w:t xml:space="preserve"> RZS </w:t>
      </w:r>
      <w:r>
        <w:rPr>
          <w:rFonts w:ascii="Arial Narrow" w:hAnsi="Arial Narrow"/>
        </w:rPr>
        <w:t xml:space="preserve"> je  </w:t>
      </w:r>
      <w:r w:rsidR="00EE4A00">
        <w:rPr>
          <w:rFonts w:ascii="Arial Narrow" w:hAnsi="Arial Narrow"/>
        </w:rPr>
        <w:t>januar</w:t>
      </w:r>
      <w:r>
        <w:rPr>
          <w:rFonts w:ascii="Arial Narrow" w:hAnsi="Arial Narrow"/>
        </w:rPr>
        <w:t>ja</w:t>
      </w:r>
      <w:r w:rsidR="00EE4A00">
        <w:rPr>
          <w:rFonts w:ascii="Arial Narrow" w:hAnsi="Arial Narrow"/>
        </w:rPr>
        <w:t xml:space="preserve"> 2025 </w:t>
      </w:r>
      <w:r>
        <w:rPr>
          <w:rFonts w:ascii="Arial Narrow" w:hAnsi="Arial Narrow"/>
        </w:rPr>
        <w:t>podala  pripombe na problematiko</w:t>
      </w:r>
      <w:r w:rsidR="00EE4A00">
        <w:rPr>
          <w:rFonts w:ascii="Arial Narrow" w:hAnsi="Arial Narrow"/>
        </w:rPr>
        <w:t xml:space="preserve"> sanaci</w:t>
      </w:r>
      <w:r>
        <w:rPr>
          <w:rFonts w:ascii="Arial Narrow" w:hAnsi="Arial Narrow"/>
        </w:rPr>
        <w:t>je</w:t>
      </w:r>
      <w:r w:rsidR="00EE4A00">
        <w:rPr>
          <w:rFonts w:ascii="Arial Narrow" w:hAnsi="Arial Narrow"/>
        </w:rPr>
        <w:t xml:space="preserve"> invazivnih vrst rib in mehkužcev,</w:t>
      </w:r>
      <w:r w:rsidR="00F305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kjer so bili kot </w:t>
      </w:r>
      <w:r w:rsidR="00EE4A00">
        <w:rPr>
          <w:rFonts w:ascii="Arial Narrow" w:hAnsi="Arial Narrow"/>
        </w:rPr>
        <w:t>nosilci</w:t>
      </w:r>
      <w:r w:rsidR="00F30552">
        <w:rPr>
          <w:rFonts w:ascii="Arial Narrow" w:hAnsi="Arial Narrow"/>
        </w:rPr>
        <w:t xml:space="preserve"> sanacije</w:t>
      </w:r>
      <w:r w:rsidR="00EE4A00">
        <w:rPr>
          <w:rFonts w:ascii="Arial Narrow" w:hAnsi="Arial Narrow"/>
        </w:rPr>
        <w:t xml:space="preserve"> določeni ZZRS in ribiški upravljalci</w:t>
      </w:r>
      <w:r w:rsidR="00F30552">
        <w:rPr>
          <w:rFonts w:ascii="Arial Narrow" w:hAnsi="Arial Narrow"/>
        </w:rPr>
        <w:t>, ki bi to opravljali kot javno nalogo</w:t>
      </w:r>
      <w:r w:rsidR="00EE4A00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Solar opozarja da četrti o</w:t>
      </w:r>
      <w:r w:rsidR="00EE4A00">
        <w:rPr>
          <w:rFonts w:ascii="Arial Narrow" w:hAnsi="Arial Narrow"/>
        </w:rPr>
        <w:t>dstave</w:t>
      </w:r>
      <w:r w:rsidR="009A0B2D">
        <w:rPr>
          <w:rFonts w:ascii="Arial Narrow" w:hAnsi="Arial Narrow"/>
        </w:rPr>
        <w:t>k</w:t>
      </w:r>
      <w:r w:rsidR="00EE4A00">
        <w:rPr>
          <w:rFonts w:ascii="Arial Narrow" w:hAnsi="Arial Narrow"/>
        </w:rPr>
        <w:t xml:space="preserve"> 24</w:t>
      </w:r>
      <w:r w:rsidR="00F30552">
        <w:rPr>
          <w:rFonts w:ascii="Arial Narrow" w:hAnsi="Arial Narrow"/>
        </w:rPr>
        <w:t>.</w:t>
      </w:r>
      <w:r w:rsidR="00EE4A00">
        <w:rPr>
          <w:rFonts w:ascii="Arial Narrow" w:hAnsi="Arial Narrow"/>
        </w:rPr>
        <w:t xml:space="preserve"> c člen</w:t>
      </w:r>
      <w:r>
        <w:rPr>
          <w:rFonts w:ascii="Arial Narrow" w:hAnsi="Arial Narrow"/>
        </w:rPr>
        <w:t>a</w:t>
      </w:r>
      <w:r w:rsidR="00EE4A0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daje možnost, da bi se prek Programa upravljanja rib (</w:t>
      </w:r>
      <w:r w:rsidR="00EE4A00">
        <w:rPr>
          <w:rFonts w:ascii="Arial Narrow" w:hAnsi="Arial Narrow"/>
        </w:rPr>
        <w:t>PUN</w:t>
      </w:r>
      <w:r>
        <w:rPr>
          <w:rFonts w:ascii="Arial Narrow" w:hAnsi="Arial Narrow"/>
        </w:rPr>
        <w:t>),</w:t>
      </w:r>
      <w:r w:rsidR="00EE4A00">
        <w:rPr>
          <w:rFonts w:ascii="Arial Narrow" w:hAnsi="Arial Narrow"/>
        </w:rPr>
        <w:t xml:space="preserve"> lahko ponovno zadolžil</w:t>
      </w:r>
      <w:r>
        <w:rPr>
          <w:rFonts w:ascii="Arial Narrow" w:hAnsi="Arial Narrow"/>
        </w:rPr>
        <w:t>o</w:t>
      </w:r>
      <w:r w:rsidR="00EE4A00">
        <w:rPr>
          <w:rFonts w:ascii="Arial Narrow" w:hAnsi="Arial Narrow"/>
        </w:rPr>
        <w:t xml:space="preserve"> </w:t>
      </w:r>
      <w:r w:rsidR="00F30552">
        <w:rPr>
          <w:rFonts w:ascii="Arial Narrow" w:hAnsi="Arial Narrow"/>
        </w:rPr>
        <w:t xml:space="preserve">nosilce ribiškega upravljanja </w:t>
      </w:r>
      <w:r>
        <w:rPr>
          <w:rFonts w:ascii="Arial Narrow" w:hAnsi="Arial Narrow"/>
        </w:rPr>
        <w:t xml:space="preserve">za </w:t>
      </w:r>
      <w:r w:rsidR="00EE4A00">
        <w:rPr>
          <w:rFonts w:ascii="Arial Narrow" w:hAnsi="Arial Narrow"/>
        </w:rPr>
        <w:t xml:space="preserve">brezplačno </w:t>
      </w:r>
      <w:r>
        <w:rPr>
          <w:rFonts w:ascii="Arial Narrow" w:hAnsi="Arial Narrow"/>
        </w:rPr>
        <w:t>odstranjevanje teh organizmov, kar se mu ne zdi primerno</w:t>
      </w:r>
      <w:r w:rsidR="00EE4A00">
        <w:rPr>
          <w:rFonts w:ascii="Arial Narrow" w:hAnsi="Arial Narrow"/>
        </w:rPr>
        <w:t>. Po</w:t>
      </w:r>
      <w:r>
        <w:rPr>
          <w:rFonts w:ascii="Arial Narrow" w:hAnsi="Arial Narrow"/>
        </w:rPr>
        <w:t>t</w:t>
      </w:r>
      <w:r w:rsidR="00EE4A00">
        <w:rPr>
          <w:rFonts w:ascii="Arial Narrow" w:hAnsi="Arial Narrow"/>
        </w:rPr>
        <w:t>rebno biti pozoren na spremembe</w:t>
      </w:r>
      <w:r w:rsidR="00F30552">
        <w:rPr>
          <w:rFonts w:ascii="Arial Narrow" w:hAnsi="Arial Narrow"/>
        </w:rPr>
        <w:t xml:space="preserve"> načrtov pri njihovem sprejemanju</w:t>
      </w:r>
      <w:r w:rsidR="0006449F">
        <w:rPr>
          <w:rFonts w:ascii="Arial Narrow" w:hAnsi="Arial Narrow"/>
        </w:rPr>
        <w:t>.</w:t>
      </w:r>
    </w:p>
    <w:p w14:paraId="7B78F211" w14:textId="73DC8EA4" w:rsidR="009A0B2D" w:rsidRDefault="00EE4A00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456A0A">
        <w:rPr>
          <w:rFonts w:ascii="Arial Narrow" w:hAnsi="Arial Narrow"/>
        </w:rPr>
        <w:t xml:space="preserve">RD </w:t>
      </w:r>
      <w:r>
        <w:rPr>
          <w:rFonts w:ascii="Arial Narrow" w:hAnsi="Arial Narrow"/>
        </w:rPr>
        <w:t xml:space="preserve">Bled – </w:t>
      </w:r>
      <w:r w:rsidR="0006449F">
        <w:rPr>
          <w:rFonts w:ascii="Arial Narrow" w:hAnsi="Arial Narrow"/>
        </w:rPr>
        <w:t xml:space="preserve">28. 7.2025 je bilo </w:t>
      </w:r>
      <w:r>
        <w:rPr>
          <w:rFonts w:ascii="Arial Narrow" w:hAnsi="Arial Narrow"/>
        </w:rPr>
        <w:t>poda</w:t>
      </w:r>
      <w:r w:rsidR="0006449F">
        <w:rPr>
          <w:rFonts w:ascii="Arial Narrow" w:hAnsi="Arial Narrow"/>
        </w:rPr>
        <w:t>no</w:t>
      </w:r>
      <w:r>
        <w:rPr>
          <w:rFonts w:ascii="Arial Narrow" w:hAnsi="Arial Narrow"/>
        </w:rPr>
        <w:t xml:space="preserve"> pisno mnenje</w:t>
      </w:r>
      <w:r w:rsidR="0006449F">
        <w:rPr>
          <w:rFonts w:ascii="Arial Narrow" w:hAnsi="Arial Narrow"/>
        </w:rPr>
        <w:t xml:space="preserve"> KPV</w:t>
      </w:r>
      <w:r>
        <w:rPr>
          <w:rFonts w:ascii="Arial Narrow" w:hAnsi="Arial Narrow"/>
        </w:rPr>
        <w:t xml:space="preserve"> </w:t>
      </w:r>
      <w:r w:rsidR="00456A0A">
        <w:rPr>
          <w:rFonts w:ascii="Arial Narrow" w:hAnsi="Arial Narrow"/>
        </w:rPr>
        <w:t xml:space="preserve">predsedniku </w:t>
      </w:r>
      <w:r>
        <w:rPr>
          <w:rFonts w:ascii="Arial Narrow" w:hAnsi="Arial Narrow"/>
        </w:rPr>
        <w:t xml:space="preserve">S. Novaku </w:t>
      </w:r>
      <w:r w:rsidR="00456A0A">
        <w:rPr>
          <w:rFonts w:ascii="Arial Narrow" w:hAnsi="Arial Narrow"/>
        </w:rPr>
        <w:t>glede in</w:t>
      </w:r>
      <w:r>
        <w:rPr>
          <w:rFonts w:ascii="Arial Narrow" w:hAnsi="Arial Narrow"/>
        </w:rPr>
        <w:t>formacij</w:t>
      </w:r>
      <w:r w:rsidR="0006449F">
        <w:rPr>
          <w:rFonts w:ascii="Arial Narrow" w:hAnsi="Arial Narrow"/>
        </w:rPr>
        <w:t xml:space="preserve"> načina zagotavljanja</w:t>
      </w:r>
      <w:r>
        <w:rPr>
          <w:rFonts w:ascii="Arial Narrow" w:hAnsi="Arial Narrow"/>
        </w:rPr>
        <w:t xml:space="preserve"> javn</w:t>
      </w:r>
      <w:r w:rsidR="0006449F">
        <w:rPr>
          <w:rFonts w:ascii="Arial Narrow" w:hAnsi="Arial Narrow"/>
        </w:rPr>
        <w:t>osti</w:t>
      </w:r>
      <w:r>
        <w:rPr>
          <w:rFonts w:ascii="Arial Narrow" w:hAnsi="Arial Narrow"/>
        </w:rPr>
        <w:t xml:space="preserve"> dela</w:t>
      </w:r>
      <w:r w:rsidR="0006449F">
        <w:rPr>
          <w:rFonts w:ascii="Arial Narrow" w:hAnsi="Arial Narrow"/>
        </w:rPr>
        <w:t xml:space="preserve"> </w:t>
      </w:r>
      <w:r w:rsidR="00C47CAB">
        <w:rPr>
          <w:rFonts w:ascii="Arial Narrow" w:hAnsi="Arial Narrow"/>
        </w:rPr>
        <w:t>RD, informacij javnega značaja</w:t>
      </w:r>
      <w:r>
        <w:rPr>
          <w:rFonts w:ascii="Arial Narrow" w:hAnsi="Arial Narrow"/>
        </w:rPr>
        <w:t xml:space="preserve"> in </w:t>
      </w:r>
      <w:r w:rsidR="0006449F">
        <w:rPr>
          <w:rFonts w:ascii="Arial Narrow" w:hAnsi="Arial Narrow"/>
        </w:rPr>
        <w:t xml:space="preserve">varstva osebnih podatkov. </w:t>
      </w:r>
    </w:p>
    <w:p w14:paraId="62DEB170" w14:textId="46513E0E" w:rsidR="00EE4A00" w:rsidRDefault="009A0B2D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3. Uredba o</w:t>
      </w:r>
      <w:r w:rsidR="00C47CAB">
        <w:rPr>
          <w:rFonts w:ascii="Arial Narrow" w:hAnsi="Arial Narrow"/>
        </w:rPr>
        <w:t xml:space="preserve"> plačilu za vodno pravico in </w:t>
      </w:r>
      <w:r>
        <w:rPr>
          <w:rFonts w:ascii="Arial Narrow" w:hAnsi="Arial Narrow"/>
        </w:rPr>
        <w:t xml:space="preserve">vodnem povračilu – </w:t>
      </w:r>
      <w:r w:rsidR="00C47CAB">
        <w:rPr>
          <w:rFonts w:ascii="Arial Narrow" w:hAnsi="Arial Narrow"/>
        </w:rPr>
        <w:t xml:space="preserve">RZS je pisno </w:t>
      </w:r>
      <w:r>
        <w:rPr>
          <w:rFonts w:ascii="Arial Narrow" w:hAnsi="Arial Narrow"/>
        </w:rPr>
        <w:t>protest</w:t>
      </w:r>
      <w:r w:rsidR="00C47CAB">
        <w:rPr>
          <w:rFonts w:ascii="Arial Narrow" w:hAnsi="Arial Narrow"/>
        </w:rPr>
        <w:t>irala</w:t>
      </w:r>
      <w:r>
        <w:rPr>
          <w:rFonts w:ascii="Arial Narrow" w:hAnsi="Arial Narrow"/>
        </w:rPr>
        <w:t xml:space="preserve">, </w:t>
      </w:r>
      <w:r w:rsidR="00D6689B">
        <w:rPr>
          <w:rFonts w:ascii="Arial Narrow" w:hAnsi="Arial Narrow"/>
        </w:rPr>
        <w:t xml:space="preserve">člani </w:t>
      </w:r>
      <w:r w:rsidR="007D14E0">
        <w:rPr>
          <w:rFonts w:ascii="Arial Narrow" w:hAnsi="Arial Narrow"/>
        </w:rPr>
        <w:t>komisije</w:t>
      </w:r>
      <w:r w:rsidR="00D6689B">
        <w:rPr>
          <w:rFonts w:ascii="Arial Narrow" w:hAnsi="Arial Narrow"/>
        </w:rPr>
        <w:t xml:space="preserve"> so bili udeleženi uradnih sestankov o tej problematiki</w:t>
      </w:r>
      <w:r w:rsidR="000F324C">
        <w:rPr>
          <w:rFonts w:ascii="Arial Narrow" w:hAnsi="Arial Narrow"/>
        </w:rPr>
        <w:t>.</w:t>
      </w:r>
    </w:p>
    <w:p w14:paraId="3E88079B" w14:textId="77777777" w:rsidR="00456A0A" w:rsidRDefault="00456A0A" w:rsidP="00465D84">
      <w:pPr>
        <w:spacing w:before="0" w:after="40"/>
        <w:rPr>
          <w:rFonts w:ascii="Arial Narrow" w:hAnsi="Arial Narrow"/>
        </w:rPr>
      </w:pPr>
    </w:p>
    <w:p w14:paraId="78170D42" w14:textId="599CA0FE" w:rsidR="00EE4A00" w:rsidRDefault="00331C6A" w:rsidP="00465D8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Prisotni člani se strinjajo, da se v</w:t>
      </w:r>
      <w:r w:rsidR="009A0B2D">
        <w:rPr>
          <w:rFonts w:ascii="Arial Narrow" w:hAnsi="Arial Narrow"/>
        </w:rPr>
        <w:t>se našteto</w:t>
      </w:r>
      <w:r w:rsidR="001B4417">
        <w:rPr>
          <w:rFonts w:ascii="Arial Narrow" w:hAnsi="Arial Narrow"/>
        </w:rPr>
        <w:t xml:space="preserve"> </w:t>
      </w:r>
      <w:r w:rsidR="00456A0A">
        <w:rPr>
          <w:rFonts w:ascii="Arial Narrow" w:hAnsi="Arial Narrow"/>
        </w:rPr>
        <w:t>doda</w:t>
      </w:r>
      <w:r w:rsidR="009A0B2D">
        <w:rPr>
          <w:rFonts w:ascii="Arial Narrow" w:hAnsi="Arial Narrow"/>
        </w:rPr>
        <w:t xml:space="preserve"> v poročilo</w:t>
      </w:r>
      <w:r w:rsidR="001B4417">
        <w:rPr>
          <w:rFonts w:ascii="Arial Narrow" w:hAnsi="Arial Narrow"/>
        </w:rPr>
        <w:t xml:space="preserve"> o delu KPV.</w:t>
      </w:r>
    </w:p>
    <w:p w14:paraId="7864C6F0" w14:textId="77777777" w:rsidR="00EE4A00" w:rsidRDefault="00EE4A00" w:rsidP="00465D84">
      <w:pPr>
        <w:spacing w:before="0" w:after="40"/>
        <w:rPr>
          <w:rFonts w:ascii="Arial Narrow" w:hAnsi="Arial Narrow"/>
        </w:rPr>
      </w:pPr>
    </w:p>
    <w:p w14:paraId="6E08D454" w14:textId="1B9DA87E" w:rsidR="00465D84" w:rsidRPr="005863CB" w:rsidRDefault="00465D84" w:rsidP="00465D84">
      <w:pPr>
        <w:spacing w:before="0" w:after="40"/>
        <w:rPr>
          <w:rFonts w:ascii="Arial Narrow" w:hAnsi="Arial Narrow"/>
        </w:rPr>
      </w:pPr>
      <w:r w:rsidRPr="005863CB">
        <w:rPr>
          <w:rFonts w:ascii="Arial Narrow" w:hAnsi="Arial Narrow"/>
        </w:rPr>
        <w:t>Sprejet</w:t>
      </w:r>
      <w:r w:rsidR="00AB19F0" w:rsidRPr="005863CB">
        <w:rPr>
          <w:rFonts w:ascii="Arial Narrow" w:hAnsi="Arial Narrow"/>
        </w:rPr>
        <w:t xml:space="preserve"> </w:t>
      </w:r>
      <w:r w:rsidR="005863CB" w:rsidRPr="005863CB">
        <w:rPr>
          <w:rFonts w:ascii="Arial Narrow" w:hAnsi="Arial Narrow"/>
        </w:rPr>
        <w:t xml:space="preserve"> je </w:t>
      </w:r>
      <w:r w:rsidR="00AB19F0" w:rsidRPr="005863CB">
        <w:rPr>
          <w:rFonts w:ascii="Arial Narrow" w:hAnsi="Arial Narrow"/>
        </w:rPr>
        <w:t>bil</w:t>
      </w:r>
      <w:r w:rsidRPr="005863CB">
        <w:rPr>
          <w:rFonts w:ascii="Arial Narrow" w:hAnsi="Arial Narrow"/>
        </w:rPr>
        <w:t xml:space="preserve">: </w:t>
      </w:r>
    </w:p>
    <w:p w14:paraId="1109ECF0" w14:textId="4D5EE165" w:rsidR="00EF510A" w:rsidRDefault="00465D84" w:rsidP="00A51A7E">
      <w:pPr>
        <w:spacing w:before="0" w:after="40"/>
        <w:rPr>
          <w:rFonts w:ascii="Arial Narrow" w:hAnsi="Arial Narrow"/>
          <w:b/>
          <w:bCs/>
          <w:i/>
          <w:iCs/>
        </w:rPr>
      </w:pPr>
      <w:r w:rsidRPr="004C477C">
        <w:rPr>
          <w:rFonts w:ascii="Arial Narrow" w:hAnsi="Arial Narrow"/>
          <w:b/>
          <w:i/>
        </w:rPr>
        <w:t xml:space="preserve">Sklep </w:t>
      </w:r>
      <w:r w:rsidR="009E68C9">
        <w:rPr>
          <w:rFonts w:ascii="Arial Narrow" w:hAnsi="Arial Narrow"/>
          <w:b/>
          <w:i/>
        </w:rPr>
        <w:t>2</w:t>
      </w:r>
      <w:r w:rsidR="00456A0A">
        <w:rPr>
          <w:rFonts w:ascii="Arial Narrow" w:hAnsi="Arial Narrow"/>
          <w:b/>
          <w:i/>
        </w:rPr>
        <w:t xml:space="preserve">: prisotni člani komisije so se seznanili z pregledom odpravljenega dela komisije v preteklem letu. Sekretar RZS v pregled dela komisije </w:t>
      </w:r>
      <w:r w:rsidR="001B4417">
        <w:rPr>
          <w:rFonts w:ascii="Arial Narrow" w:hAnsi="Arial Narrow"/>
          <w:b/>
          <w:i/>
        </w:rPr>
        <w:t xml:space="preserve">v letu 2025, </w:t>
      </w:r>
      <w:r w:rsidR="00456A0A">
        <w:rPr>
          <w:rFonts w:ascii="Arial Narrow" w:hAnsi="Arial Narrow"/>
          <w:b/>
          <w:i/>
        </w:rPr>
        <w:t>doda manjkajoče podatke iz razprave</w:t>
      </w:r>
      <w:r w:rsidR="00C111AF">
        <w:rPr>
          <w:rFonts w:ascii="Arial Narrow" w:hAnsi="Arial Narrow"/>
          <w:b/>
          <w:bCs/>
          <w:i/>
          <w:iCs/>
        </w:rPr>
        <w:t>.</w:t>
      </w:r>
    </w:p>
    <w:p w14:paraId="0F9B4994" w14:textId="77777777" w:rsidR="00A51A7E" w:rsidRPr="00A51A7E" w:rsidRDefault="00A51A7E" w:rsidP="00A51A7E">
      <w:pPr>
        <w:spacing w:before="0" w:after="40"/>
        <w:rPr>
          <w:rFonts w:ascii="Arial Narrow" w:hAnsi="Arial Narrow"/>
          <w:b/>
          <w:i/>
        </w:rPr>
      </w:pPr>
    </w:p>
    <w:p w14:paraId="2414BAB1" w14:textId="77777777" w:rsidR="00433C00" w:rsidRPr="004C477C" w:rsidRDefault="00433C00" w:rsidP="005C3D24">
      <w:pPr>
        <w:pStyle w:val="Odstavekseznama1"/>
        <w:spacing w:after="40" w:line="240" w:lineRule="auto"/>
        <w:ind w:left="0"/>
        <w:rPr>
          <w:rFonts w:ascii="Arial Narrow" w:hAnsi="Arial Narrow"/>
          <w:sz w:val="24"/>
          <w:szCs w:val="24"/>
        </w:rPr>
      </w:pPr>
    </w:p>
    <w:p w14:paraId="42842F6D" w14:textId="77777777" w:rsidR="00B757FF" w:rsidRDefault="006D7668" w:rsidP="00B757FF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t>A</w:t>
      </w:r>
      <w:r w:rsidR="00C111AF">
        <w:rPr>
          <w:rFonts w:ascii="Arial Narrow" w:hAnsi="Arial Narrow"/>
          <w:b/>
          <w:sz w:val="24"/>
          <w:szCs w:val="24"/>
        </w:rPr>
        <w:t>D 3</w:t>
      </w:r>
    </w:p>
    <w:p w14:paraId="3B999576" w14:textId="77777777" w:rsidR="00B757FF" w:rsidRDefault="00B757FF" w:rsidP="00B757FF">
      <w:pPr>
        <w:pStyle w:val="Odstavekseznama1"/>
        <w:spacing w:after="40" w:line="240" w:lineRule="auto"/>
        <w:ind w:left="0"/>
        <w:rPr>
          <w:rFonts w:ascii="Arial Narrow" w:hAnsi="Arial Narrow"/>
          <w:b/>
          <w:sz w:val="24"/>
          <w:szCs w:val="24"/>
        </w:rPr>
      </w:pPr>
    </w:p>
    <w:p w14:paraId="1BEB4938" w14:textId="26699583" w:rsidR="00B757FF" w:rsidRPr="00B757FF" w:rsidRDefault="00B757FF" w:rsidP="00B757FF">
      <w:pPr>
        <w:pStyle w:val="Odstavekseznama1"/>
        <w:spacing w:after="4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B757FF">
        <w:rPr>
          <w:rFonts w:ascii="Arial Narrow" w:hAnsi="Arial Narrow"/>
          <w:sz w:val="24"/>
          <w:szCs w:val="24"/>
          <w:u w:val="single"/>
        </w:rPr>
        <w:t>Pravni kotiček - predlogi obravnavanih tem.</w:t>
      </w:r>
    </w:p>
    <w:p w14:paraId="32EBEA58" w14:textId="77777777" w:rsidR="000F324C" w:rsidRDefault="000F324C" w:rsidP="00B757FF">
      <w:pPr>
        <w:spacing w:before="0" w:after="40"/>
        <w:rPr>
          <w:rFonts w:ascii="Arial Narrow" w:hAnsi="Arial Narrow"/>
        </w:rPr>
      </w:pPr>
    </w:p>
    <w:p w14:paraId="38E7F08B" w14:textId="708B814A" w:rsidR="00633BDA" w:rsidRDefault="000F324C" w:rsidP="00B757F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633BDA">
        <w:rPr>
          <w:rFonts w:ascii="Arial Narrow" w:hAnsi="Arial Narrow"/>
        </w:rPr>
        <w:t xml:space="preserve">redsednik </w:t>
      </w:r>
      <w:r w:rsidR="009E68C9">
        <w:rPr>
          <w:rFonts w:ascii="Arial Narrow" w:hAnsi="Arial Narrow"/>
        </w:rPr>
        <w:t xml:space="preserve">M. Žaberl izrazi </w:t>
      </w:r>
      <w:r w:rsidR="00633BDA">
        <w:rPr>
          <w:rFonts w:ascii="Arial Narrow" w:hAnsi="Arial Narrow"/>
        </w:rPr>
        <w:t>pohval</w:t>
      </w:r>
      <w:r w:rsidR="009E68C9">
        <w:rPr>
          <w:rFonts w:ascii="Arial Narrow" w:hAnsi="Arial Narrow"/>
        </w:rPr>
        <w:t>o odsotnemu članu</w:t>
      </w:r>
      <w:r w:rsidR="00633BDA">
        <w:rPr>
          <w:rFonts w:ascii="Arial Narrow" w:hAnsi="Arial Narrow"/>
        </w:rPr>
        <w:t xml:space="preserve"> </w:t>
      </w:r>
      <w:r w:rsidR="009E68C9">
        <w:rPr>
          <w:rFonts w:ascii="Arial Narrow" w:hAnsi="Arial Narrow"/>
        </w:rPr>
        <w:t>A</w:t>
      </w:r>
      <w:r w:rsidR="00D633CB">
        <w:rPr>
          <w:rFonts w:ascii="Arial Narrow" w:hAnsi="Arial Narrow"/>
        </w:rPr>
        <w:t>nžetu</w:t>
      </w:r>
      <w:r w:rsidR="009E68C9">
        <w:rPr>
          <w:rFonts w:ascii="Arial Narrow" w:hAnsi="Arial Narrow"/>
        </w:rPr>
        <w:t xml:space="preserve"> </w:t>
      </w:r>
      <w:r w:rsidR="00633BDA">
        <w:rPr>
          <w:rFonts w:ascii="Arial Narrow" w:hAnsi="Arial Narrow"/>
        </w:rPr>
        <w:t>Petroviču za velik angažma</w:t>
      </w:r>
      <w:r w:rsidR="009E68C9">
        <w:rPr>
          <w:rFonts w:ascii="Arial Narrow" w:hAnsi="Arial Narrow"/>
        </w:rPr>
        <w:t xml:space="preserve"> pri pisanju člankov v Pravni kotiček glasila Ribič. Tako odgovorna urednica glasila kot informacije s terena od predsednikov RD</w:t>
      </w:r>
      <w:r w:rsidR="00633BDA">
        <w:rPr>
          <w:rFonts w:ascii="Arial Narrow" w:hAnsi="Arial Narrow"/>
        </w:rPr>
        <w:t xml:space="preserve"> </w:t>
      </w:r>
      <w:r w:rsidR="009E68C9">
        <w:rPr>
          <w:rFonts w:ascii="Arial Narrow" w:hAnsi="Arial Narrow"/>
        </w:rPr>
        <w:t>dajejo Pravnemu kotičku zelo dobro oceno</w:t>
      </w:r>
      <w:r w:rsidR="00D87141">
        <w:rPr>
          <w:rFonts w:ascii="Arial Narrow" w:hAnsi="Arial Narrow"/>
        </w:rPr>
        <w:t xml:space="preserve">, zato M. </w:t>
      </w:r>
      <w:r w:rsidR="00D633CB">
        <w:rPr>
          <w:rFonts w:ascii="Arial Narrow" w:hAnsi="Arial Narrow"/>
        </w:rPr>
        <w:t>Žaberl</w:t>
      </w:r>
      <w:r w:rsidR="00D87141">
        <w:rPr>
          <w:rFonts w:ascii="Arial Narrow" w:hAnsi="Arial Narrow"/>
        </w:rPr>
        <w:t xml:space="preserve"> vidi smisel nadaljevanja te rubrike.</w:t>
      </w:r>
      <w:r w:rsidR="009E68C9">
        <w:rPr>
          <w:rFonts w:ascii="Arial Narrow" w:hAnsi="Arial Narrow"/>
        </w:rPr>
        <w:t xml:space="preserve"> </w:t>
      </w:r>
      <w:r w:rsidR="00D87141">
        <w:rPr>
          <w:rFonts w:ascii="Arial Narrow" w:hAnsi="Arial Narrow"/>
        </w:rPr>
        <w:t>Potrebna pa je diskusija o nadaljnjih temah kotička</w:t>
      </w:r>
      <w:r>
        <w:rPr>
          <w:rFonts w:ascii="Arial Narrow" w:hAnsi="Arial Narrow"/>
        </w:rPr>
        <w:t>.</w:t>
      </w:r>
    </w:p>
    <w:p w14:paraId="5BCE7986" w14:textId="77777777" w:rsidR="000F324C" w:rsidRDefault="000F324C" w:rsidP="00B757FF">
      <w:pPr>
        <w:spacing w:before="0" w:after="40"/>
        <w:rPr>
          <w:rFonts w:ascii="Arial Narrow" w:hAnsi="Arial Narrow"/>
        </w:rPr>
      </w:pPr>
    </w:p>
    <w:p w14:paraId="0EF68A3C" w14:textId="1A6D4A07" w:rsidR="000F324C" w:rsidRDefault="000F324C" w:rsidP="00B757FF">
      <w:pPr>
        <w:spacing w:before="0" w:after="40"/>
        <w:rPr>
          <w:rFonts w:ascii="Arial Narrow" w:hAnsi="Arial Narrow"/>
        </w:rPr>
      </w:pPr>
      <w:bookmarkStart w:id="0" w:name="_Hlk220581757"/>
      <w:r>
        <w:rPr>
          <w:rFonts w:ascii="Arial Narrow" w:hAnsi="Arial Narrow"/>
        </w:rPr>
        <w:t>Diskusija</w:t>
      </w:r>
      <w:r w:rsidR="00C16450">
        <w:rPr>
          <w:rFonts w:ascii="Arial Narrow" w:hAnsi="Arial Narrow"/>
        </w:rPr>
        <w:t xml:space="preserve">: </w:t>
      </w:r>
    </w:p>
    <w:p w14:paraId="78D07584" w14:textId="2F99F466" w:rsidR="00447BE2" w:rsidRPr="00447BE2" w:rsidRDefault="000F324C" w:rsidP="00447BE2">
      <w:pPr>
        <w:spacing w:before="0" w:after="40"/>
        <w:rPr>
          <w:rFonts w:ascii="Arial Narrow" w:hAnsi="Arial Narrow"/>
        </w:rPr>
      </w:pPr>
      <w:bookmarkStart w:id="1" w:name="_Hlk220604191"/>
      <w:r>
        <w:rPr>
          <w:rFonts w:ascii="Arial Narrow" w:hAnsi="Arial Narrow"/>
        </w:rPr>
        <w:t xml:space="preserve">P. </w:t>
      </w:r>
      <w:r w:rsidR="00633BDA">
        <w:rPr>
          <w:rFonts w:ascii="Arial Narrow" w:hAnsi="Arial Narrow"/>
        </w:rPr>
        <w:t xml:space="preserve">Solar - </w:t>
      </w:r>
      <w:r w:rsidR="00447BE2" w:rsidRPr="00447BE2">
        <w:rPr>
          <w:rFonts w:ascii="Arial Narrow" w:hAnsi="Arial Narrow"/>
        </w:rPr>
        <w:t>problem lahko postane varstvo osebnih podatkov, zato bi bilo smiselno to vsebino združiti</w:t>
      </w:r>
      <w:r w:rsidR="00447BE2">
        <w:rPr>
          <w:rFonts w:ascii="Arial Narrow" w:hAnsi="Arial Narrow"/>
        </w:rPr>
        <w:t xml:space="preserve"> s</w:t>
      </w:r>
      <w:r w:rsidR="00447BE2" w:rsidRPr="00447BE2">
        <w:rPr>
          <w:rFonts w:ascii="Arial Narrow" w:hAnsi="Arial Narrow"/>
        </w:rPr>
        <w:t xml:space="preserve"> postavitvijo novo aplikacije osebnih podatkov, ki bo nadomestila bazo KLEN. Vsi zbrani podatki morajo imeti ustrezno pravno podlago za njihovo zbiranje. O vsem tem je potrebno dobro premisliti, kaj storiti v okviru nove aplikacije. </w:t>
      </w:r>
    </w:p>
    <w:bookmarkEnd w:id="1"/>
    <w:p w14:paraId="0E1FC055" w14:textId="77777777" w:rsidR="00447BE2" w:rsidRDefault="00447BE2" w:rsidP="00B757FF">
      <w:pPr>
        <w:spacing w:before="0" w:after="40"/>
        <w:rPr>
          <w:rFonts w:ascii="Arial Narrow" w:hAnsi="Arial Narrow"/>
        </w:rPr>
      </w:pPr>
    </w:p>
    <w:p w14:paraId="234A1B48" w14:textId="77777777" w:rsidR="00447BE2" w:rsidRDefault="00447BE2" w:rsidP="00B757FF">
      <w:pPr>
        <w:spacing w:before="0" w:after="40"/>
        <w:rPr>
          <w:rFonts w:ascii="Arial Narrow" w:hAnsi="Arial Narrow"/>
        </w:rPr>
      </w:pPr>
    </w:p>
    <w:bookmarkEnd w:id="0"/>
    <w:p w14:paraId="394EEF72" w14:textId="078C3238" w:rsidR="005426D0" w:rsidRPr="000A7B22" w:rsidRDefault="005426D0" w:rsidP="005426D0">
      <w:pPr>
        <w:spacing w:before="0" w:after="40"/>
        <w:rPr>
          <w:rFonts w:ascii="Arial Narrow" w:hAnsi="Arial Narrow"/>
        </w:rPr>
      </w:pPr>
      <w:r w:rsidRPr="000A7B22">
        <w:rPr>
          <w:rFonts w:ascii="Arial Narrow" w:hAnsi="Arial Narrow"/>
        </w:rPr>
        <w:lastRenderedPageBreak/>
        <w:t xml:space="preserve">Žaberl </w:t>
      </w:r>
      <w:r w:rsidR="00D633CB">
        <w:rPr>
          <w:rFonts w:ascii="Arial Narrow" w:hAnsi="Arial Narrow"/>
        </w:rPr>
        <w:t xml:space="preserve">- </w:t>
      </w:r>
      <w:r w:rsidRPr="000A7B22">
        <w:rPr>
          <w:rFonts w:ascii="Arial Narrow" w:hAnsi="Arial Narrow"/>
        </w:rPr>
        <w:t xml:space="preserve">nadzor </w:t>
      </w:r>
      <w:r w:rsidR="00D633CB" w:rsidRPr="000A7B22">
        <w:rPr>
          <w:rFonts w:ascii="Arial Narrow" w:hAnsi="Arial Narrow"/>
        </w:rPr>
        <w:t>I</w:t>
      </w:r>
      <w:r w:rsidR="00D633CB">
        <w:rPr>
          <w:rFonts w:ascii="Arial Narrow" w:hAnsi="Arial Narrow"/>
        </w:rPr>
        <w:t>nformacijskega pooblaščenca na RZS</w:t>
      </w:r>
      <w:r w:rsidRPr="000A7B22">
        <w:rPr>
          <w:rFonts w:ascii="Arial Narrow" w:hAnsi="Arial Narrow"/>
        </w:rPr>
        <w:t xml:space="preserve"> nam je</w:t>
      </w:r>
      <w:r w:rsidR="00D633CB">
        <w:rPr>
          <w:rFonts w:ascii="Arial Narrow" w:hAnsi="Arial Narrow"/>
        </w:rPr>
        <w:t xml:space="preserve"> </w:t>
      </w:r>
      <w:r w:rsidR="000F324C" w:rsidRPr="000A7B22">
        <w:rPr>
          <w:rFonts w:ascii="Arial Narrow" w:hAnsi="Arial Narrow"/>
        </w:rPr>
        <w:t>potrdil</w:t>
      </w:r>
      <w:r w:rsidR="000F324C">
        <w:rPr>
          <w:rFonts w:ascii="Arial Narrow" w:hAnsi="Arial Narrow"/>
        </w:rPr>
        <w:t xml:space="preserve"> </w:t>
      </w:r>
      <w:r w:rsidR="00D633CB">
        <w:rPr>
          <w:rFonts w:ascii="Arial Narrow" w:hAnsi="Arial Narrow"/>
        </w:rPr>
        <w:t>pravilnost ravnanja z osebnimi podatki v bazi KLEN</w:t>
      </w:r>
      <w:r w:rsidRPr="000A7B22">
        <w:rPr>
          <w:rFonts w:ascii="Arial Narrow" w:hAnsi="Arial Narrow"/>
        </w:rPr>
        <w:t xml:space="preserve"> </w:t>
      </w:r>
      <w:r w:rsidR="00D633CB">
        <w:rPr>
          <w:rFonts w:ascii="Arial Narrow" w:hAnsi="Arial Narrow"/>
        </w:rPr>
        <w:t>-</w:t>
      </w:r>
      <w:r w:rsidRPr="000A7B2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ali ni to dovolj?</w:t>
      </w:r>
    </w:p>
    <w:p w14:paraId="4EA6920A" w14:textId="02B71C42" w:rsidR="000A7B22" w:rsidRPr="000A7B22" w:rsidRDefault="00D633CB" w:rsidP="00AA151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Solar - </w:t>
      </w:r>
      <w:r w:rsidR="000A7B22" w:rsidRPr="000A7B22">
        <w:rPr>
          <w:rFonts w:ascii="Arial Narrow" w:hAnsi="Arial Narrow"/>
        </w:rPr>
        <w:t>Lahko imamo težave s problematičnimi ljudmi</w:t>
      </w:r>
      <w:r w:rsidR="005426D0">
        <w:rPr>
          <w:rFonts w:ascii="Arial Narrow" w:hAnsi="Arial Narrow"/>
        </w:rPr>
        <w:t>, ki želijo namerno škodovati</w:t>
      </w:r>
      <w:r>
        <w:rPr>
          <w:rFonts w:ascii="Arial Narrow" w:hAnsi="Arial Narrow"/>
        </w:rPr>
        <w:t>. Upravljalci članstva so v osnovi RD ne RZS, nimamo pogodbe o prenosu osebnih podatkov s strani RD, zato predlaga spremembo statuta kot močno pravno podlago. Potrebovali bomo strokovno pomoč pri novem informacijskem sistemu, vprašanje se postavlja še s predvidenim širjenjem dejavnosti spletne prodaje dovolilnic. P</w:t>
      </w:r>
      <w:r w:rsidR="000A7B22" w:rsidRPr="000A7B22">
        <w:rPr>
          <w:rFonts w:ascii="Arial Narrow" w:hAnsi="Arial Narrow"/>
        </w:rPr>
        <w:t xml:space="preserve">redlaga </w:t>
      </w:r>
      <w:r>
        <w:rPr>
          <w:rFonts w:ascii="Arial Narrow" w:hAnsi="Arial Narrow"/>
        </w:rPr>
        <w:t>da</w:t>
      </w:r>
      <w:r w:rsidR="000A7B22" w:rsidRPr="000A7B2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vprašanje VOP</w:t>
      </w:r>
      <w:r w:rsidR="000A7B22" w:rsidRPr="000A7B22">
        <w:rPr>
          <w:rFonts w:ascii="Arial Narrow" w:hAnsi="Arial Narrow"/>
        </w:rPr>
        <w:t xml:space="preserve"> izv</w:t>
      </w:r>
      <w:r>
        <w:rPr>
          <w:rFonts w:ascii="Arial Narrow" w:hAnsi="Arial Narrow"/>
        </w:rPr>
        <w:t xml:space="preserve">aja A. </w:t>
      </w:r>
      <w:r w:rsidR="000A7B22" w:rsidRPr="000A7B22">
        <w:rPr>
          <w:rFonts w:ascii="Arial Narrow" w:hAnsi="Arial Narrow"/>
        </w:rPr>
        <w:t>Petrovič</w:t>
      </w:r>
      <w:r w:rsidR="005426D0">
        <w:rPr>
          <w:rFonts w:ascii="Arial Narrow" w:hAnsi="Arial Narrow"/>
        </w:rPr>
        <w:t>, ki ima izkušnje z veliko zahtevnejšimi sistemi</w:t>
      </w:r>
      <w:r w:rsidR="000A7B22">
        <w:rPr>
          <w:rFonts w:ascii="Arial Narrow" w:hAnsi="Arial Narrow"/>
        </w:rPr>
        <w:t>.</w:t>
      </w:r>
      <w:r w:rsidRPr="00D633C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Sam je vesel da je KPV uspelo pridobiti takega pravnega strokovnjaka. </w:t>
      </w:r>
    </w:p>
    <w:p w14:paraId="6DE82F01" w14:textId="23EF406A" w:rsidR="001C762B" w:rsidRDefault="00D633CB" w:rsidP="00A51A7E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Jože </w:t>
      </w:r>
      <w:r w:rsidR="001C762B">
        <w:rPr>
          <w:rFonts w:ascii="Arial Narrow" w:hAnsi="Arial Narrow"/>
        </w:rPr>
        <w:t>Cepec</w:t>
      </w:r>
      <w:r>
        <w:rPr>
          <w:rFonts w:ascii="Arial Narrow" w:hAnsi="Arial Narrow"/>
        </w:rPr>
        <w:t xml:space="preserve"> je povedal da bo v času obnove članstev po RD, predvidoma </w:t>
      </w:r>
      <w:r w:rsidR="001C762B">
        <w:rPr>
          <w:rFonts w:ascii="Arial Narrow" w:hAnsi="Arial Narrow"/>
        </w:rPr>
        <w:t xml:space="preserve">v </w:t>
      </w:r>
      <w:r w:rsidR="002C4385">
        <w:rPr>
          <w:rFonts w:ascii="Arial Narrow" w:hAnsi="Arial Narrow"/>
        </w:rPr>
        <w:t>novembru</w:t>
      </w:r>
      <w:r>
        <w:rPr>
          <w:rFonts w:ascii="Arial Narrow" w:hAnsi="Arial Narrow"/>
        </w:rPr>
        <w:t xml:space="preserve">, </w:t>
      </w:r>
      <w:r w:rsidR="001C762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pripravil članek na temo s</w:t>
      </w:r>
      <w:r w:rsidR="001C762B">
        <w:rPr>
          <w:rFonts w:ascii="Arial Narrow" w:hAnsi="Arial Narrow"/>
        </w:rPr>
        <w:t>preje</w:t>
      </w:r>
      <w:r>
        <w:rPr>
          <w:rFonts w:ascii="Arial Narrow" w:hAnsi="Arial Narrow"/>
        </w:rPr>
        <w:t xml:space="preserve">manja </w:t>
      </w:r>
      <w:r w:rsidR="001C762B">
        <w:rPr>
          <w:rFonts w:ascii="Arial Narrow" w:hAnsi="Arial Narrow"/>
        </w:rPr>
        <w:t>novih članov</w:t>
      </w:r>
      <w:r>
        <w:rPr>
          <w:rFonts w:ascii="Arial Narrow" w:hAnsi="Arial Narrow"/>
        </w:rPr>
        <w:t xml:space="preserve">. Predsednik M. </w:t>
      </w:r>
      <w:r w:rsidR="001C762B">
        <w:rPr>
          <w:rFonts w:ascii="Arial Narrow" w:hAnsi="Arial Narrow"/>
        </w:rPr>
        <w:t>Žaberl</w:t>
      </w:r>
      <w:r>
        <w:rPr>
          <w:rFonts w:ascii="Arial Narrow" w:hAnsi="Arial Narrow"/>
        </w:rPr>
        <w:t xml:space="preserve"> je</w:t>
      </w:r>
      <w:r w:rsidR="0054302F">
        <w:rPr>
          <w:rFonts w:ascii="Arial Narrow" w:hAnsi="Arial Narrow"/>
        </w:rPr>
        <w:t xml:space="preserve"> napovedal</w:t>
      </w:r>
      <w:r w:rsidR="00C16450">
        <w:rPr>
          <w:rFonts w:ascii="Arial Narrow" w:hAnsi="Arial Narrow"/>
        </w:rPr>
        <w:t>,</w:t>
      </w:r>
      <w:r w:rsidR="0054302F">
        <w:rPr>
          <w:rFonts w:ascii="Arial Narrow" w:hAnsi="Arial Narrow"/>
        </w:rPr>
        <w:t xml:space="preserve"> da  bo v člankih v Pravnem  kotičku obdelal </w:t>
      </w:r>
      <w:r w:rsidR="001C762B">
        <w:rPr>
          <w:rFonts w:ascii="Arial Narrow" w:hAnsi="Arial Narrow"/>
        </w:rPr>
        <w:t>vprašanj</w:t>
      </w:r>
      <w:r w:rsidR="0054302F">
        <w:rPr>
          <w:rFonts w:ascii="Arial Narrow" w:hAnsi="Arial Narrow"/>
        </w:rPr>
        <w:t>e</w:t>
      </w:r>
      <w:r w:rsidR="001C762B">
        <w:rPr>
          <w:rFonts w:ascii="Arial Narrow" w:hAnsi="Arial Narrow"/>
        </w:rPr>
        <w:t xml:space="preserve"> ribiških pravil</w:t>
      </w:r>
      <w:r w:rsidR="0054302F">
        <w:rPr>
          <w:rFonts w:ascii="Arial Narrow" w:hAnsi="Arial Narrow"/>
        </w:rPr>
        <w:t>.</w:t>
      </w:r>
    </w:p>
    <w:p w14:paraId="7DF327DA" w14:textId="2C885F7A" w:rsidR="0050232C" w:rsidRDefault="0050232C" w:rsidP="00D633CB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Na spletni strani RZS je postavljena nova rubrika Pravni kotiček</w:t>
      </w:r>
      <w:r w:rsidR="00C16450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kjer so objavljeni vsi do sedaj publicirani članki iz glasila Ribič</w:t>
      </w:r>
      <w:r w:rsidR="00CA40E8">
        <w:rPr>
          <w:rFonts w:ascii="Arial Narrow" w:hAnsi="Arial Narrow"/>
        </w:rPr>
        <w:t>; navkljub tehničnim težavam sta urednica</w:t>
      </w:r>
      <w:r w:rsidR="00961DD3">
        <w:rPr>
          <w:rFonts w:ascii="Arial Narrow" w:hAnsi="Arial Narrow"/>
        </w:rPr>
        <w:t xml:space="preserve"> N. Ušeničnik</w:t>
      </w:r>
      <w:r w:rsidR="00C16450">
        <w:rPr>
          <w:rFonts w:ascii="Arial Narrow" w:hAnsi="Arial Narrow"/>
        </w:rPr>
        <w:t xml:space="preserve"> S.</w:t>
      </w:r>
      <w:r w:rsidR="00CA40E8">
        <w:rPr>
          <w:rFonts w:ascii="Arial Narrow" w:hAnsi="Arial Narrow"/>
        </w:rPr>
        <w:t xml:space="preserve"> in sekretar </w:t>
      </w:r>
      <w:r w:rsidR="00961DD3">
        <w:rPr>
          <w:rFonts w:ascii="Arial Narrow" w:hAnsi="Arial Narrow"/>
        </w:rPr>
        <w:t xml:space="preserve">I. Miličić </w:t>
      </w:r>
      <w:r w:rsidR="00CA40E8">
        <w:rPr>
          <w:rFonts w:ascii="Arial Narrow" w:hAnsi="Arial Narrow"/>
        </w:rPr>
        <w:t xml:space="preserve">uspela </w:t>
      </w:r>
      <w:r w:rsidR="00960404">
        <w:rPr>
          <w:rFonts w:ascii="Arial Narrow" w:hAnsi="Arial Narrow"/>
        </w:rPr>
        <w:t>realizirati predlog predsednika RZS iz sestankov ostalih delovnih teles zveze</w:t>
      </w:r>
      <w:r w:rsidR="00C16450">
        <w:rPr>
          <w:rFonts w:ascii="Arial Narrow" w:hAnsi="Arial Narrow"/>
        </w:rPr>
        <w:t>.</w:t>
      </w:r>
    </w:p>
    <w:p w14:paraId="60FB9F67" w14:textId="06E60F28" w:rsidR="000A7B22" w:rsidRDefault="000A7B22" w:rsidP="00A51A7E">
      <w:pPr>
        <w:spacing w:after="40"/>
        <w:rPr>
          <w:rFonts w:ascii="Arial Narrow" w:hAnsi="Arial Narrow"/>
        </w:rPr>
      </w:pPr>
    </w:p>
    <w:p w14:paraId="68AD94EB" w14:textId="6305FF59" w:rsidR="00A51A7E" w:rsidRDefault="00A51A7E" w:rsidP="00A51A7E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Soglasno je bil sprejet </w:t>
      </w:r>
    </w:p>
    <w:p w14:paraId="255714BB" w14:textId="660D59DF" w:rsidR="00A51A7E" w:rsidRPr="00A51A7E" w:rsidRDefault="007453E8" w:rsidP="00A51A7E">
      <w:pPr>
        <w:spacing w:before="0" w:after="40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bCs/>
          <w:i/>
          <w:iCs/>
        </w:rPr>
        <w:t>S</w:t>
      </w:r>
      <w:r w:rsidR="00A51A7E" w:rsidRPr="00A51A7E">
        <w:rPr>
          <w:rFonts w:ascii="Arial Narrow" w:hAnsi="Arial Narrow"/>
          <w:b/>
          <w:bCs/>
          <w:i/>
          <w:iCs/>
        </w:rPr>
        <w:t xml:space="preserve">klep </w:t>
      </w:r>
      <w:r w:rsidR="009E68C9">
        <w:rPr>
          <w:rFonts w:ascii="Arial Narrow" w:hAnsi="Arial Narrow"/>
          <w:b/>
          <w:bCs/>
          <w:i/>
          <w:iCs/>
        </w:rPr>
        <w:t>3</w:t>
      </w:r>
      <w:r w:rsidR="00A51A7E" w:rsidRPr="00A51A7E">
        <w:rPr>
          <w:rFonts w:ascii="Arial Narrow" w:hAnsi="Arial Narrow"/>
          <w:b/>
          <w:bCs/>
          <w:i/>
          <w:iCs/>
        </w:rPr>
        <w:t>:</w:t>
      </w:r>
      <w:r w:rsidR="00D633CB">
        <w:rPr>
          <w:rFonts w:ascii="Arial Narrow" w:hAnsi="Arial Narrow"/>
          <w:b/>
          <w:bCs/>
          <w:i/>
          <w:iCs/>
        </w:rPr>
        <w:t xml:space="preserve">  člani komisije so se seznanili s predlogi pravnih tem za nadaljnjo obravnavo v Pravnem kotičku in jih potrjujejo</w:t>
      </w:r>
      <w:r w:rsidR="00A51A7E" w:rsidRPr="00A51A7E">
        <w:rPr>
          <w:rFonts w:ascii="Arial Narrow" w:hAnsi="Arial Narrow"/>
          <w:b/>
          <w:i/>
          <w:iCs/>
        </w:rPr>
        <w:t xml:space="preserve">. </w:t>
      </w:r>
    </w:p>
    <w:p w14:paraId="7937F075" w14:textId="77777777" w:rsidR="00181F7F" w:rsidRPr="00181F7F" w:rsidRDefault="00181F7F" w:rsidP="00181F7F">
      <w:pPr>
        <w:pStyle w:val="Odstavekseznama"/>
        <w:ind w:left="0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5B967D9C" w14:textId="3B03327B" w:rsidR="00251552" w:rsidRDefault="00E8705D" w:rsidP="00251552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t xml:space="preserve">AD </w:t>
      </w:r>
      <w:r w:rsidR="00465D84" w:rsidRPr="004C477C">
        <w:rPr>
          <w:rFonts w:ascii="Arial Narrow" w:hAnsi="Arial Narrow"/>
          <w:b/>
          <w:sz w:val="24"/>
          <w:szCs w:val="24"/>
        </w:rPr>
        <w:t>4</w:t>
      </w:r>
    </w:p>
    <w:p w14:paraId="29EFDEE7" w14:textId="77777777" w:rsidR="00AA1510" w:rsidRDefault="00AA1510" w:rsidP="00251552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78AA91BE" w14:textId="71EC2613" w:rsidR="00B757FF" w:rsidRPr="00B757FF" w:rsidRDefault="00B757FF" w:rsidP="00B757FF">
      <w:pPr>
        <w:spacing w:before="0" w:after="40"/>
        <w:rPr>
          <w:rFonts w:ascii="Arial Narrow" w:hAnsi="Arial Narrow"/>
          <w:u w:val="single"/>
        </w:rPr>
      </w:pPr>
      <w:r w:rsidRPr="00B757FF">
        <w:rPr>
          <w:rFonts w:ascii="Arial Narrow" w:hAnsi="Arial Narrow"/>
          <w:u w:val="single"/>
        </w:rPr>
        <w:t xml:space="preserve">4. Morebitne spremembe </w:t>
      </w:r>
      <w:r w:rsidR="00F14C19">
        <w:rPr>
          <w:rFonts w:ascii="Arial Narrow" w:hAnsi="Arial Narrow"/>
          <w:u w:val="single"/>
        </w:rPr>
        <w:t>p</w:t>
      </w:r>
      <w:r w:rsidRPr="00B757FF">
        <w:rPr>
          <w:rFonts w:ascii="Arial Narrow" w:hAnsi="Arial Narrow"/>
          <w:u w:val="single"/>
        </w:rPr>
        <w:t>ravilnika o ribolovnem režimu.</w:t>
      </w:r>
    </w:p>
    <w:p w14:paraId="54EAC7B3" w14:textId="77777777" w:rsidR="002D33FE" w:rsidRDefault="002D33FE" w:rsidP="00B757FF">
      <w:pPr>
        <w:pStyle w:val="Odstavekseznama1"/>
        <w:spacing w:after="40" w:line="240" w:lineRule="auto"/>
        <w:ind w:left="0"/>
        <w:rPr>
          <w:rFonts w:ascii="Arial Narrow" w:hAnsi="Arial Narrow"/>
          <w:bCs/>
          <w:sz w:val="24"/>
          <w:szCs w:val="24"/>
        </w:rPr>
      </w:pPr>
    </w:p>
    <w:p w14:paraId="746F1E0D" w14:textId="0DD7C75E" w:rsidR="00272BE2" w:rsidRDefault="002D33FE" w:rsidP="00AC35F1">
      <w:pPr>
        <w:pStyle w:val="Odstavekseznama1"/>
        <w:spacing w:after="40" w:line="240" w:lineRule="auto"/>
        <w:ind w:left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M. Žaberl predstavi predlog</w:t>
      </w:r>
      <w:r w:rsidR="00272BE2">
        <w:rPr>
          <w:rFonts w:ascii="Arial Narrow" w:hAnsi="Arial Narrow"/>
          <w:bCs/>
          <w:sz w:val="24"/>
          <w:szCs w:val="24"/>
        </w:rPr>
        <w:t>e sprememb pravilnika o ribolovnem režimu</w:t>
      </w:r>
      <w:r w:rsidR="00AC35F1">
        <w:rPr>
          <w:rFonts w:ascii="Arial Narrow" w:hAnsi="Arial Narrow"/>
          <w:bCs/>
          <w:sz w:val="24"/>
          <w:szCs w:val="24"/>
        </w:rPr>
        <w:t xml:space="preserve"> v ribolovnih vodah</w:t>
      </w:r>
      <w:r w:rsidR="00272BE2">
        <w:rPr>
          <w:rFonts w:ascii="Arial Narrow" w:hAnsi="Arial Narrow"/>
          <w:bCs/>
          <w:sz w:val="24"/>
          <w:szCs w:val="24"/>
        </w:rPr>
        <w:t>. Prva s</w:t>
      </w:r>
      <w:r w:rsidR="000F77B1" w:rsidRPr="000F77B1">
        <w:rPr>
          <w:rFonts w:ascii="Arial Narrow" w:hAnsi="Arial Narrow"/>
          <w:bCs/>
          <w:sz w:val="24"/>
          <w:szCs w:val="24"/>
        </w:rPr>
        <w:t xml:space="preserve">prememba </w:t>
      </w:r>
      <w:r w:rsidR="00272BE2">
        <w:rPr>
          <w:rFonts w:ascii="Arial Narrow" w:hAnsi="Arial Narrow"/>
          <w:bCs/>
          <w:sz w:val="24"/>
          <w:szCs w:val="24"/>
        </w:rPr>
        <w:t xml:space="preserve">se nanaša na </w:t>
      </w:r>
      <w:r w:rsidR="000F77B1" w:rsidRPr="000F77B1">
        <w:rPr>
          <w:rFonts w:ascii="Arial Narrow" w:hAnsi="Arial Narrow"/>
          <w:bCs/>
          <w:sz w:val="24"/>
          <w:szCs w:val="24"/>
        </w:rPr>
        <w:t>ribolovn</w:t>
      </w:r>
      <w:r w:rsidR="00272BE2">
        <w:rPr>
          <w:rFonts w:ascii="Arial Narrow" w:hAnsi="Arial Narrow"/>
          <w:bCs/>
          <w:sz w:val="24"/>
          <w:szCs w:val="24"/>
        </w:rPr>
        <w:t>o</w:t>
      </w:r>
      <w:r w:rsidR="000F77B1" w:rsidRPr="000F77B1">
        <w:rPr>
          <w:rFonts w:ascii="Arial Narrow" w:hAnsi="Arial Narrow"/>
          <w:bCs/>
          <w:sz w:val="24"/>
          <w:szCs w:val="24"/>
        </w:rPr>
        <w:t xml:space="preserve"> dovolilnic</w:t>
      </w:r>
      <w:r w:rsidR="00272BE2">
        <w:rPr>
          <w:rFonts w:ascii="Arial Narrow" w:hAnsi="Arial Narrow"/>
          <w:bCs/>
          <w:sz w:val="24"/>
          <w:szCs w:val="24"/>
        </w:rPr>
        <w:t>o</w:t>
      </w:r>
      <w:r w:rsidR="000F77B1" w:rsidRPr="000F77B1">
        <w:rPr>
          <w:rFonts w:ascii="Arial Narrow" w:hAnsi="Arial Narrow"/>
          <w:bCs/>
          <w:sz w:val="24"/>
          <w:szCs w:val="24"/>
        </w:rPr>
        <w:t xml:space="preserve"> – trenutna dikcija je </w:t>
      </w:r>
      <w:r w:rsidR="004869D2" w:rsidRPr="000F77B1">
        <w:rPr>
          <w:rFonts w:ascii="Arial Narrow" w:hAnsi="Arial Narrow"/>
          <w:bCs/>
          <w:sz w:val="24"/>
          <w:szCs w:val="24"/>
        </w:rPr>
        <w:t>neaktualna</w:t>
      </w:r>
      <w:r w:rsidR="004869D2">
        <w:rPr>
          <w:rFonts w:ascii="Arial Narrow" w:hAnsi="Arial Narrow"/>
          <w:bCs/>
          <w:sz w:val="24"/>
          <w:szCs w:val="24"/>
        </w:rPr>
        <w:t>,</w:t>
      </w:r>
      <w:r w:rsidR="00272BE2">
        <w:rPr>
          <w:rFonts w:ascii="Arial Narrow" w:hAnsi="Arial Narrow"/>
          <w:bCs/>
          <w:sz w:val="24"/>
          <w:szCs w:val="24"/>
        </w:rPr>
        <w:t xml:space="preserve"> sedaj </w:t>
      </w:r>
      <w:r w:rsidR="004869D2">
        <w:rPr>
          <w:rFonts w:ascii="Arial Narrow" w:hAnsi="Arial Narrow"/>
          <w:bCs/>
          <w:sz w:val="24"/>
          <w:szCs w:val="24"/>
        </w:rPr>
        <w:t xml:space="preserve">že </w:t>
      </w:r>
      <w:r w:rsidR="000F77B1" w:rsidRPr="000F77B1">
        <w:rPr>
          <w:rFonts w:ascii="Arial Narrow" w:hAnsi="Arial Narrow"/>
          <w:bCs/>
          <w:sz w:val="24"/>
          <w:szCs w:val="24"/>
        </w:rPr>
        <w:t>poznamo e-dovolilnico.</w:t>
      </w:r>
      <w:r w:rsidR="00AC35F1">
        <w:rPr>
          <w:rFonts w:ascii="Arial Narrow" w:hAnsi="Arial Narrow"/>
          <w:bCs/>
          <w:sz w:val="24"/>
          <w:szCs w:val="24"/>
        </w:rPr>
        <w:t xml:space="preserve"> </w:t>
      </w:r>
      <w:r w:rsidR="00272BE2">
        <w:rPr>
          <w:rFonts w:ascii="Arial Narrow" w:hAnsi="Arial Narrow"/>
          <w:bCs/>
          <w:sz w:val="24"/>
          <w:szCs w:val="24"/>
        </w:rPr>
        <w:t>Prisotni spremembo podpirajo.</w:t>
      </w:r>
    </w:p>
    <w:p w14:paraId="5869F021" w14:textId="68285AF2" w:rsidR="000F77B1" w:rsidRPr="000F77B1" w:rsidRDefault="00272BE2" w:rsidP="00AC35F1">
      <w:pPr>
        <w:pStyle w:val="Odstavekseznama1"/>
        <w:spacing w:after="40" w:line="240" w:lineRule="auto"/>
        <w:ind w:left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Iz vrst muharjev tekmovalcev prihaja pobuda za m</w:t>
      </w:r>
      <w:r w:rsidR="000F77B1">
        <w:rPr>
          <w:rFonts w:ascii="Arial Narrow" w:hAnsi="Arial Narrow"/>
          <w:bCs/>
          <w:sz w:val="24"/>
          <w:szCs w:val="24"/>
        </w:rPr>
        <w:t>ožnost izvajanja trening</w:t>
      </w:r>
      <w:r>
        <w:rPr>
          <w:rFonts w:ascii="Arial Narrow" w:hAnsi="Arial Narrow"/>
          <w:bCs/>
          <w:sz w:val="24"/>
          <w:szCs w:val="24"/>
        </w:rPr>
        <w:t>ov za tekmovanja LRM</w:t>
      </w:r>
      <w:r w:rsidR="000F77B1">
        <w:rPr>
          <w:rFonts w:ascii="Arial Narrow" w:hAnsi="Arial Narrow"/>
          <w:bCs/>
          <w:sz w:val="24"/>
          <w:szCs w:val="24"/>
        </w:rPr>
        <w:t xml:space="preserve"> z</w:t>
      </w:r>
      <w:r>
        <w:rPr>
          <w:rFonts w:ascii="Arial Narrow" w:hAnsi="Arial Narrow"/>
          <w:bCs/>
          <w:sz w:val="24"/>
          <w:szCs w:val="24"/>
        </w:rPr>
        <w:t xml:space="preserve"> uporabo </w:t>
      </w:r>
      <w:r w:rsidR="000F77B1">
        <w:rPr>
          <w:rFonts w:ascii="Arial Narrow" w:hAnsi="Arial Narrow"/>
          <w:bCs/>
          <w:sz w:val="24"/>
          <w:szCs w:val="24"/>
        </w:rPr>
        <w:t>več kot eno muh</w:t>
      </w:r>
      <w:r>
        <w:rPr>
          <w:rFonts w:ascii="Arial Narrow" w:hAnsi="Arial Narrow"/>
          <w:bCs/>
          <w:sz w:val="24"/>
          <w:szCs w:val="24"/>
        </w:rPr>
        <w:t>e, kar je praksa pri muharjenju v tujini</w:t>
      </w:r>
      <w:r w:rsidR="000F77B1">
        <w:rPr>
          <w:rFonts w:ascii="Arial Narrow" w:hAnsi="Arial Narrow"/>
          <w:bCs/>
          <w:sz w:val="24"/>
          <w:szCs w:val="24"/>
        </w:rPr>
        <w:t>.</w:t>
      </w:r>
    </w:p>
    <w:p w14:paraId="560C2D64" w14:textId="41FB0112" w:rsidR="00441DF4" w:rsidRDefault="00375AA2" w:rsidP="00AC35F1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Diskusija:</w:t>
      </w:r>
      <w:r w:rsidR="00AC35F1">
        <w:rPr>
          <w:rFonts w:ascii="Arial Narrow" w:hAnsi="Arial Narrow"/>
        </w:rPr>
        <w:t xml:space="preserve"> P.</w:t>
      </w:r>
      <w:r>
        <w:rPr>
          <w:rFonts w:ascii="Arial Narrow" w:hAnsi="Arial Narrow"/>
        </w:rPr>
        <w:t xml:space="preserve"> </w:t>
      </w:r>
      <w:r w:rsidR="00AC79BC">
        <w:rPr>
          <w:rFonts w:ascii="Arial Narrow" w:hAnsi="Arial Narrow"/>
        </w:rPr>
        <w:t>Solar</w:t>
      </w:r>
      <w:r w:rsidR="00AC35F1">
        <w:rPr>
          <w:rFonts w:ascii="Arial Narrow" w:hAnsi="Arial Narrow"/>
        </w:rPr>
        <w:t xml:space="preserve"> meni, da je</w:t>
      </w:r>
      <w:r w:rsidR="00AC79BC">
        <w:rPr>
          <w:rFonts w:ascii="Arial Narrow" w:hAnsi="Arial Narrow"/>
        </w:rPr>
        <w:t xml:space="preserve"> to etični problem, predlaga da ČOK o tem vprašanju odloči. Obstaja možnost </w:t>
      </w:r>
      <w:r w:rsidR="00AC35F1">
        <w:rPr>
          <w:rFonts w:ascii="Arial Narrow" w:hAnsi="Arial Narrow"/>
        </w:rPr>
        <w:t xml:space="preserve">nastanka </w:t>
      </w:r>
      <w:r w:rsidR="00AC79BC">
        <w:rPr>
          <w:rFonts w:ascii="Arial Narrow" w:hAnsi="Arial Narrow"/>
        </w:rPr>
        <w:t>konfliktov med ribiči.</w:t>
      </w:r>
      <w:r w:rsidR="004D47D0">
        <w:rPr>
          <w:rFonts w:ascii="Arial Narrow" w:hAnsi="Arial Narrow"/>
        </w:rPr>
        <w:t xml:space="preserve"> </w:t>
      </w:r>
      <w:r w:rsidR="00AC35F1">
        <w:rPr>
          <w:rFonts w:ascii="Arial Narrow" w:hAnsi="Arial Narrow"/>
        </w:rPr>
        <w:t>Prav tako se  mu ne zdi pametno načenjati v</w:t>
      </w:r>
      <w:r w:rsidR="004D47D0">
        <w:rPr>
          <w:rFonts w:ascii="Arial Narrow" w:hAnsi="Arial Narrow"/>
        </w:rPr>
        <w:t>prašanje obstoja varstvene dobe šarenke.</w:t>
      </w:r>
      <w:r w:rsidR="00AC35F1">
        <w:rPr>
          <w:rFonts w:ascii="Arial Narrow" w:hAnsi="Arial Narrow"/>
        </w:rPr>
        <w:t xml:space="preserve"> J. </w:t>
      </w:r>
      <w:r w:rsidR="00094BE2">
        <w:rPr>
          <w:rFonts w:ascii="Arial Narrow" w:hAnsi="Arial Narrow"/>
        </w:rPr>
        <w:t xml:space="preserve">Cepec </w:t>
      </w:r>
      <w:r w:rsidR="00AC35F1">
        <w:rPr>
          <w:rFonts w:ascii="Arial Narrow" w:hAnsi="Arial Narrow"/>
        </w:rPr>
        <w:t xml:space="preserve">je izpostavil problematiko ribolova na </w:t>
      </w:r>
      <w:r w:rsidR="00094BE2">
        <w:rPr>
          <w:rFonts w:ascii="Arial Narrow" w:hAnsi="Arial Narrow"/>
        </w:rPr>
        <w:t>dve palici</w:t>
      </w:r>
      <w:r w:rsidR="00AC35F1">
        <w:rPr>
          <w:rFonts w:ascii="Arial Narrow" w:hAnsi="Arial Narrow"/>
        </w:rPr>
        <w:t xml:space="preserve">. V diskusiji se je izpostavilo, da pravilnik </w:t>
      </w:r>
      <w:r w:rsidR="004869D2">
        <w:rPr>
          <w:rFonts w:ascii="Arial Narrow" w:hAnsi="Arial Narrow"/>
        </w:rPr>
        <w:t>sploh</w:t>
      </w:r>
      <w:r w:rsidR="00441DF4">
        <w:rPr>
          <w:rFonts w:ascii="Arial Narrow" w:hAnsi="Arial Narrow"/>
        </w:rPr>
        <w:t xml:space="preserve"> ne ureja ribolov iz čolna</w:t>
      </w:r>
      <w:r w:rsidR="00AC35F1">
        <w:rPr>
          <w:rFonts w:ascii="Arial Narrow" w:hAnsi="Arial Narrow"/>
        </w:rPr>
        <w:t xml:space="preserve">, prav tako ni zapisana </w:t>
      </w:r>
      <w:r w:rsidR="00441DF4">
        <w:rPr>
          <w:rFonts w:ascii="Arial Narrow" w:hAnsi="Arial Narrow"/>
        </w:rPr>
        <w:t xml:space="preserve">prepoved </w:t>
      </w:r>
      <w:r w:rsidR="00AC35F1">
        <w:rPr>
          <w:rFonts w:ascii="Arial Narrow" w:hAnsi="Arial Narrow"/>
        </w:rPr>
        <w:t xml:space="preserve">rabe </w:t>
      </w:r>
      <w:r w:rsidR="00441DF4">
        <w:rPr>
          <w:rFonts w:ascii="Arial Narrow" w:hAnsi="Arial Narrow"/>
        </w:rPr>
        <w:t>sonarja</w:t>
      </w:r>
      <w:r w:rsidR="00AC35F1">
        <w:rPr>
          <w:rFonts w:ascii="Arial Narrow" w:hAnsi="Arial Narrow"/>
        </w:rPr>
        <w:t xml:space="preserve"> pri ribolovu v celinskih vodah. Res je, da so </w:t>
      </w:r>
      <w:r w:rsidR="00710CB0">
        <w:rPr>
          <w:rFonts w:ascii="Arial Narrow" w:hAnsi="Arial Narrow"/>
        </w:rPr>
        <w:t xml:space="preserve"> </w:t>
      </w:r>
      <w:r w:rsidR="00347730">
        <w:rPr>
          <w:rFonts w:ascii="Arial Narrow" w:hAnsi="Arial Narrow"/>
        </w:rPr>
        <w:t>posamezne</w:t>
      </w:r>
      <w:r w:rsidR="00710CB0">
        <w:rPr>
          <w:rFonts w:ascii="Arial Narrow" w:hAnsi="Arial Narrow"/>
        </w:rPr>
        <w:t xml:space="preserve"> RD </w:t>
      </w:r>
      <w:r w:rsidR="00AC35F1">
        <w:rPr>
          <w:rFonts w:ascii="Arial Narrow" w:hAnsi="Arial Narrow"/>
        </w:rPr>
        <w:t xml:space="preserve">ta vprašanja </w:t>
      </w:r>
      <w:r w:rsidR="00710CB0">
        <w:rPr>
          <w:rFonts w:ascii="Arial Narrow" w:hAnsi="Arial Narrow"/>
        </w:rPr>
        <w:t>rešile z internimi akti.</w:t>
      </w:r>
    </w:p>
    <w:p w14:paraId="26B34259" w14:textId="77777777" w:rsidR="00375AA2" w:rsidRDefault="00375AA2" w:rsidP="009A1848">
      <w:pPr>
        <w:spacing w:before="0" w:after="40"/>
        <w:rPr>
          <w:rFonts w:ascii="Arial Narrow" w:hAnsi="Arial Narrow"/>
        </w:rPr>
      </w:pPr>
    </w:p>
    <w:p w14:paraId="3C54DB49" w14:textId="77777777" w:rsidR="009E68C9" w:rsidRDefault="009E68C9" w:rsidP="009E68C9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Soglasno je bil sprejet </w:t>
      </w:r>
    </w:p>
    <w:p w14:paraId="659E08F2" w14:textId="0649FE06" w:rsidR="00F14C19" w:rsidRPr="00A51A7E" w:rsidRDefault="009E68C9" w:rsidP="009E68C9">
      <w:pPr>
        <w:spacing w:before="0" w:after="40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bCs/>
          <w:i/>
          <w:iCs/>
        </w:rPr>
        <w:t>S</w:t>
      </w:r>
      <w:r w:rsidRPr="00A51A7E">
        <w:rPr>
          <w:rFonts w:ascii="Arial Narrow" w:hAnsi="Arial Narrow"/>
          <w:b/>
          <w:bCs/>
          <w:i/>
          <w:iCs/>
        </w:rPr>
        <w:t xml:space="preserve">klep </w:t>
      </w:r>
      <w:r>
        <w:rPr>
          <w:rFonts w:ascii="Arial Narrow" w:hAnsi="Arial Narrow"/>
          <w:b/>
          <w:bCs/>
          <w:i/>
          <w:iCs/>
        </w:rPr>
        <w:t>4</w:t>
      </w:r>
      <w:r w:rsidRPr="00A51A7E">
        <w:rPr>
          <w:rFonts w:ascii="Arial Narrow" w:hAnsi="Arial Narrow"/>
          <w:b/>
          <w:bCs/>
          <w:i/>
          <w:iCs/>
        </w:rPr>
        <w:t>:</w:t>
      </w:r>
      <w:r w:rsidR="00F14C19">
        <w:rPr>
          <w:rFonts w:ascii="Arial Narrow" w:hAnsi="Arial Narrow"/>
          <w:b/>
          <w:i/>
          <w:iCs/>
        </w:rPr>
        <w:t xml:space="preserve"> </w:t>
      </w:r>
      <w:r w:rsidR="004869D2">
        <w:rPr>
          <w:rFonts w:ascii="Arial Narrow" w:hAnsi="Arial Narrow"/>
          <w:b/>
          <w:i/>
          <w:iCs/>
        </w:rPr>
        <w:t xml:space="preserve">člani komisije so se seznanili s predlogi sprememb pravilnika o ribolovnem režimu. Na častni odbor etičnega kodeksa RZS predsednik M. Žaberl naslovi vprašanje o skladnosti predlogov sprememb z etičnim kodeksom. </w:t>
      </w:r>
    </w:p>
    <w:p w14:paraId="0034B23C" w14:textId="77777777" w:rsidR="00D07231" w:rsidRDefault="00D07231" w:rsidP="005C3D24">
      <w:pPr>
        <w:pStyle w:val="Odstavekseznama10"/>
        <w:spacing w:after="40" w:line="240" w:lineRule="auto"/>
        <w:ind w:left="0"/>
        <w:rPr>
          <w:rFonts w:ascii="Arial Narrow" w:hAnsi="Arial Narrow"/>
          <w:sz w:val="24"/>
          <w:szCs w:val="24"/>
          <w:u w:val="single"/>
        </w:rPr>
      </w:pPr>
    </w:p>
    <w:p w14:paraId="6B5E1376" w14:textId="77777777" w:rsidR="008A75DB" w:rsidRPr="004C477C" w:rsidRDefault="008A75DB" w:rsidP="005C3D24">
      <w:pPr>
        <w:pStyle w:val="Odstavekseznama10"/>
        <w:spacing w:after="40" w:line="240" w:lineRule="auto"/>
        <w:ind w:left="0"/>
        <w:rPr>
          <w:rFonts w:ascii="Arial Narrow" w:hAnsi="Arial Narrow"/>
          <w:sz w:val="24"/>
          <w:szCs w:val="24"/>
          <w:u w:val="single"/>
        </w:rPr>
      </w:pPr>
    </w:p>
    <w:p w14:paraId="456B4839" w14:textId="12C4E332" w:rsidR="00503E30" w:rsidRDefault="00503E30" w:rsidP="00281D9B">
      <w:pPr>
        <w:pStyle w:val="Odstavekseznama10"/>
        <w:spacing w:after="40" w:line="240" w:lineRule="auto"/>
        <w:ind w:left="0"/>
        <w:jc w:val="center"/>
        <w:rPr>
          <w:rFonts w:ascii="Arial Narrow" w:hAnsi="Arial Narrow"/>
          <w:b/>
          <w:bCs/>
          <w:sz w:val="24"/>
          <w:szCs w:val="24"/>
        </w:rPr>
      </w:pPr>
      <w:r w:rsidRPr="004C477C">
        <w:rPr>
          <w:rFonts w:ascii="Arial Narrow" w:hAnsi="Arial Narrow"/>
          <w:b/>
          <w:bCs/>
          <w:sz w:val="24"/>
          <w:szCs w:val="24"/>
        </w:rPr>
        <w:t>AD 5</w:t>
      </w:r>
    </w:p>
    <w:p w14:paraId="53302B42" w14:textId="77777777" w:rsidR="00B30693" w:rsidRDefault="00B30693" w:rsidP="00B17B59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44BC81ED" w14:textId="77777777" w:rsidR="00B17B59" w:rsidRPr="00B17B59" w:rsidRDefault="00B17B59" w:rsidP="00B17B59">
      <w:pPr>
        <w:spacing w:before="0" w:after="40"/>
        <w:rPr>
          <w:rFonts w:ascii="Arial Narrow" w:hAnsi="Arial Narrow"/>
          <w:u w:val="single"/>
        </w:rPr>
      </w:pPr>
      <w:r w:rsidRPr="00B17B59">
        <w:rPr>
          <w:rFonts w:ascii="Arial Narrow" w:hAnsi="Arial Narrow"/>
          <w:u w:val="single"/>
        </w:rPr>
        <w:t>5. Posegi v čast in dobro ime na medmrežju, pravne možnosti.</w:t>
      </w:r>
    </w:p>
    <w:p w14:paraId="32641669" w14:textId="77777777" w:rsidR="00B17B59" w:rsidRDefault="00B17B59" w:rsidP="00B17B59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065A6DAB" w14:textId="41774234" w:rsidR="00035AD9" w:rsidRDefault="00AC35F1" w:rsidP="00AA151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Povzetek razprave: p</w:t>
      </w:r>
      <w:r w:rsidR="003679FF">
        <w:rPr>
          <w:rFonts w:ascii="Arial Narrow" w:hAnsi="Arial Narrow"/>
        </w:rPr>
        <w:t>rimer Konkolič</w:t>
      </w:r>
      <w:r w:rsidR="00D167BA">
        <w:rPr>
          <w:rFonts w:ascii="Arial Narrow" w:hAnsi="Arial Narrow"/>
        </w:rPr>
        <w:t xml:space="preserve"> </w:t>
      </w:r>
      <w:r w:rsidR="005D0B49">
        <w:rPr>
          <w:rFonts w:ascii="Arial Narrow" w:hAnsi="Arial Narrow"/>
        </w:rPr>
        <w:t>–</w:t>
      </w:r>
      <w:r w:rsidR="00D167B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vsi člani KPV se strinjajo, da se na podlagi posnetka iz </w:t>
      </w:r>
      <w:r w:rsidR="005D0B49">
        <w:rPr>
          <w:rFonts w:ascii="Arial Narrow" w:hAnsi="Arial Narrow"/>
        </w:rPr>
        <w:t>družbenih</w:t>
      </w:r>
      <w:r>
        <w:rPr>
          <w:rFonts w:ascii="Arial Narrow" w:hAnsi="Arial Narrow"/>
        </w:rPr>
        <w:t xml:space="preserve"> omrežij g. Konkoliča </w:t>
      </w:r>
      <w:r w:rsidR="003679FF">
        <w:rPr>
          <w:rFonts w:ascii="Arial Narrow" w:hAnsi="Arial Narrow"/>
        </w:rPr>
        <w:t xml:space="preserve">ne more tožiti zaradi </w:t>
      </w:r>
      <w:r w:rsidR="00046288">
        <w:rPr>
          <w:rFonts w:ascii="Arial Narrow" w:hAnsi="Arial Narrow"/>
        </w:rPr>
        <w:t>razžalitve.</w:t>
      </w:r>
      <w:r w:rsidR="005D0B49">
        <w:rPr>
          <w:rFonts w:ascii="Arial Narrow" w:hAnsi="Arial Narrow"/>
        </w:rPr>
        <w:t xml:space="preserve"> Prav tako vloge za članstvo takega posameznika kot je G. Konkolič, RD ne morejo zavreči, nedvomno pa za številne RD tak ribič nikakor ni dobrodošel. Vprašanje prodaje preparatov ribjih trofej – prisotni ugotavljajo da je </w:t>
      </w:r>
      <w:r w:rsidR="00EB66BF">
        <w:rPr>
          <w:rFonts w:ascii="Arial Narrow" w:hAnsi="Arial Narrow"/>
        </w:rPr>
        <w:t xml:space="preserve">legalno ujeta riba last ribiča in s tem </w:t>
      </w:r>
      <w:r w:rsidR="005D0B49">
        <w:rPr>
          <w:rFonts w:ascii="Arial Narrow" w:hAnsi="Arial Narrow"/>
        </w:rPr>
        <w:t xml:space="preserve">njegova </w:t>
      </w:r>
      <w:r w:rsidR="00EB66BF">
        <w:rPr>
          <w:rFonts w:ascii="Arial Narrow" w:hAnsi="Arial Narrow"/>
        </w:rPr>
        <w:t xml:space="preserve">privatna lastnina – </w:t>
      </w:r>
      <w:r w:rsidR="005D0B49">
        <w:rPr>
          <w:rFonts w:ascii="Arial Narrow" w:hAnsi="Arial Narrow"/>
        </w:rPr>
        <w:t>prodaja trofej</w:t>
      </w:r>
      <w:r w:rsidR="00EB66BF">
        <w:rPr>
          <w:rFonts w:ascii="Arial Narrow" w:hAnsi="Arial Narrow"/>
        </w:rPr>
        <w:t xml:space="preserve"> je potem zgolj etično vprašanje. </w:t>
      </w:r>
      <w:r w:rsidR="00035AD9">
        <w:rPr>
          <w:rFonts w:ascii="Arial Narrow" w:hAnsi="Arial Narrow"/>
        </w:rPr>
        <w:t>Zakaj se vprašanje prodaje trofej ne postavlja pri lovcih</w:t>
      </w:r>
      <w:r w:rsidR="005D0B49">
        <w:rPr>
          <w:rFonts w:ascii="Arial Narrow" w:hAnsi="Arial Narrow"/>
        </w:rPr>
        <w:t>?</w:t>
      </w:r>
    </w:p>
    <w:p w14:paraId="65D790D4" w14:textId="77777777" w:rsidR="00EB66BF" w:rsidRDefault="00EB66BF" w:rsidP="00AA1510">
      <w:pPr>
        <w:spacing w:before="0" w:after="40"/>
        <w:rPr>
          <w:rFonts w:ascii="Arial Narrow" w:hAnsi="Arial Narrow"/>
        </w:rPr>
      </w:pPr>
    </w:p>
    <w:p w14:paraId="7F66DDAE" w14:textId="6695E5BE" w:rsidR="00826D1B" w:rsidRDefault="00961DD3" w:rsidP="00AA151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Po razpravi je bil s</w:t>
      </w:r>
      <w:r w:rsidR="00826D1B" w:rsidRPr="004C477C">
        <w:rPr>
          <w:rFonts w:ascii="Arial Narrow" w:hAnsi="Arial Narrow"/>
        </w:rPr>
        <w:t>prejet :</w:t>
      </w:r>
    </w:p>
    <w:p w14:paraId="0A09E4DF" w14:textId="4078B2C9" w:rsidR="00AA1510" w:rsidRPr="00AA1510" w:rsidRDefault="00AA1510" w:rsidP="00AA1510">
      <w:pPr>
        <w:spacing w:before="0" w:after="40"/>
        <w:rPr>
          <w:rFonts w:ascii="Arial Narrow" w:hAnsi="Arial Narrow"/>
          <w:b/>
          <w:bCs/>
          <w:i/>
          <w:iCs/>
        </w:rPr>
      </w:pPr>
      <w:r w:rsidRPr="00AA1510">
        <w:rPr>
          <w:rFonts w:ascii="Arial Narrow" w:hAnsi="Arial Narrow"/>
          <w:b/>
          <w:bCs/>
          <w:i/>
          <w:iCs/>
        </w:rPr>
        <w:t>Sklep</w:t>
      </w:r>
      <w:r w:rsidR="009A1848">
        <w:rPr>
          <w:rFonts w:ascii="Arial Narrow" w:hAnsi="Arial Narrow"/>
          <w:b/>
          <w:bCs/>
          <w:i/>
          <w:iCs/>
        </w:rPr>
        <w:t xml:space="preserve"> </w:t>
      </w:r>
      <w:r w:rsidR="009E68C9">
        <w:rPr>
          <w:rFonts w:ascii="Arial Narrow" w:hAnsi="Arial Narrow"/>
          <w:b/>
          <w:bCs/>
          <w:i/>
          <w:iCs/>
        </w:rPr>
        <w:t>5</w:t>
      </w:r>
      <w:r w:rsidRPr="00AA1510">
        <w:rPr>
          <w:rFonts w:ascii="Arial Narrow" w:hAnsi="Arial Narrow"/>
          <w:b/>
          <w:bCs/>
          <w:i/>
          <w:iCs/>
        </w:rPr>
        <w:t xml:space="preserve">: </w:t>
      </w:r>
      <w:r w:rsidR="005D0B49">
        <w:rPr>
          <w:rFonts w:ascii="Arial Narrow" w:hAnsi="Arial Narrow"/>
          <w:b/>
          <w:bCs/>
          <w:i/>
          <w:iCs/>
        </w:rPr>
        <w:t xml:space="preserve">člani komisije so se seznanili s primerom objave G. Konkoliča na družbenih omrežjih in nadaljnjo razpravo o tem </w:t>
      </w:r>
      <w:r w:rsidR="00D167BA">
        <w:rPr>
          <w:rFonts w:ascii="Arial Narrow" w:hAnsi="Arial Narrow"/>
          <w:b/>
          <w:bCs/>
          <w:i/>
          <w:iCs/>
        </w:rPr>
        <w:t xml:space="preserve">primeru </w:t>
      </w:r>
      <w:r w:rsidR="005D0B49">
        <w:rPr>
          <w:rFonts w:ascii="Arial Narrow" w:hAnsi="Arial Narrow"/>
          <w:b/>
          <w:bCs/>
          <w:i/>
          <w:iCs/>
        </w:rPr>
        <w:t xml:space="preserve">zaključujejo. </w:t>
      </w:r>
    </w:p>
    <w:p w14:paraId="5613FB00" w14:textId="77777777" w:rsidR="00996DB1" w:rsidRDefault="00996DB1" w:rsidP="007453E8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47DF91AB" w14:textId="6BFE0B67" w:rsidR="00B30693" w:rsidRDefault="00B30693" w:rsidP="00281D9B">
      <w:pPr>
        <w:pStyle w:val="Odstavekseznama10"/>
        <w:spacing w:after="40" w:line="240" w:lineRule="auto"/>
        <w:ind w:left="0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AD 6</w:t>
      </w:r>
    </w:p>
    <w:p w14:paraId="264CC052" w14:textId="77777777" w:rsidR="00281D9B" w:rsidRPr="00281D9B" w:rsidRDefault="00281D9B" w:rsidP="00AA1510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2B960555" w14:textId="77777777" w:rsidR="00BA39A8" w:rsidRDefault="00BA39A8" w:rsidP="005C3D24">
      <w:pPr>
        <w:spacing w:before="0" w:after="40"/>
        <w:rPr>
          <w:rFonts w:ascii="Arial Narrow" w:hAnsi="Arial Narrow"/>
        </w:rPr>
      </w:pPr>
    </w:p>
    <w:p w14:paraId="0D13F143" w14:textId="77777777" w:rsidR="009E68C9" w:rsidRDefault="00B17B59" w:rsidP="009E68C9">
      <w:pPr>
        <w:spacing w:before="0" w:after="40"/>
        <w:rPr>
          <w:rFonts w:ascii="Arial Narrow" w:hAnsi="Arial Narrow"/>
          <w:u w:val="single"/>
        </w:rPr>
      </w:pPr>
      <w:r w:rsidRPr="00B17B59">
        <w:rPr>
          <w:rFonts w:ascii="Arial Narrow" w:hAnsi="Arial Narrow"/>
          <w:u w:val="single"/>
        </w:rPr>
        <w:t>6. Razno.</w:t>
      </w:r>
    </w:p>
    <w:p w14:paraId="227EBE28" w14:textId="77777777" w:rsidR="009E68C9" w:rsidRDefault="009E68C9" w:rsidP="009E68C9">
      <w:pPr>
        <w:spacing w:before="0" w:after="40"/>
        <w:rPr>
          <w:rFonts w:ascii="Arial Narrow" w:hAnsi="Arial Narrow"/>
          <w:u w:val="single"/>
        </w:rPr>
      </w:pPr>
    </w:p>
    <w:p w14:paraId="118E94BC" w14:textId="08E410BC" w:rsidR="00B17B59" w:rsidRPr="0035215C" w:rsidRDefault="00B17B59" w:rsidP="0035215C">
      <w:pPr>
        <w:pStyle w:val="Odstavekseznama"/>
        <w:numPr>
          <w:ilvl w:val="0"/>
          <w:numId w:val="11"/>
        </w:numPr>
        <w:spacing w:after="40"/>
        <w:rPr>
          <w:rFonts w:ascii="Arial Narrow" w:hAnsi="Arial Narrow"/>
          <w:color w:val="000000"/>
          <w:sz w:val="24"/>
          <w:szCs w:val="24"/>
        </w:rPr>
      </w:pPr>
      <w:r w:rsidRPr="0035215C">
        <w:rPr>
          <w:rFonts w:ascii="Arial Narrow" w:hAnsi="Arial Narrow"/>
          <w:color w:val="000000"/>
          <w:sz w:val="24"/>
          <w:szCs w:val="24"/>
        </w:rPr>
        <w:t xml:space="preserve">Možnost pravne ureditve vodne </w:t>
      </w:r>
      <w:proofErr w:type="spellStart"/>
      <w:r w:rsidRPr="0035215C">
        <w:rPr>
          <w:rFonts w:ascii="Arial Narrow" w:hAnsi="Arial Narrow"/>
          <w:color w:val="000000"/>
          <w:sz w:val="24"/>
          <w:szCs w:val="24"/>
        </w:rPr>
        <w:t>dovolnine</w:t>
      </w:r>
      <w:proofErr w:type="spellEnd"/>
      <w:r w:rsidR="00D515AB">
        <w:rPr>
          <w:rFonts w:ascii="Arial Narrow" w:hAnsi="Arial Narrow"/>
          <w:color w:val="000000"/>
          <w:sz w:val="24"/>
          <w:szCs w:val="24"/>
        </w:rPr>
        <w:t>.</w:t>
      </w:r>
    </w:p>
    <w:p w14:paraId="3E916E2F" w14:textId="4B9B0BC5" w:rsidR="00DC755C" w:rsidRDefault="0035215C" w:rsidP="00DC755C">
      <w:pPr>
        <w:spacing w:after="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P. </w:t>
      </w:r>
      <w:r w:rsidR="00DC755C">
        <w:rPr>
          <w:rFonts w:ascii="Arial Narrow" w:hAnsi="Arial Narrow"/>
          <w:color w:val="000000"/>
        </w:rPr>
        <w:t xml:space="preserve">Solar </w:t>
      </w:r>
      <w:r>
        <w:rPr>
          <w:rFonts w:ascii="Arial Narrow" w:hAnsi="Arial Narrow"/>
          <w:color w:val="000000"/>
        </w:rPr>
        <w:t xml:space="preserve">prisotnim </w:t>
      </w:r>
      <w:r w:rsidR="00DC755C">
        <w:rPr>
          <w:rFonts w:ascii="Arial Narrow" w:hAnsi="Arial Narrow"/>
          <w:color w:val="000000"/>
        </w:rPr>
        <w:t>razloži problematiko</w:t>
      </w:r>
      <w:r>
        <w:rPr>
          <w:rFonts w:ascii="Arial Narrow" w:hAnsi="Arial Narrow"/>
          <w:color w:val="000000"/>
        </w:rPr>
        <w:t xml:space="preserve"> nove dajatve-</w:t>
      </w:r>
      <w:proofErr w:type="spellStart"/>
      <w:r>
        <w:rPr>
          <w:rFonts w:ascii="Arial Narrow" w:hAnsi="Arial Narrow"/>
          <w:color w:val="000000"/>
        </w:rPr>
        <w:t>dovolnine</w:t>
      </w:r>
      <w:proofErr w:type="spellEnd"/>
      <w:r w:rsidR="00DC755C">
        <w:rPr>
          <w:rFonts w:ascii="Arial Narrow" w:hAnsi="Arial Narrow"/>
          <w:color w:val="000000"/>
        </w:rPr>
        <w:t>.</w:t>
      </w:r>
      <w:r w:rsidR="008E74D0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Predvideni znesek </w:t>
      </w:r>
      <w:proofErr w:type="spellStart"/>
      <w:r>
        <w:rPr>
          <w:rFonts w:ascii="Arial Narrow" w:hAnsi="Arial Narrow"/>
          <w:color w:val="000000"/>
        </w:rPr>
        <w:t>d</w:t>
      </w:r>
      <w:r w:rsidR="00DC755C">
        <w:rPr>
          <w:rFonts w:ascii="Arial Narrow" w:hAnsi="Arial Narrow"/>
          <w:color w:val="000000"/>
        </w:rPr>
        <w:t>ov</w:t>
      </w:r>
      <w:r>
        <w:rPr>
          <w:rFonts w:ascii="Arial Narrow" w:hAnsi="Arial Narrow"/>
          <w:color w:val="000000"/>
        </w:rPr>
        <w:t>ol</w:t>
      </w:r>
      <w:r w:rsidR="00DC755C">
        <w:rPr>
          <w:rFonts w:ascii="Arial Narrow" w:hAnsi="Arial Narrow"/>
          <w:color w:val="000000"/>
        </w:rPr>
        <w:t>nin</w:t>
      </w:r>
      <w:r>
        <w:rPr>
          <w:rFonts w:ascii="Arial Narrow" w:hAnsi="Arial Narrow"/>
          <w:color w:val="000000"/>
        </w:rPr>
        <w:t>e</w:t>
      </w:r>
      <w:proofErr w:type="spellEnd"/>
      <w:r w:rsidR="00DC755C">
        <w:rPr>
          <w:rFonts w:ascii="Arial Narrow" w:hAnsi="Arial Narrow"/>
          <w:color w:val="000000"/>
        </w:rPr>
        <w:t xml:space="preserve"> je </w:t>
      </w:r>
      <w:r>
        <w:rPr>
          <w:rFonts w:ascii="Arial Narrow" w:hAnsi="Arial Narrow"/>
          <w:color w:val="000000"/>
        </w:rPr>
        <w:t xml:space="preserve">bistveno večji kot plačevanje vodnega povračila: tako je </w:t>
      </w:r>
      <w:r w:rsidR="00DC755C">
        <w:rPr>
          <w:rFonts w:ascii="Arial Narrow" w:hAnsi="Arial Narrow"/>
          <w:color w:val="000000"/>
        </w:rPr>
        <w:t xml:space="preserve">za RD Ormož </w:t>
      </w:r>
      <w:r>
        <w:rPr>
          <w:rFonts w:ascii="Arial Narrow" w:hAnsi="Arial Narrow"/>
          <w:color w:val="000000"/>
        </w:rPr>
        <w:t xml:space="preserve">predvideni znesek plačila </w:t>
      </w:r>
      <w:r w:rsidR="00DC755C">
        <w:rPr>
          <w:rFonts w:ascii="Arial Narrow" w:hAnsi="Arial Narrow"/>
          <w:color w:val="000000"/>
        </w:rPr>
        <w:t>15x več</w:t>
      </w:r>
      <w:r>
        <w:rPr>
          <w:rFonts w:ascii="Arial Narrow" w:hAnsi="Arial Narrow"/>
          <w:color w:val="000000"/>
        </w:rPr>
        <w:t xml:space="preserve">ji </w:t>
      </w:r>
      <w:r w:rsidR="00DC755C">
        <w:rPr>
          <w:rFonts w:ascii="Arial Narrow" w:hAnsi="Arial Narrow"/>
          <w:color w:val="000000"/>
        </w:rPr>
        <w:t xml:space="preserve">kot prej. </w:t>
      </w:r>
      <w:r>
        <w:rPr>
          <w:rFonts w:ascii="Arial Narrow" w:hAnsi="Arial Narrow"/>
          <w:color w:val="000000"/>
        </w:rPr>
        <w:t>RZS je pravočasno o</w:t>
      </w:r>
      <w:r w:rsidR="00DC755C">
        <w:rPr>
          <w:rFonts w:ascii="Arial Narrow" w:hAnsi="Arial Narrow"/>
          <w:color w:val="000000"/>
        </w:rPr>
        <w:t>dreagiral</w:t>
      </w:r>
      <w:r>
        <w:rPr>
          <w:rFonts w:ascii="Arial Narrow" w:hAnsi="Arial Narrow"/>
          <w:color w:val="000000"/>
        </w:rPr>
        <w:t>a s</w:t>
      </w:r>
      <w:r w:rsidR="00DC755C">
        <w:rPr>
          <w:rFonts w:ascii="Arial Narrow" w:hAnsi="Arial Narrow"/>
          <w:color w:val="000000"/>
        </w:rPr>
        <w:t xml:space="preserve"> protestn</w:t>
      </w:r>
      <w:r>
        <w:rPr>
          <w:rFonts w:ascii="Arial Narrow" w:hAnsi="Arial Narrow"/>
          <w:color w:val="000000"/>
        </w:rPr>
        <w:t>im</w:t>
      </w:r>
      <w:r w:rsidR="00DC755C">
        <w:rPr>
          <w:rFonts w:ascii="Arial Narrow" w:hAnsi="Arial Narrow"/>
          <w:color w:val="000000"/>
        </w:rPr>
        <w:t xml:space="preserve"> pismo</w:t>
      </w:r>
      <w:r>
        <w:rPr>
          <w:rFonts w:ascii="Arial Narrow" w:hAnsi="Arial Narrow"/>
          <w:color w:val="000000"/>
        </w:rPr>
        <w:t xml:space="preserve">m, izveden je bil </w:t>
      </w:r>
      <w:r w:rsidR="00DC755C">
        <w:rPr>
          <w:rFonts w:ascii="Arial Narrow" w:hAnsi="Arial Narrow"/>
          <w:color w:val="000000"/>
        </w:rPr>
        <w:t xml:space="preserve">delovni sestanek </w:t>
      </w:r>
      <w:r>
        <w:rPr>
          <w:rFonts w:ascii="Arial Narrow" w:hAnsi="Arial Narrow"/>
          <w:color w:val="000000"/>
        </w:rPr>
        <w:t xml:space="preserve">med predstavniki RZS in predstavniki </w:t>
      </w:r>
      <w:r w:rsidR="00DC755C">
        <w:rPr>
          <w:rFonts w:ascii="Arial Narrow" w:hAnsi="Arial Narrow"/>
          <w:color w:val="000000"/>
        </w:rPr>
        <w:t>DRSV.</w:t>
      </w:r>
      <w:r w:rsidR="005906E2">
        <w:rPr>
          <w:rFonts w:ascii="Arial Narrow" w:hAnsi="Arial Narrow"/>
          <w:color w:val="000000"/>
        </w:rPr>
        <w:t xml:space="preserve"> </w:t>
      </w:r>
      <w:r w:rsidR="00DC755C">
        <w:rPr>
          <w:rFonts w:ascii="Arial Narrow" w:hAnsi="Arial Narrow"/>
          <w:color w:val="000000"/>
        </w:rPr>
        <w:t>Primer Šoštanjsko jezero – vodna pravica</w:t>
      </w:r>
      <w:r w:rsidR="005906E2">
        <w:rPr>
          <w:rFonts w:ascii="Arial Narrow" w:hAnsi="Arial Narrow"/>
          <w:color w:val="000000"/>
        </w:rPr>
        <w:t>; RD Paka</w:t>
      </w:r>
      <w:r w:rsidR="004E03CF">
        <w:rPr>
          <w:rFonts w:ascii="Arial Narrow" w:hAnsi="Arial Narrow"/>
          <w:color w:val="000000"/>
        </w:rPr>
        <w:t xml:space="preserve"> je imela pravico za gojitev </w:t>
      </w:r>
      <w:proofErr w:type="spellStart"/>
      <w:r w:rsidR="004E03CF">
        <w:rPr>
          <w:rFonts w:ascii="Arial Narrow" w:hAnsi="Arial Narrow"/>
          <w:color w:val="000000"/>
        </w:rPr>
        <w:t>ciprinidnih</w:t>
      </w:r>
      <w:proofErr w:type="spellEnd"/>
      <w:r w:rsidR="004E03CF">
        <w:rPr>
          <w:rFonts w:ascii="Arial Narrow" w:hAnsi="Arial Narrow"/>
          <w:color w:val="000000"/>
        </w:rPr>
        <w:t xml:space="preserve"> vrst do poteka</w:t>
      </w:r>
      <w:r w:rsidR="008E74D0">
        <w:rPr>
          <w:rFonts w:ascii="Arial Narrow" w:hAnsi="Arial Narrow"/>
          <w:color w:val="000000"/>
        </w:rPr>
        <w:t xml:space="preserve"> pravice v l.</w:t>
      </w:r>
      <w:r w:rsidR="004E03CF">
        <w:rPr>
          <w:rFonts w:ascii="Arial Narrow" w:hAnsi="Arial Narrow"/>
          <w:color w:val="000000"/>
        </w:rPr>
        <w:t xml:space="preserve"> 2021</w:t>
      </w:r>
      <w:r w:rsidR="008E74D0">
        <w:rPr>
          <w:rFonts w:ascii="Arial Narrow" w:hAnsi="Arial Narrow"/>
          <w:color w:val="000000"/>
        </w:rPr>
        <w:t>. RD</w:t>
      </w:r>
      <w:r w:rsidR="004E03CF">
        <w:rPr>
          <w:rFonts w:ascii="Arial Narrow" w:hAnsi="Arial Narrow"/>
          <w:color w:val="000000"/>
        </w:rPr>
        <w:t xml:space="preserve"> </w:t>
      </w:r>
      <w:r w:rsidR="005906E2">
        <w:rPr>
          <w:rFonts w:ascii="Arial Narrow" w:hAnsi="Arial Narrow"/>
          <w:color w:val="000000"/>
        </w:rPr>
        <w:t xml:space="preserve">najprej </w:t>
      </w:r>
      <w:r w:rsidR="00DC755C">
        <w:rPr>
          <w:rFonts w:ascii="Arial Narrow" w:hAnsi="Arial Narrow"/>
          <w:color w:val="000000"/>
        </w:rPr>
        <w:t>ni zaprosil</w:t>
      </w:r>
      <w:r w:rsidR="005906E2">
        <w:rPr>
          <w:rFonts w:ascii="Arial Narrow" w:hAnsi="Arial Narrow"/>
          <w:color w:val="000000"/>
        </w:rPr>
        <w:t>a</w:t>
      </w:r>
      <w:r w:rsidR="00DC755C">
        <w:rPr>
          <w:rFonts w:ascii="Arial Narrow" w:hAnsi="Arial Narrow"/>
          <w:color w:val="000000"/>
        </w:rPr>
        <w:t xml:space="preserve"> za poda</w:t>
      </w:r>
      <w:r w:rsidR="005906E2">
        <w:rPr>
          <w:rFonts w:ascii="Arial Narrow" w:hAnsi="Arial Narrow"/>
          <w:color w:val="000000"/>
        </w:rPr>
        <w:t>l</w:t>
      </w:r>
      <w:r w:rsidR="00DC755C">
        <w:rPr>
          <w:rFonts w:ascii="Arial Narrow" w:hAnsi="Arial Narrow"/>
          <w:color w:val="000000"/>
        </w:rPr>
        <w:t>jšanje</w:t>
      </w:r>
      <w:r w:rsidR="005906E2">
        <w:rPr>
          <w:rFonts w:ascii="Arial Narrow" w:hAnsi="Arial Narrow"/>
          <w:color w:val="000000"/>
        </w:rPr>
        <w:t xml:space="preserve"> vodne pravice</w:t>
      </w:r>
      <w:r w:rsidR="004E03CF">
        <w:rPr>
          <w:rFonts w:ascii="Arial Narrow" w:hAnsi="Arial Narrow"/>
          <w:color w:val="000000"/>
        </w:rPr>
        <w:t xml:space="preserve">. S </w:t>
      </w:r>
      <w:r w:rsidR="005906E2">
        <w:rPr>
          <w:rFonts w:ascii="Arial Narrow" w:hAnsi="Arial Narrow"/>
          <w:color w:val="000000"/>
        </w:rPr>
        <w:t xml:space="preserve">pojavam </w:t>
      </w:r>
      <w:r w:rsidR="00DC755C">
        <w:rPr>
          <w:rFonts w:ascii="Arial Narrow" w:hAnsi="Arial Narrow"/>
          <w:color w:val="000000"/>
        </w:rPr>
        <w:t>problematik</w:t>
      </w:r>
      <w:r w:rsidR="005906E2">
        <w:rPr>
          <w:rFonts w:ascii="Arial Narrow" w:hAnsi="Arial Narrow"/>
          <w:color w:val="000000"/>
        </w:rPr>
        <w:t>e plavajoče sončne elektrarne (</w:t>
      </w:r>
      <w:r w:rsidR="00DC755C">
        <w:rPr>
          <w:rFonts w:ascii="Arial Narrow" w:hAnsi="Arial Narrow"/>
          <w:color w:val="000000"/>
        </w:rPr>
        <w:t>PSE</w:t>
      </w:r>
      <w:r w:rsidR="005906E2">
        <w:rPr>
          <w:rFonts w:ascii="Arial Narrow" w:hAnsi="Arial Narrow"/>
          <w:color w:val="000000"/>
        </w:rPr>
        <w:t>)</w:t>
      </w:r>
      <w:r w:rsidR="00DC755C">
        <w:rPr>
          <w:rFonts w:ascii="Arial Narrow" w:hAnsi="Arial Narrow"/>
          <w:color w:val="000000"/>
        </w:rPr>
        <w:t xml:space="preserve"> pa </w:t>
      </w:r>
      <w:r w:rsidR="005906E2">
        <w:rPr>
          <w:rFonts w:ascii="Arial Narrow" w:hAnsi="Arial Narrow"/>
          <w:color w:val="000000"/>
        </w:rPr>
        <w:t>je vodstvo RD paka</w:t>
      </w:r>
      <w:r w:rsidR="00DC755C">
        <w:rPr>
          <w:rFonts w:ascii="Arial Narrow" w:hAnsi="Arial Narrow"/>
          <w:color w:val="000000"/>
        </w:rPr>
        <w:t xml:space="preserve"> na pobudo</w:t>
      </w:r>
      <w:r w:rsidR="005906E2">
        <w:rPr>
          <w:rFonts w:ascii="Arial Narrow" w:hAnsi="Arial Narrow"/>
          <w:color w:val="000000"/>
        </w:rPr>
        <w:t xml:space="preserve"> M.</w:t>
      </w:r>
      <w:r w:rsidR="00DC755C">
        <w:rPr>
          <w:rFonts w:ascii="Arial Narrow" w:hAnsi="Arial Narrow"/>
          <w:color w:val="000000"/>
        </w:rPr>
        <w:t xml:space="preserve"> Čarf</w:t>
      </w:r>
      <w:r w:rsidR="005906E2">
        <w:rPr>
          <w:rFonts w:ascii="Arial Narrow" w:hAnsi="Arial Narrow"/>
          <w:color w:val="000000"/>
        </w:rPr>
        <w:t xml:space="preserve"> iz ZZRS </w:t>
      </w:r>
      <w:r w:rsidR="00DC755C">
        <w:rPr>
          <w:rFonts w:ascii="Arial Narrow" w:hAnsi="Arial Narrow"/>
          <w:color w:val="000000"/>
        </w:rPr>
        <w:t>obnovili vlogo</w:t>
      </w:r>
      <w:r w:rsidR="004E03CF">
        <w:rPr>
          <w:rFonts w:ascii="Arial Narrow" w:hAnsi="Arial Narrow"/>
          <w:color w:val="000000"/>
        </w:rPr>
        <w:t xml:space="preserve"> – pridobitev vodne pravice za polnjenje ribnika </w:t>
      </w:r>
      <w:r w:rsidR="004E03CF" w:rsidRPr="004E03CF">
        <w:rPr>
          <w:rFonts w:ascii="Arial Narrow" w:hAnsi="Arial Narrow"/>
          <w:color w:val="000000"/>
        </w:rPr>
        <w:t>za polnjenje ribnika</w:t>
      </w:r>
      <w:r w:rsidR="00ED4283">
        <w:rPr>
          <w:rFonts w:ascii="Arial Narrow" w:hAnsi="Arial Narrow"/>
          <w:color w:val="000000"/>
        </w:rPr>
        <w:t xml:space="preserve">, </w:t>
      </w:r>
      <w:r w:rsidR="004E03CF" w:rsidRPr="004E03CF">
        <w:rPr>
          <w:rFonts w:ascii="Arial Narrow" w:hAnsi="Arial Narrow"/>
          <w:color w:val="000000"/>
        </w:rPr>
        <w:t>v katerem se skladno s predpisi o sladkovodnem ribištvu izvaja koncesija ribiškega upravljanja (točka 15.2.1 Pravilnika o klasifikaciji vrst posebne rabe vode)</w:t>
      </w:r>
      <w:r w:rsidR="004E03CF">
        <w:rPr>
          <w:rFonts w:ascii="Arial Narrow" w:hAnsi="Arial Narrow"/>
          <w:color w:val="000000"/>
        </w:rPr>
        <w:t>.</w:t>
      </w:r>
      <w:r w:rsidR="00ED4283">
        <w:rPr>
          <w:rFonts w:ascii="Arial Narrow" w:hAnsi="Arial Narrow"/>
          <w:color w:val="000000"/>
        </w:rPr>
        <w:t xml:space="preserve"> S sklepom je bila ta vloga zavrnjena, s skopo obrazložitvijo da RD Paka te pravice ne potrebuje. Pred dokončno </w:t>
      </w:r>
      <w:proofErr w:type="spellStart"/>
      <w:r w:rsidR="00ED4283">
        <w:rPr>
          <w:rFonts w:ascii="Arial Narrow" w:hAnsi="Arial Narrow"/>
          <w:color w:val="000000"/>
        </w:rPr>
        <w:t>izjasnitvijo</w:t>
      </w:r>
      <w:proofErr w:type="spellEnd"/>
      <w:r w:rsidR="00ED4283">
        <w:rPr>
          <w:rFonts w:ascii="Arial Narrow" w:hAnsi="Arial Narrow"/>
          <w:color w:val="000000"/>
        </w:rPr>
        <w:t xml:space="preserve"> RD je le-ta pridobila dolg odgovor na vprašanje </w:t>
      </w:r>
      <w:r w:rsidR="000155A6">
        <w:rPr>
          <w:rFonts w:ascii="Arial Narrow" w:hAnsi="Arial Narrow"/>
          <w:color w:val="000000"/>
        </w:rPr>
        <w:t xml:space="preserve">zakaj so bili zavrnjeni če je </w:t>
      </w:r>
      <w:r w:rsidR="000155A6" w:rsidRPr="000155A6">
        <w:rPr>
          <w:rFonts w:ascii="Arial Narrow" w:hAnsi="Arial Narrow"/>
          <w:color w:val="000000"/>
        </w:rPr>
        <w:t>bila</w:t>
      </w:r>
      <w:r w:rsidR="000155A6">
        <w:rPr>
          <w:rFonts w:ascii="Arial Narrow" w:hAnsi="Arial Narrow"/>
          <w:color w:val="000000"/>
        </w:rPr>
        <w:t xml:space="preserve"> </w:t>
      </w:r>
      <w:r w:rsidR="000155A6" w:rsidRPr="000155A6">
        <w:rPr>
          <w:rFonts w:ascii="Arial Narrow" w:hAnsi="Arial Narrow"/>
          <w:color w:val="000000"/>
        </w:rPr>
        <w:t>praksa</w:t>
      </w:r>
      <w:r w:rsidR="000155A6">
        <w:rPr>
          <w:rFonts w:ascii="Arial Narrow" w:hAnsi="Arial Narrow"/>
          <w:color w:val="000000"/>
        </w:rPr>
        <w:t xml:space="preserve"> DRSV</w:t>
      </w:r>
      <w:r w:rsidR="000155A6" w:rsidRPr="000155A6">
        <w:rPr>
          <w:rFonts w:ascii="Arial Narrow" w:hAnsi="Arial Narrow"/>
          <w:color w:val="000000"/>
        </w:rPr>
        <w:t xml:space="preserve"> 15 let drugačna</w:t>
      </w:r>
      <w:r w:rsidR="000155A6">
        <w:rPr>
          <w:rFonts w:ascii="Arial Narrow" w:hAnsi="Arial Narrow"/>
          <w:color w:val="000000"/>
        </w:rPr>
        <w:t xml:space="preserve">. RD paka se je z odgovorom strinjala, vloga je bila zavržena. </w:t>
      </w:r>
      <w:r w:rsidR="00ED4283" w:rsidRPr="000155A6">
        <w:rPr>
          <w:rFonts w:ascii="Arial Narrow" w:hAnsi="Arial Narrow"/>
          <w:color w:val="000000"/>
        </w:rPr>
        <w:t>Na pod</w:t>
      </w:r>
      <w:r w:rsidR="000155A6">
        <w:rPr>
          <w:rFonts w:ascii="Arial Narrow" w:hAnsi="Arial Narrow"/>
          <w:color w:val="000000"/>
        </w:rPr>
        <w:t>lag</w:t>
      </w:r>
      <w:r w:rsidR="00ED4283" w:rsidRPr="000155A6">
        <w:rPr>
          <w:rFonts w:ascii="Arial Narrow" w:hAnsi="Arial Narrow"/>
          <w:color w:val="000000"/>
        </w:rPr>
        <w:t xml:space="preserve">i teh obrazložitev P. </w:t>
      </w:r>
      <w:r w:rsidR="000155A6">
        <w:rPr>
          <w:rFonts w:ascii="Arial Narrow" w:hAnsi="Arial Narrow"/>
          <w:color w:val="000000"/>
        </w:rPr>
        <w:t>S</w:t>
      </w:r>
      <w:r w:rsidR="00ED4283" w:rsidRPr="000155A6">
        <w:rPr>
          <w:rFonts w:ascii="Arial Narrow" w:hAnsi="Arial Narrow"/>
          <w:color w:val="000000"/>
        </w:rPr>
        <w:t xml:space="preserve">olar predlaga da se RD pozove da se odpovejo </w:t>
      </w:r>
      <w:r w:rsidR="000155A6" w:rsidRPr="000155A6">
        <w:rPr>
          <w:rFonts w:ascii="Arial Narrow" w:hAnsi="Arial Narrow"/>
          <w:color w:val="000000"/>
        </w:rPr>
        <w:t>vodnemu dovoljenju</w:t>
      </w:r>
      <w:r w:rsidR="000155A6">
        <w:rPr>
          <w:rFonts w:ascii="Arial Narrow" w:hAnsi="Arial Narrow"/>
          <w:color w:val="000000"/>
        </w:rPr>
        <w:t xml:space="preserve"> in </w:t>
      </w:r>
      <w:r w:rsidR="00DC755C">
        <w:rPr>
          <w:rFonts w:ascii="Arial Narrow" w:hAnsi="Arial Narrow"/>
          <w:color w:val="000000"/>
        </w:rPr>
        <w:t xml:space="preserve">RD </w:t>
      </w:r>
      <w:r w:rsidR="00D515AB">
        <w:rPr>
          <w:rFonts w:ascii="Arial Narrow" w:hAnsi="Arial Narrow"/>
          <w:color w:val="000000"/>
        </w:rPr>
        <w:t>obvesti o celotni zadevi. Sekretar RZS pove</w:t>
      </w:r>
      <w:r w:rsidR="00961DD3">
        <w:rPr>
          <w:rFonts w:ascii="Arial Narrow" w:hAnsi="Arial Narrow"/>
          <w:color w:val="000000"/>
        </w:rPr>
        <w:t>,</w:t>
      </w:r>
      <w:r w:rsidR="00D515AB">
        <w:rPr>
          <w:rFonts w:ascii="Arial Narrow" w:hAnsi="Arial Narrow"/>
          <w:color w:val="000000"/>
        </w:rPr>
        <w:t xml:space="preserve"> da je pri usklajevanju dopisa RZS </w:t>
      </w:r>
      <w:r w:rsidR="004E03CF">
        <w:rPr>
          <w:rFonts w:ascii="Arial Narrow" w:hAnsi="Arial Narrow"/>
          <w:color w:val="000000"/>
        </w:rPr>
        <w:t xml:space="preserve">s </w:t>
      </w:r>
      <w:r w:rsidR="00D515AB">
        <w:rPr>
          <w:rFonts w:ascii="Arial Narrow" w:hAnsi="Arial Narrow"/>
          <w:color w:val="000000"/>
        </w:rPr>
        <w:t>predsednikom prišlo do komunikacijskega šuma</w:t>
      </w:r>
      <w:r w:rsidR="00961DD3">
        <w:rPr>
          <w:rFonts w:ascii="Arial Narrow" w:hAnsi="Arial Narrow"/>
          <w:color w:val="000000"/>
        </w:rPr>
        <w:t xml:space="preserve"> – izražen dvom s strani M. Čarf (ZZRS) o </w:t>
      </w:r>
      <w:r w:rsidR="004E03CF">
        <w:rPr>
          <w:rFonts w:ascii="Arial Narrow" w:hAnsi="Arial Narrow"/>
          <w:color w:val="000000"/>
        </w:rPr>
        <w:t>nesmiselnosti</w:t>
      </w:r>
      <w:r w:rsidR="00961DD3">
        <w:rPr>
          <w:rFonts w:ascii="Arial Narrow" w:hAnsi="Arial Narrow"/>
          <w:color w:val="000000"/>
        </w:rPr>
        <w:t xml:space="preserve"> </w:t>
      </w:r>
      <w:r w:rsidR="004E03CF">
        <w:rPr>
          <w:rFonts w:ascii="Arial Narrow" w:hAnsi="Arial Narrow"/>
          <w:color w:val="000000"/>
        </w:rPr>
        <w:t>odpovedovanja</w:t>
      </w:r>
      <w:r w:rsidR="00961DD3">
        <w:rPr>
          <w:rFonts w:ascii="Arial Narrow" w:hAnsi="Arial Narrow"/>
          <w:color w:val="000000"/>
        </w:rPr>
        <w:t xml:space="preserve"> </w:t>
      </w:r>
      <w:r w:rsidR="004E03CF">
        <w:rPr>
          <w:rFonts w:ascii="Arial Narrow" w:hAnsi="Arial Narrow"/>
          <w:color w:val="000000"/>
        </w:rPr>
        <w:t xml:space="preserve"> vodnim povračilom s strani RD</w:t>
      </w:r>
      <w:r w:rsidR="00D515AB">
        <w:rPr>
          <w:rFonts w:ascii="Arial Narrow" w:hAnsi="Arial Narrow"/>
          <w:color w:val="000000"/>
        </w:rPr>
        <w:t xml:space="preserve">, zato dopis ni bil poslan. Je pa poslal poziv vsem RD za pridobitev podatkov katere RD plačujejo vodna povračila. Na </w:t>
      </w:r>
      <w:r w:rsidR="00961DD3">
        <w:rPr>
          <w:rFonts w:ascii="Arial Narrow" w:hAnsi="Arial Narrow"/>
          <w:color w:val="000000"/>
        </w:rPr>
        <w:t xml:space="preserve">RZS </w:t>
      </w:r>
      <w:r w:rsidR="00D515AB">
        <w:rPr>
          <w:rFonts w:ascii="Arial Narrow" w:hAnsi="Arial Narrow"/>
          <w:color w:val="000000"/>
        </w:rPr>
        <w:t xml:space="preserve">je prišlo devet odgovorov, da plačujejo v. povračila poročajo RD Tržič (r. Žeje) Koroška RD (r. </w:t>
      </w:r>
      <w:r w:rsidR="0026332F">
        <w:rPr>
          <w:rFonts w:ascii="Arial Narrow" w:hAnsi="Arial Narrow"/>
          <w:color w:val="000000"/>
        </w:rPr>
        <w:t>Brdinje</w:t>
      </w:r>
      <w:r w:rsidR="00D515AB">
        <w:rPr>
          <w:rFonts w:ascii="Arial Narrow" w:hAnsi="Arial Narrow"/>
          <w:color w:val="000000"/>
        </w:rPr>
        <w:t xml:space="preserve">), RD Ormož (3x ribniki), RD Hrastnik (r. </w:t>
      </w:r>
      <w:proofErr w:type="spellStart"/>
      <w:r w:rsidR="00D515AB">
        <w:rPr>
          <w:rFonts w:ascii="Arial Narrow" w:hAnsi="Arial Narrow"/>
          <w:color w:val="000000"/>
        </w:rPr>
        <w:t>Osjtro</w:t>
      </w:r>
      <w:proofErr w:type="spellEnd"/>
      <w:r w:rsidR="00D515AB">
        <w:rPr>
          <w:rFonts w:ascii="Arial Narrow" w:hAnsi="Arial Narrow"/>
          <w:color w:val="000000"/>
        </w:rPr>
        <w:t>), RD Sevnica (r. Kr</w:t>
      </w:r>
      <w:r w:rsidR="0026332F">
        <w:rPr>
          <w:rFonts w:ascii="Arial Narrow" w:hAnsi="Arial Narrow"/>
          <w:color w:val="000000"/>
        </w:rPr>
        <w:t>m</w:t>
      </w:r>
      <w:r w:rsidR="00D515AB">
        <w:rPr>
          <w:rFonts w:ascii="Arial Narrow" w:hAnsi="Arial Narrow"/>
          <w:color w:val="000000"/>
        </w:rPr>
        <w:t>elj)</w:t>
      </w:r>
      <w:r w:rsidR="00961DD3">
        <w:rPr>
          <w:rFonts w:ascii="Arial Narrow" w:hAnsi="Arial Narrow"/>
          <w:color w:val="000000"/>
        </w:rPr>
        <w:t xml:space="preserve">. </w:t>
      </w:r>
      <w:r w:rsidR="004E03CF">
        <w:rPr>
          <w:rFonts w:ascii="Arial Narrow" w:hAnsi="Arial Narrow"/>
          <w:color w:val="000000"/>
        </w:rPr>
        <w:t xml:space="preserve">RD Pesnica je od vodne pravice odstopila. </w:t>
      </w:r>
      <w:r w:rsidR="00961DD3">
        <w:rPr>
          <w:rFonts w:ascii="Arial Narrow" w:hAnsi="Arial Narrow"/>
          <w:color w:val="000000"/>
        </w:rPr>
        <w:t>Solar meni</w:t>
      </w:r>
      <w:r w:rsidR="004E03CF">
        <w:rPr>
          <w:rFonts w:ascii="Arial Narrow" w:hAnsi="Arial Narrow"/>
          <w:color w:val="000000"/>
        </w:rPr>
        <w:t>,</w:t>
      </w:r>
      <w:r w:rsidR="00961DD3">
        <w:rPr>
          <w:rFonts w:ascii="Arial Narrow" w:hAnsi="Arial Narrow"/>
          <w:color w:val="000000"/>
        </w:rPr>
        <w:t xml:space="preserve"> da so prejeti podatki nepopolni zaradi napačno zastavljenega vprašanja. Potrebno je vsem RD poslati usklajen dopis o problematiki </w:t>
      </w:r>
      <w:proofErr w:type="spellStart"/>
      <w:r w:rsidR="00961DD3">
        <w:rPr>
          <w:rFonts w:ascii="Arial Narrow" w:hAnsi="Arial Narrow"/>
          <w:color w:val="000000"/>
        </w:rPr>
        <w:t>dovolnine</w:t>
      </w:r>
      <w:proofErr w:type="spellEnd"/>
      <w:r w:rsidR="00961DD3">
        <w:rPr>
          <w:rFonts w:ascii="Arial Narrow" w:hAnsi="Arial Narrow"/>
          <w:color w:val="000000"/>
        </w:rPr>
        <w:t xml:space="preserve">. </w:t>
      </w:r>
      <w:r w:rsidR="00ED4283">
        <w:rPr>
          <w:rFonts w:ascii="Arial Narrow" w:hAnsi="Arial Narrow"/>
          <w:color w:val="000000"/>
        </w:rPr>
        <w:t xml:space="preserve">Kaže se da ima tako DRSV pomanjkljive evidence, RZS pa bi prav tako lahko imela več povratnih podatkov o vodah v RD, kot jo ima sedaj. Problem se lahko pojavi da posamezni elementi ribiškega upravljanja lahko pomenijo za vodarje preseganje splošne rabe vode. Posamezne </w:t>
      </w:r>
      <w:r w:rsidR="00D515AB">
        <w:rPr>
          <w:rFonts w:ascii="Arial Narrow" w:hAnsi="Arial Narrow"/>
          <w:color w:val="000000"/>
        </w:rPr>
        <w:t>RD  ima</w:t>
      </w:r>
      <w:r w:rsidR="00ED4283">
        <w:rPr>
          <w:rFonts w:ascii="Arial Narrow" w:hAnsi="Arial Narrow"/>
          <w:color w:val="000000"/>
        </w:rPr>
        <w:t>jo tu</w:t>
      </w:r>
      <w:r w:rsidR="00D515AB">
        <w:rPr>
          <w:rFonts w:ascii="Arial Narrow" w:hAnsi="Arial Narrow"/>
          <w:color w:val="000000"/>
        </w:rPr>
        <w:t xml:space="preserve"> sistemski problem</w:t>
      </w:r>
      <w:r w:rsidR="00ED4283">
        <w:rPr>
          <w:rFonts w:ascii="Arial Narrow" w:hAnsi="Arial Narrow"/>
          <w:color w:val="000000"/>
        </w:rPr>
        <w:t xml:space="preserve"> in </w:t>
      </w:r>
      <w:r w:rsidR="00D515AB">
        <w:rPr>
          <w:rFonts w:ascii="Arial Narrow" w:hAnsi="Arial Narrow"/>
          <w:color w:val="000000"/>
        </w:rPr>
        <w:t>jim potrebno pomagati</w:t>
      </w:r>
      <w:r w:rsidR="00ED4283">
        <w:rPr>
          <w:rFonts w:ascii="Arial Narrow" w:hAnsi="Arial Narrow"/>
          <w:color w:val="000000"/>
        </w:rPr>
        <w:t xml:space="preserve">. </w:t>
      </w:r>
    </w:p>
    <w:p w14:paraId="7EE8858C" w14:textId="77777777" w:rsidR="00D515AB" w:rsidRPr="00DC755C" w:rsidRDefault="00D515AB" w:rsidP="00DC755C">
      <w:pPr>
        <w:spacing w:after="40"/>
        <w:rPr>
          <w:rFonts w:ascii="Arial Narrow" w:hAnsi="Arial Narrow"/>
          <w:color w:val="000000"/>
        </w:rPr>
      </w:pPr>
    </w:p>
    <w:p w14:paraId="25ECA1FA" w14:textId="77777777" w:rsidR="00B17B59" w:rsidRDefault="00B17B59" w:rsidP="00B17B59">
      <w:pPr>
        <w:pStyle w:val="Odstavekseznama"/>
        <w:numPr>
          <w:ilvl w:val="0"/>
          <w:numId w:val="10"/>
        </w:numPr>
        <w:spacing w:before="120"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B757FF">
        <w:rPr>
          <w:rFonts w:ascii="Arial Narrow" w:hAnsi="Arial Narrow"/>
          <w:color w:val="000000"/>
          <w:sz w:val="24"/>
          <w:szCs w:val="24"/>
        </w:rPr>
        <w:t xml:space="preserve">Predlog Koroške RD za spremembo pravilnika o ribiških izpitih, glede staža mladoletnega člana </w:t>
      </w:r>
    </w:p>
    <w:p w14:paraId="03B390F2" w14:textId="5791C8A2" w:rsidR="0035215C" w:rsidRDefault="0062702F" w:rsidP="0021168F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</w:t>
      </w:r>
      <w:r w:rsidR="00391237">
        <w:rPr>
          <w:rFonts w:ascii="Arial Narrow" w:hAnsi="Arial Narrow"/>
          <w:color w:val="000000"/>
        </w:rPr>
        <w:t xml:space="preserve">oroška </w:t>
      </w:r>
      <w:r>
        <w:rPr>
          <w:rFonts w:ascii="Arial Narrow" w:hAnsi="Arial Narrow"/>
          <w:color w:val="000000"/>
        </w:rPr>
        <w:t xml:space="preserve">RD je </w:t>
      </w:r>
      <w:r w:rsidR="003F58FE">
        <w:rPr>
          <w:rFonts w:ascii="Arial Narrow" w:hAnsi="Arial Narrow"/>
          <w:color w:val="000000"/>
        </w:rPr>
        <w:t>podal</w:t>
      </w:r>
      <w:r>
        <w:rPr>
          <w:rFonts w:ascii="Arial Narrow" w:hAnsi="Arial Narrow"/>
          <w:color w:val="000000"/>
        </w:rPr>
        <w:t xml:space="preserve"> predlog spremembe pravilnika</w:t>
      </w:r>
      <w:r w:rsidR="00391237">
        <w:rPr>
          <w:rFonts w:ascii="Arial Narrow" w:hAnsi="Arial Narrow"/>
          <w:color w:val="000000"/>
        </w:rPr>
        <w:t>, M. Žaberl je povzel vsebino iz gradiva.</w:t>
      </w:r>
      <w:r w:rsidR="000A454F">
        <w:rPr>
          <w:rFonts w:ascii="Arial Narrow" w:hAnsi="Arial Narrow"/>
          <w:color w:val="000000"/>
        </w:rPr>
        <w:t xml:space="preserve"> Oseba pri 15. letih že lahko odloča samo o sebi – ali res rabi 3 leta pripravništva za r. izpit in ali je RZS pristojna za določanje pogojev za izpit?</w:t>
      </w:r>
    </w:p>
    <w:p w14:paraId="1D7F3868" w14:textId="63786F6C" w:rsidR="0021168F" w:rsidRDefault="00391237" w:rsidP="0021168F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Razprava: P. </w:t>
      </w:r>
      <w:r w:rsidR="0062702F">
        <w:rPr>
          <w:rFonts w:ascii="Arial Narrow" w:hAnsi="Arial Narrow"/>
          <w:color w:val="000000"/>
        </w:rPr>
        <w:t xml:space="preserve">Solar – </w:t>
      </w:r>
      <w:r w:rsidR="003077EE">
        <w:rPr>
          <w:rFonts w:ascii="Arial Narrow" w:hAnsi="Arial Narrow"/>
          <w:color w:val="000000"/>
        </w:rPr>
        <w:t>o tem</w:t>
      </w:r>
      <w:r w:rsidR="0062702F">
        <w:rPr>
          <w:rFonts w:ascii="Arial Narrow" w:hAnsi="Arial Narrow"/>
          <w:color w:val="000000"/>
        </w:rPr>
        <w:t xml:space="preserve"> </w:t>
      </w:r>
      <w:r w:rsidR="003077EE">
        <w:rPr>
          <w:rFonts w:ascii="Arial Narrow" w:hAnsi="Arial Narrow"/>
          <w:color w:val="000000"/>
        </w:rPr>
        <w:t xml:space="preserve">je </w:t>
      </w:r>
      <w:r w:rsidR="0062702F">
        <w:rPr>
          <w:rFonts w:ascii="Arial Narrow" w:hAnsi="Arial Narrow"/>
          <w:color w:val="000000"/>
        </w:rPr>
        <w:t xml:space="preserve">v </w:t>
      </w:r>
      <w:r w:rsidR="003077EE">
        <w:rPr>
          <w:rFonts w:ascii="Arial Narrow" w:hAnsi="Arial Narrow"/>
          <w:color w:val="000000"/>
        </w:rPr>
        <w:t>R</w:t>
      </w:r>
      <w:r w:rsidR="0062702F">
        <w:rPr>
          <w:rFonts w:ascii="Arial Narrow" w:hAnsi="Arial Narrow"/>
          <w:color w:val="000000"/>
        </w:rPr>
        <w:t xml:space="preserve">ibiču leta 2024 pisal članek – </w:t>
      </w:r>
      <w:r w:rsidR="003077EE">
        <w:rPr>
          <w:rFonts w:ascii="Arial Narrow" w:hAnsi="Arial Narrow"/>
          <w:color w:val="000000"/>
        </w:rPr>
        <w:t xml:space="preserve">podal je </w:t>
      </w:r>
      <w:r w:rsidR="0062702F">
        <w:rPr>
          <w:rFonts w:ascii="Arial Narrow" w:hAnsi="Arial Narrow"/>
          <w:color w:val="000000"/>
        </w:rPr>
        <w:t xml:space="preserve">jasno definiran odgovor, </w:t>
      </w:r>
      <w:r w:rsidR="003077EE">
        <w:rPr>
          <w:rFonts w:ascii="Arial Narrow" w:hAnsi="Arial Narrow"/>
          <w:color w:val="000000"/>
        </w:rPr>
        <w:t xml:space="preserve">da mladoletni član lahko opravlja ribiški izpit </w:t>
      </w:r>
      <w:r w:rsidR="0062702F">
        <w:rPr>
          <w:rFonts w:ascii="Arial Narrow" w:hAnsi="Arial Narrow"/>
          <w:color w:val="000000"/>
        </w:rPr>
        <w:t>če izpolnjuje vse pogoje</w:t>
      </w:r>
      <w:r w:rsidR="00B43FCD">
        <w:rPr>
          <w:rFonts w:ascii="Arial Narrow" w:hAnsi="Arial Narrow"/>
          <w:color w:val="000000"/>
        </w:rPr>
        <w:t>, ki jih zato zahtevajo interni akti RD in Pravilnik RZS</w:t>
      </w:r>
      <w:r w:rsidR="0035215C">
        <w:rPr>
          <w:rFonts w:ascii="Arial Narrow" w:hAnsi="Arial Narrow"/>
          <w:color w:val="000000"/>
        </w:rPr>
        <w:t>.</w:t>
      </w:r>
      <w:r w:rsidR="00B43FCD">
        <w:rPr>
          <w:rFonts w:ascii="Arial Narrow" w:hAnsi="Arial Narrow"/>
          <w:color w:val="000000"/>
        </w:rPr>
        <w:t xml:space="preserve"> to vprašanje bi morali reševati statuti RD; KPV je podala vzorec Statuta RD, kjer je definirana mladoletna oseba do 15 let</w:t>
      </w:r>
      <w:r w:rsidR="00420AB9">
        <w:rPr>
          <w:rFonts w:ascii="Arial Narrow" w:hAnsi="Arial Narrow"/>
          <w:color w:val="000000"/>
        </w:rPr>
        <w:t xml:space="preserve">, ki je takrat opravilno sposobna. </w:t>
      </w:r>
      <w:r>
        <w:rPr>
          <w:rFonts w:ascii="Arial Narrow" w:hAnsi="Arial Narrow"/>
          <w:color w:val="000000"/>
        </w:rPr>
        <w:t>Sam n</w:t>
      </w:r>
      <w:r w:rsidR="0035215C">
        <w:rPr>
          <w:rFonts w:ascii="Arial Narrow" w:hAnsi="Arial Narrow"/>
          <w:color w:val="000000"/>
        </w:rPr>
        <w:t xml:space="preserve">ačelno </w:t>
      </w:r>
      <w:r w:rsidR="0062702F">
        <w:rPr>
          <w:rFonts w:ascii="Arial Narrow" w:hAnsi="Arial Narrow"/>
          <w:color w:val="000000"/>
        </w:rPr>
        <w:t>zagovarja obstoječo ureditev</w:t>
      </w:r>
      <w:r>
        <w:rPr>
          <w:rFonts w:ascii="Arial Narrow" w:hAnsi="Arial Narrow"/>
          <w:color w:val="000000"/>
        </w:rPr>
        <w:t xml:space="preserve"> Pravilnika o ribiških izpitih</w:t>
      </w:r>
      <w:r w:rsidR="0035215C">
        <w:rPr>
          <w:rFonts w:ascii="Arial Narrow" w:hAnsi="Arial Narrow"/>
          <w:color w:val="000000"/>
        </w:rPr>
        <w:t xml:space="preserve"> kot najustreznejšo.</w:t>
      </w:r>
      <w:r w:rsidR="00E81358">
        <w:rPr>
          <w:rFonts w:ascii="Arial Narrow" w:hAnsi="Arial Narrow"/>
          <w:color w:val="000000"/>
        </w:rPr>
        <w:t xml:space="preserve"> </w:t>
      </w:r>
      <w:r w:rsidR="00C8504C">
        <w:rPr>
          <w:rFonts w:ascii="Arial Narrow" w:hAnsi="Arial Narrow"/>
          <w:color w:val="000000"/>
        </w:rPr>
        <w:t xml:space="preserve">J. Cepec meni da pogoji za r. izpit </w:t>
      </w:r>
      <w:r w:rsidR="00E96D17">
        <w:rPr>
          <w:rFonts w:ascii="Arial Narrow" w:hAnsi="Arial Narrow"/>
          <w:color w:val="000000"/>
        </w:rPr>
        <w:t xml:space="preserve">v Pravilniku niso veljavni, ampak je treba pogledati statute RD, </w:t>
      </w:r>
      <w:proofErr w:type="spellStart"/>
      <w:r w:rsidR="00E96D17">
        <w:rPr>
          <w:rFonts w:ascii="Arial Narrow" w:hAnsi="Arial Narrow"/>
          <w:color w:val="000000"/>
        </w:rPr>
        <w:t>kiz</w:t>
      </w:r>
      <w:proofErr w:type="spellEnd"/>
      <w:r w:rsidR="00E96D17">
        <w:rPr>
          <w:rFonts w:ascii="Arial Narrow" w:hAnsi="Arial Narrow"/>
          <w:color w:val="000000"/>
        </w:rPr>
        <w:t xml:space="preserve"> katere so bili kandidati. </w:t>
      </w:r>
      <w:r w:rsidR="000A454F" w:rsidRPr="000A454F">
        <w:rPr>
          <w:rFonts w:ascii="Arial Narrow" w:hAnsi="Arial Narrow"/>
          <w:color w:val="000000"/>
        </w:rPr>
        <w:t xml:space="preserve">Po </w:t>
      </w:r>
      <w:r w:rsidR="003864CB">
        <w:rPr>
          <w:rFonts w:ascii="Arial Narrow" w:hAnsi="Arial Narrow"/>
          <w:color w:val="000000"/>
        </w:rPr>
        <w:t xml:space="preserve">daljši </w:t>
      </w:r>
      <w:r w:rsidR="000A454F" w:rsidRPr="000A454F">
        <w:rPr>
          <w:rFonts w:ascii="Arial Narrow" w:hAnsi="Arial Narrow"/>
          <w:color w:val="000000"/>
        </w:rPr>
        <w:t>razpravi so se prisotni člani strinjali, da je potrebno pregledati veljavne statut RD Slovenska Bistrica</w:t>
      </w:r>
      <w:r w:rsidR="00E81358">
        <w:rPr>
          <w:rFonts w:ascii="Arial Narrow" w:hAnsi="Arial Narrow"/>
          <w:color w:val="000000"/>
        </w:rPr>
        <w:t>, ki se je tudi pritoževala nad nedavno izvedbo ribiških izpitov v ZRD MB</w:t>
      </w:r>
      <w:r w:rsidR="000A454F" w:rsidRPr="000A454F">
        <w:rPr>
          <w:rFonts w:ascii="Arial Narrow" w:hAnsi="Arial Narrow"/>
          <w:color w:val="000000"/>
        </w:rPr>
        <w:t xml:space="preserve"> – le tega pridobi sekretar RZS in pošlje članom komisije v vednost</w:t>
      </w:r>
      <w:r w:rsidR="000A454F">
        <w:rPr>
          <w:rFonts w:ascii="Arial Narrow" w:hAnsi="Arial Narrow"/>
          <w:color w:val="000000"/>
        </w:rPr>
        <w:t>.</w:t>
      </w:r>
    </w:p>
    <w:p w14:paraId="1CA72635" w14:textId="77777777" w:rsidR="003864CB" w:rsidRPr="003864CB" w:rsidRDefault="003864CB" w:rsidP="0021168F">
      <w:pPr>
        <w:rPr>
          <w:rFonts w:ascii="Arial Narrow" w:hAnsi="Arial Narrow"/>
          <w:color w:val="000000"/>
        </w:rPr>
      </w:pPr>
    </w:p>
    <w:p w14:paraId="020EB7B6" w14:textId="77777777" w:rsidR="00B17B59" w:rsidRDefault="00B17B59" w:rsidP="00B17B59">
      <w:pPr>
        <w:pStyle w:val="Odstavekseznama"/>
        <w:numPr>
          <w:ilvl w:val="0"/>
          <w:numId w:val="10"/>
        </w:numPr>
        <w:spacing w:after="4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proofErr w:type="spellStart"/>
      <w:r w:rsidRPr="00B757FF">
        <w:rPr>
          <w:rFonts w:ascii="Arial Narrow" w:hAnsi="Arial Narrow"/>
          <w:color w:val="000000"/>
          <w:sz w:val="24"/>
          <w:szCs w:val="24"/>
        </w:rPr>
        <w:t>Nomotehnični</w:t>
      </w:r>
      <w:proofErr w:type="spellEnd"/>
      <w:r w:rsidRPr="00B757FF">
        <w:rPr>
          <w:rFonts w:ascii="Arial Narrow" w:hAnsi="Arial Narrow"/>
          <w:color w:val="000000"/>
          <w:sz w:val="24"/>
          <w:szCs w:val="24"/>
        </w:rPr>
        <w:t xml:space="preserve"> pregledi sprememb tekmovalnih pravil za posamezne tekmovalne panoge</w:t>
      </w:r>
    </w:p>
    <w:p w14:paraId="5E04D958" w14:textId="6EBB86F0" w:rsidR="0021168F" w:rsidRDefault="00C66066" w:rsidP="0021168F">
      <w:pPr>
        <w:spacing w:after="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V gradivu za sejo so bile predstavljeni predlogi sprememb tekmovalnih pravil. Po krajši razpravi je bilo dogovorjeno, da </w:t>
      </w:r>
      <w:r w:rsidR="00E10ED1">
        <w:rPr>
          <w:rFonts w:ascii="Arial Narrow" w:hAnsi="Arial Narrow"/>
          <w:color w:val="000000"/>
        </w:rPr>
        <w:t xml:space="preserve">M. Žaberl </w:t>
      </w:r>
      <w:r w:rsidR="00F15FB2">
        <w:rPr>
          <w:rFonts w:ascii="Arial Narrow" w:hAnsi="Arial Narrow"/>
          <w:color w:val="000000"/>
        </w:rPr>
        <w:t xml:space="preserve">in </w:t>
      </w:r>
      <w:r w:rsidR="00E10ED1">
        <w:rPr>
          <w:rFonts w:ascii="Arial Narrow" w:hAnsi="Arial Narrow"/>
          <w:color w:val="000000"/>
        </w:rPr>
        <w:t xml:space="preserve">P. </w:t>
      </w:r>
      <w:r w:rsidR="00F15FB2">
        <w:rPr>
          <w:rFonts w:ascii="Arial Narrow" w:hAnsi="Arial Narrow"/>
          <w:color w:val="000000"/>
        </w:rPr>
        <w:t>Solar</w:t>
      </w:r>
      <w:r w:rsidR="00E10ED1">
        <w:rPr>
          <w:rFonts w:ascii="Arial Narrow" w:hAnsi="Arial Narrow"/>
          <w:color w:val="000000"/>
        </w:rPr>
        <w:t xml:space="preserve"> pravno </w:t>
      </w:r>
      <w:r w:rsidR="00F15FB2">
        <w:rPr>
          <w:rFonts w:ascii="Arial Narrow" w:hAnsi="Arial Narrow"/>
          <w:color w:val="000000"/>
        </w:rPr>
        <w:t>pregledata vse predlagane sprememb</w:t>
      </w:r>
      <w:r w:rsidR="00E10ED1">
        <w:rPr>
          <w:rFonts w:ascii="Arial Narrow" w:hAnsi="Arial Narrow"/>
          <w:color w:val="000000"/>
        </w:rPr>
        <w:t>e.</w:t>
      </w:r>
    </w:p>
    <w:p w14:paraId="41B69BFC" w14:textId="77777777" w:rsidR="0021168F" w:rsidRPr="0021168F" w:rsidRDefault="0021168F" w:rsidP="0021168F">
      <w:pPr>
        <w:spacing w:after="40"/>
        <w:rPr>
          <w:rFonts w:ascii="Arial Narrow" w:hAnsi="Arial Narrow"/>
          <w:color w:val="000000"/>
        </w:rPr>
      </w:pPr>
    </w:p>
    <w:p w14:paraId="09AA63F6" w14:textId="77777777" w:rsidR="00B17B59" w:rsidRPr="00B757FF" w:rsidRDefault="00B17B59" w:rsidP="00B17B59">
      <w:pPr>
        <w:pStyle w:val="Odstavekseznama"/>
        <w:numPr>
          <w:ilvl w:val="0"/>
          <w:numId w:val="10"/>
        </w:numPr>
        <w:spacing w:after="4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B757FF">
        <w:rPr>
          <w:rFonts w:ascii="Arial Narrow" w:hAnsi="Arial Narrow"/>
          <w:sz w:val="24"/>
          <w:szCs w:val="24"/>
        </w:rPr>
        <w:t>Pridobitev pravnega mnenja za sklepe Strokovnega sveta ZZRS</w:t>
      </w:r>
    </w:p>
    <w:p w14:paraId="74DF2090" w14:textId="70625E34" w:rsidR="00B20674" w:rsidRDefault="00154854" w:rsidP="00B2067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Problematika je bila predstavljena v gradivu za sejo. Trenutno stanje je tako da ZZRS izvaja </w:t>
      </w:r>
      <w:r w:rsidR="0062738B">
        <w:rPr>
          <w:rFonts w:ascii="Arial Narrow" w:hAnsi="Arial Narrow"/>
        </w:rPr>
        <w:t>monitoring</w:t>
      </w:r>
      <w:r>
        <w:rPr>
          <w:rFonts w:ascii="Arial Narrow" w:hAnsi="Arial Narrow"/>
        </w:rPr>
        <w:t xml:space="preserve"> rib kot element ekološkega stanja voda, monitoring rib kot ribolovnih vrst pa ne. Predsednik </w:t>
      </w:r>
      <w:r w:rsidR="00A73054">
        <w:rPr>
          <w:rFonts w:ascii="Arial Narrow" w:hAnsi="Arial Narrow"/>
        </w:rPr>
        <w:t>M</w:t>
      </w:r>
      <w:r>
        <w:rPr>
          <w:rFonts w:ascii="Arial Narrow" w:hAnsi="Arial Narrow"/>
        </w:rPr>
        <w:t xml:space="preserve">. </w:t>
      </w:r>
      <w:r w:rsidR="00A73054">
        <w:rPr>
          <w:rFonts w:ascii="Arial Narrow" w:hAnsi="Arial Narrow"/>
        </w:rPr>
        <w:t>Ž</w:t>
      </w:r>
      <w:r>
        <w:rPr>
          <w:rFonts w:ascii="Arial Narrow" w:hAnsi="Arial Narrow"/>
        </w:rPr>
        <w:t xml:space="preserve">aberl meni, da je </w:t>
      </w:r>
      <w:r w:rsidR="00A73054">
        <w:rPr>
          <w:rFonts w:ascii="Arial Narrow" w:hAnsi="Arial Narrow"/>
        </w:rPr>
        <w:t xml:space="preserve">primarna obveza </w:t>
      </w:r>
      <w:r>
        <w:rPr>
          <w:rFonts w:ascii="Arial Narrow" w:hAnsi="Arial Narrow"/>
        </w:rPr>
        <w:t xml:space="preserve">ZZRS </w:t>
      </w:r>
      <w:r w:rsidR="00A73054">
        <w:rPr>
          <w:rFonts w:ascii="Arial Narrow" w:hAnsi="Arial Narrow"/>
        </w:rPr>
        <w:t xml:space="preserve">po zakonu </w:t>
      </w:r>
      <w:r>
        <w:rPr>
          <w:rFonts w:ascii="Arial Narrow" w:hAnsi="Arial Narrow"/>
        </w:rPr>
        <w:t>o sladkovodnem ribištvu, da Zavod izvaja i</w:t>
      </w:r>
      <w:r w:rsidR="00A73054">
        <w:rPr>
          <w:rFonts w:ascii="Arial Narrow" w:hAnsi="Arial Narrow"/>
        </w:rPr>
        <w:t>nventarizacij</w:t>
      </w:r>
      <w:r>
        <w:rPr>
          <w:rFonts w:ascii="Arial Narrow" w:hAnsi="Arial Narrow"/>
        </w:rPr>
        <w:t xml:space="preserve">o, nakar že vseskozi opozarja na sejah Sveta ZZRS. Na Zavodu se Izgovarjajo,  tega ne počno, ker imajo dovolj podatkov iz prvega monitoringa, ki jih povežejo s pridobljenimi podatki od RD. Pri </w:t>
      </w:r>
      <w:r w:rsidR="0062738B">
        <w:rPr>
          <w:rFonts w:ascii="Arial Narrow" w:hAnsi="Arial Narrow"/>
        </w:rPr>
        <w:t>pripravi</w:t>
      </w:r>
      <w:r>
        <w:rPr>
          <w:rFonts w:ascii="Arial Narrow" w:hAnsi="Arial Narrow"/>
        </w:rPr>
        <w:t xml:space="preserve"> </w:t>
      </w:r>
      <w:r w:rsidR="0062738B">
        <w:rPr>
          <w:rFonts w:ascii="Arial Narrow" w:hAnsi="Arial Narrow"/>
        </w:rPr>
        <w:t>zadnjega</w:t>
      </w:r>
      <w:r>
        <w:rPr>
          <w:rFonts w:ascii="Arial Narrow" w:hAnsi="Arial Narrow"/>
        </w:rPr>
        <w:t xml:space="preserve"> programa upravljanja rib, je RZS očitala Zavodu ravno </w:t>
      </w:r>
      <w:proofErr w:type="spellStart"/>
      <w:r w:rsidRPr="0062738B">
        <w:rPr>
          <w:rFonts w:ascii="Arial Narrow" w:hAnsi="Arial Narrow"/>
          <w:i/>
          <w:iCs/>
        </w:rPr>
        <w:t>manjko</w:t>
      </w:r>
      <w:proofErr w:type="spellEnd"/>
      <w:r>
        <w:rPr>
          <w:rFonts w:ascii="Arial Narrow" w:hAnsi="Arial Narrow"/>
        </w:rPr>
        <w:t xml:space="preserve"> dejanskih podatkov o trenutnem stanju rib v slovenskih vodah, ki pa so nujni za kvalitetno ribiško načrtovanje. </w:t>
      </w:r>
      <w:r w:rsidR="00B20674">
        <w:rPr>
          <w:rFonts w:ascii="Arial Narrow" w:hAnsi="Arial Narrow"/>
        </w:rPr>
        <w:t xml:space="preserve">Na </w:t>
      </w:r>
      <w:r>
        <w:rPr>
          <w:rFonts w:ascii="Arial Narrow" w:hAnsi="Arial Narrow"/>
        </w:rPr>
        <w:t xml:space="preserve">ZZRS </w:t>
      </w:r>
      <w:r w:rsidR="00B20674">
        <w:rPr>
          <w:rFonts w:ascii="Arial Narrow" w:hAnsi="Arial Narrow"/>
        </w:rPr>
        <w:t xml:space="preserve">nimajo dovolj finančnih sredstev in monitoringa rib  nočejo izvajati. Po krajši razpravi je bilo </w:t>
      </w:r>
      <w:r w:rsidR="0062738B">
        <w:rPr>
          <w:rFonts w:ascii="Arial Narrow" w:hAnsi="Arial Narrow"/>
        </w:rPr>
        <w:t>mnenje KPV e</w:t>
      </w:r>
      <w:r w:rsidR="00B20674">
        <w:rPr>
          <w:rFonts w:ascii="Arial Narrow" w:hAnsi="Arial Narrow"/>
        </w:rPr>
        <w:t>novito: ZZRS ne opravlja nalog za katere je bil ustanovljen</w:t>
      </w:r>
      <w:r w:rsidR="0062738B">
        <w:rPr>
          <w:rFonts w:ascii="Arial Narrow" w:hAnsi="Arial Narrow"/>
        </w:rPr>
        <w:t>.</w:t>
      </w:r>
    </w:p>
    <w:p w14:paraId="25395B64" w14:textId="77777777" w:rsidR="00EB6636" w:rsidRDefault="00EB6636" w:rsidP="005C3D24">
      <w:pPr>
        <w:spacing w:before="0" w:after="40"/>
        <w:rPr>
          <w:rFonts w:ascii="Arial Narrow" w:hAnsi="Arial Narrow"/>
        </w:rPr>
      </w:pPr>
    </w:p>
    <w:p w14:paraId="62485C00" w14:textId="22FF6FCA" w:rsidR="00EB6636" w:rsidRPr="0062738B" w:rsidRDefault="00EB6636" w:rsidP="0062738B">
      <w:pPr>
        <w:pStyle w:val="Odstavekseznama"/>
        <w:numPr>
          <w:ilvl w:val="0"/>
          <w:numId w:val="12"/>
        </w:numPr>
        <w:spacing w:after="40"/>
        <w:rPr>
          <w:rFonts w:ascii="Arial Narrow" w:hAnsi="Arial Narrow"/>
          <w:sz w:val="24"/>
          <w:szCs w:val="24"/>
        </w:rPr>
      </w:pPr>
      <w:r w:rsidRPr="0062738B">
        <w:rPr>
          <w:rFonts w:ascii="Arial Narrow" w:hAnsi="Arial Narrow"/>
          <w:sz w:val="24"/>
          <w:szCs w:val="24"/>
        </w:rPr>
        <w:t xml:space="preserve">Sodba sodišča – </w:t>
      </w:r>
      <w:r w:rsidR="000A454F">
        <w:rPr>
          <w:rFonts w:ascii="Arial Narrow" w:hAnsi="Arial Narrow"/>
          <w:sz w:val="24"/>
          <w:szCs w:val="24"/>
        </w:rPr>
        <w:t>S</w:t>
      </w:r>
      <w:r w:rsidRPr="0062738B">
        <w:rPr>
          <w:rFonts w:ascii="Arial Narrow" w:hAnsi="Arial Narrow"/>
          <w:sz w:val="24"/>
          <w:szCs w:val="24"/>
        </w:rPr>
        <w:t xml:space="preserve">klad KZ </w:t>
      </w:r>
      <w:proofErr w:type="spellStart"/>
      <w:r w:rsidRPr="0062738B">
        <w:rPr>
          <w:rFonts w:ascii="Arial Narrow" w:hAnsi="Arial Narrow"/>
          <w:sz w:val="24"/>
          <w:szCs w:val="24"/>
        </w:rPr>
        <w:t>vs</w:t>
      </w:r>
      <w:proofErr w:type="spellEnd"/>
      <w:r w:rsidRPr="0062738B">
        <w:rPr>
          <w:rFonts w:ascii="Arial Narrow" w:hAnsi="Arial Narrow"/>
          <w:sz w:val="24"/>
          <w:szCs w:val="24"/>
        </w:rPr>
        <w:t xml:space="preserve"> RD Brestanica</w:t>
      </w:r>
    </w:p>
    <w:p w14:paraId="6127F7AE" w14:textId="2417D783" w:rsidR="00EB6636" w:rsidRDefault="0062738B" w:rsidP="005C3D24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Predsednik M. Žaberl je prisotne seznanil z novico , da je </w:t>
      </w:r>
      <w:r w:rsidR="00EB6636">
        <w:rPr>
          <w:rFonts w:ascii="Arial Narrow" w:hAnsi="Arial Narrow"/>
        </w:rPr>
        <w:t>RD</w:t>
      </w:r>
      <w:r>
        <w:rPr>
          <w:rFonts w:ascii="Arial Narrow" w:hAnsi="Arial Narrow"/>
        </w:rPr>
        <w:t xml:space="preserve"> Brestanica na sodišču</w:t>
      </w:r>
      <w:r w:rsidR="00EB6636">
        <w:rPr>
          <w:rFonts w:ascii="Arial Narrow" w:hAnsi="Arial Narrow"/>
        </w:rPr>
        <w:t xml:space="preserve"> je dobila sodbo</w:t>
      </w:r>
      <w:r>
        <w:rPr>
          <w:rFonts w:ascii="Arial Narrow" w:hAnsi="Arial Narrow"/>
        </w:rPr>
        <w:t xml:space="preserve"> zoper Sklad kmetijskih zemljišč</w:t>
      </w:r>
      <w:r w:rsidR="00EB6636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 bo sodbi</w:t>
      </w:r>
      <w:r w:rsidR="00EB6636">
        <w:rPr>
          <w:rFonts w:ascii="Arial Narrow" w:hAnsi="Arial Narrow"/>
        </w:rPr>
        <w:t xml:space="preserve"> verjetno </w:t>
      </w:r>
      <w:r>
        <w:rPr>
          <w:rFonts w:ascii="Arial Narrow" w:hAnsi="Arial Narrow"/>
        </w:rPr>
        <w:t>sledila</w:t>
      </w:r>
      <w:r w:rsidR="00EB6636">
        <w:rPr>
          <w:rFonts w:ascii="Arial Narrow" w:hAnsi="Arial Narrow"/>
        </w:rPr>
        <w:t xml:space="preserve"> pritožba Sklada. </w:t>
      </w:r>
      <w:r>
        <w:rPr>
          <w:rFonts w:ascii="Arial Narrow" w:hAnsi="Arial Narrow"/>
        </w:rPr>
        <w:t>Sodba je pravno z</w:t>
      </w:r>
      <w:r w:rsidR="00EB6636">
        <w:rPr>
          <w:rFonts w:ascii="Arial Narrow" w:hAnsi="Arial Narrow"/>
        </w:rPr>
        <w:t xml:space="preserve">animiva </w:t>
      </w:r>
      <w:r>
        <w:rPr>
          <w:rFonts w:ascii="Arial Narrow" w:hAnsi="Arial Narrow"/>
        </w:rPr>
        <w:t xml:space="preserve"> zaradi </w:t>
      </w:r>
      <w:r w:rsidR="00EB6636">
        <w:rPr>
          <w:rFonts w:ascii="Arial Narrow" w:hAnsi="Arial Narrow"/>
        </w:rPr>
        <w:t>argumentacij</w:t>
      </w:r>
      <w:r>
        <w:rPr>
          <w:rFonts w:ascii="Arial Narrow" w:hAnsi="Arial Narrow"/>
        </w:rPr>
        <w:t>e</w:t>
      </w:r>
      <w:r w:rsidR="001E6698">
        <w:rPr>
          <w:rFonts w:ascii="Arial Narrow" w:hAnsi="Arial Narrow"/>
        </w:rPr>
        <w:t xml:space="preserve"> za ostale RD</w:t>
      </w:r>
      <w:r>
        <w:rPr>
          <w:rFonts w:ascii="Arial Narrow" w:hAnsi="Arial Narrow"/>
        </w:rPr>
        <w:t xml:space="preserve">, ki imajo podobe težave s Skladom. </w:t>
      </w:r>
      <w:r w:rsidR="001E6698">
        <w:rPr>
          <w:rFonts w:ascii="Arial Narrow" w:hAnsi="Arial Narrow"/>
        </w:rPr>
        <w:t xml:space="preserve"> </w:t>
      </w:r>
    </w:p>
    <w:p w14:paraId="0D93E318" w14:textId="77777777" w:rsidR="00B17B59" w:rsidRPr="004C477C" w:rsidRDefault="00B17B59" w:rsidP="005C3D24">
      <w:pPr>
        <w:spacing w:before="0" w:after="40"/>
        <w:rPr>
          <w:rFonts w:ascii="Arial Narrow" w:hAnsi="Arial Narrow"/>
        </w:rPr>
      </w:pPr>
    </w:p>
    <w:p w14:paraId="35576399" w14:textId="60707010" w:rsidR="00BD314F" w:rsidRPr="00A358B8" w:rsidRDefault="000479F5" w:rsidP="005C3D24">
      <w:pPr>
        <w:spacing w:before="0" w:after="40"/>
        <w:rPr>
          <w:rFonts w:ascii="Arial Narrow" w:hAnsi="Arial Narrow"/>
        </w:rPr>
      </w:pPr>
      <w:r w:rsidRPr="00A358B8">
        <w:rPr>
          <w:rFonts w:ascii="Arial Narrow" w:hAnsi="Arial Narrow"/>
        </w:rPr>
        <w:t>Vsi sklepi so bili sprejeti soglasno. Sestanek je bil končan ob 1</w:t>
      </w:r>
      <w:r w:rsidR="00AA1510" w:rsidRPr="00A358B8">
        <w:rPr>
          <w:rFonts w:ascii="Arial Narrow" w:hAnsi="Arial Narrow"/>
        </w:rPr>
        <w:t>8</w:t>
      </w:r>
      <w:r w:rsidR="008B5E36" w:rsidRPr="00A358B8">
        <w:rPr>
          <w:rFonts w:ascii="Arial Narrow" w:hAnsi="Arial Narrow"/>
        </w:rPr>
        <w:t>:</w:t>
      </w:r>
      <w:r w:rsidR="00706B18" w:rsidRPr="00A358B8">
        <w:rPr>
          <w:rFonts w:ascii="Arial Narrow" w:hAnsi="Arial Narrow"/>
        </w:rPr>
        <w:t>3</w:t>
      </w:r>
      <w:r w:rsidR="007236E8" w:rsidRPr="00A358B8">
        <w:rPr>
          <w:rFonts w:ascii="Arial Narrow" w:hAnsi="Arial Narrow"/>
        </w:rPr>
        <w:t>0</w:t>
      </w:r>
      <w:r w:rsidRPr="00A358B8">
        <w:rPr>
          <w:rFonts w:ascii="Arial Narrow" w:hAnsi="Arial Narrow"/>
          <w:vertAlign w:val="superscript"/>
        </w:rPr>
        <w:t xml:space="preserve"> </w:t>
      </w:r>
      <w:r w:rsidRPr="00A358B8">
        <w:rPr>
          <w:rFonts w:ascii="Arial Narrow" w:hAnsi="Arial Narrow"/>
        </w:rPr>
        <w:t>uri.</w:t>
      </w:r>
    </w:p>
    <w:p w14:paraId="272A8A5E" w14:textId="77777777" w:rsidR="004330A0" w:rsidRDefault="004330A0" w:rsidP="005C3D24">
      <w:pPr>
        <w:spacing w:before="0" w:after="40"/>
        <w:rPr>
          <w:rFonts w:ascii="Arial Narrow" w:hAnsi="Arial Narrow"/>
          <w:i/>
          <w:iCs/>
        </w:rPr>
      </w:pPr>
    </w:p>
    <w:p w14:paraId="444B78C6" w14:textId="50BDD1A0" w:rsidR="00F07863" w:rsidRPr="00F07863" w:rsidRDefault="00F07863" w:rsidP="005C3D24">
      <w:pPr>
        <w:spacing w:before="0" w:after="40"/>
        <w:rPr>
          <w:rFonts w:ascii="Arial Narrow" w:hAnsi="Arial Narrow"/>
          <w:i/>
          <w:iCs/>
        </w:rPr>
      </w:pPr>
      <w:r w:rsidRPr="00F07863">
        <w:rPr>
          <w:rFonts w:ascii="Arial Narrow" w:hAnsi="Arial Narrow"/>
          <w:i/>
          <w:iCs/>
        </w:rPr>
        <w:t>Ljubljana,  2</w:t>
      </w:r>
      <w:r w:rsidR="00413E0F">
        <w:rPr>
          <w:rFonts w:ascii="Arial Narrow" w:hAnsi="Arial Narrow"/>
          <w:i/>
          <w:iCs/>
        </w:rPr>
        <w:t>3</w:t>
      </w:r>
      <w:r w:rsidRPr="00F07863">
        <w:rPr>
          <w:rFonts w:ascii="Arial Narrow" w:hAnsi="Arial Narrow"/>
          <w:i/>
          <w:iCs/>
        </w:rPr>
        <w:t>.</w:t>
      </w:r>
      <w:r w:rsidR="00413E0F">
        <w:rPr>
          <w:rFonts w:ascii="Arial Narrow" w:hAnsi="Arial Narrow"/>
          <w:i/>
          <w:iCs/>
        </w:rPr>
        <w:t xml:space="preserve"> </w:t>
      </w:r>
      <w:r w:rsidRPr="00F07863">
        <w:rPr>
          <w:rFonts w:ascii="Arial Narrow" w:hAnsi="Arial Narrow"/>
          <w:i/>
          <w:iCs/>
        </w:rPr>
        <w:t>1.</w:t>
      </w:r>
      <w:r w:rsidR="00413E0F">
        <w:rPr>
          <w:rFonts w:ascii="Arial Narrow" w:hAnsi="Arial Narrow"/>
          <w:i/>
          <w:iCs/>
        </w:rPr>
        <w:t xml:space="preserve"> </w:t>
      </w:r>
      <w:r w:rsidRPr="00F07863">
        <w:rPr>
          <w:rFonts w:ascii="Arial Narrow" w:hAnsi="Arial Narrow"/>
          <w:i/>
          <w:iCs/>
        </w:rPr>
        <w:t>2026</w:t>
      </w:r>
    </w:p>
    <w:p w14:paraId="7DEDE84F" w14:textId="77777777" w:rsidR="00F07863" w:rsidRDefault="00F07863" w:rsidP="005C3D24">
      <w:pPr>
        <w:tabs>
          <w:tab w:val="left" w:pos="5954"/>
        </w:tabs>
        <w:spacing w:before="0" w:after="40"/>
        <w:rPr>
          <w:rFonts w:ascii="Arial Narrow" w:hAnsi="Arial Narrow"/>
          <w:i/>
          <w:color w:val="000000"/>
        </w:rPr>
      </w:pPr>
    </w:p>
    <w:p w14:paraId="082F145C" w14:textId="32A84F10" w:rsidR="000479F5" w:rsidRPr="004C477C" w:rsidRDefault="000479F5" w:rsidP="005C3D24">
      <w:pPr>
        <w:tabs>
          <w:tab w:val="left" w:pos="5954"/>
        </w:tabs>
        <w:spacing w:before="0" w:after="40"/>
        <w:rPr>
          <w:rFonts w:ascii="Arial Narrow" w:hAnsi="Arial Narrow"/>
          <w:i/>
          <w:color w:val="000000"/>
        </w:rPr>
      </w:pPr>
      <w:r w:rsidRPr="004C477C">
        <w:rPr>
          <w:rFonts w:ascii="Arial Narrow" w:hAnsi="Arial Narrow"/>
          <w:i/>
          <w:color w:val="000000"/>
        </w:rPr>
        <w:t>Zabeležil:</w:t>
      </w:r>
      <w:r w:rsidRPr="004C477C">
        <w:rPr>
          <w:rFonts w:ascii="Arial Narrow" w:hAnsi="Arial Narrow"/>
          <w:i/>
          <w:color w:val="000000"/>
        </w:rPr>
        <w:tab/>
        <w:t>Predsednik komisije:</w:t>
      </w:r>
    </w:p>
    <w:p w14:paraId="112CC732" w14:textId="77777777" w:rsidR="000479F5" w:rsidRPr="009F3FD3" w:rsidRDefault="00636B01" w:rsidP="005C3D24">
      <w:pPr>
        <w:pStyle w:val="Naslov4"/>
        <w:tabs>
          <w:tab w:val="left" w:pos="5954"/>
        </w:tabs>
        <w:spacing w:before="0" w:after="40"/>
        <w:rPr>
          <w:rFonts w:ascii="Arial Narrow" w:hAnsi="Arial Narrow"/>
          <w:b w:val="0"/>
          <w:i/>
          <w:iCs/>
          <w:color w:val="000000"/>
          <w:sz w:val="24"/>
          <w:szCs w:val="24"/>
        </w:rPr>
      </w:pPr>
      <w:r w:rsidRPr="009F3FD3">
        <w:rPr>
          <w:rFonts w:ascii="Arial Narrow" w:hAnsi="Arial Narrow"/>
          <w:i/>
          <w:iCs/>
          <w:color w:val="000000"/>
          <w:sz w:val="24"/>
          <w:szCs w:val="24"/>
        </w:rPr>
        <w:t>mag. Igor MILIČIĆ</w:t>
      </w:r>
      <w:r w:rsidR="000479F5" w:rsidRPr="009F3FD3">
        <w:rPr>
          <w:rFonts w:ascii="Arial Narrow" w:hAnsi="Arial Narrow"/>
          <w:b w:val="0"/>
          <w:i/>
          <w:iCs/>
          <w:color w:val="000000"/>
          <w:sz w:val="24"/>
          <w:szCs w:val="24"/>
        </w:rPr>
        <w:tab/>
      </w:r>
      <w:r w:rsidR="009F3FD3" w:rsidRPr="009F3FD3">
        <w:rPr>
          <w:rFonts w:ascii="Arial Narrow" w:hAnsi="Arial Narrow"/>
          <w:i/>
          <w:iCs/>
          <w:color w:val="000000"/>
          <w:sz w:val="24"/>
          <w:szCs w:val="24"/>
        </w:rPr>
        <w:t>dr. Miroslav ŽABERL</w:t>
      </w:r>
    </w:p>
    <w:p w14:paraId="7DE27E5C" w14:textId="77777777" w:rsidR="000479F5" w:rsidRPr="004C477C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</w:p>
    <w:p w14:paraId="75168E46" w14:textId="77777777" w:rsidR="008733C4" w:rsidRPr="004C477C" w:rsidRDefault="008733C4" w:rsidP="005C3D24">
      <w:pPr>
        <w:spacing w:before="0" w:after="40"/>
        <w:rPr>
          <w:rFonts w:ascii="Arial Narrow" w:hAnsi="Arial Narrow"/>
          <w:i/>
          <w:color w:val="000000"/>
        </w:rPr>
      </w:pPr>
    </w:p>
    <w:p w14:paraId="7D5D0132" w14:textId="77777777" w:rsidR="000479F5" w:rsidRPr="004C477C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  <w:r w:rsidRPr="004C477C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7403DF6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člani komisije,</w:t>
      </w:r>
    </w:p>
    <w:p w14:paraId="539EAFE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člani UO,</w:t>
      </w:r>
    </w:p>
    <w:p w14:paraId="09CF65B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v zapisniku zadolženi posamezniki,</w:t>
      </w:r>
    </w:p>
    <w:p w14:paraId="747E2925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arhiv RZS.</w:t>
      </w:r>
    </w:p>
    <w:p w14:paraId="26FD6076" w14:textId="77777777" w:rsidR="000479F5" w:rsidRPr="004C477C" w:rsidRDefault="000479F5" w:rsidP="005C3D24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616A579F" w14:textId="77777777" w:rsidR="000479F5" w:rsidRPr="004C477C" w:rsidRDefault="000479F5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i/>
          <w:color w:val="000000"/>
        </w:rPr>
        <w:lastRenderedPageBreak/>
        <w:t>OPOMBA:</w:t>
      </w:r>
      <w:r w:rsidRPr="004C477C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47B056E9" w14:textId="77777777" w:rsidR="00056E53" w:rsidRPr="004C477C" w:rsidRDefault="00056E53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</w:rPr>
      </w:pPr>
    </w:p>
    <w:p w14:paraId="530314EA" w14:textId="77777777" w:rsidR="00056E53" w:rsidRPr="004C477C" w:rsidRDefault="00056E53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</w:rPr>
      </w:pPr>
    </w:p>
    <w:p w14:paraId="535063C0" w14:textId="77777777" w:rsidR="002513DD" w:rsidRPr="006A7601" w:rsidRDefault="002513DD" w:rsidP="005C3D24">
      <w:pPr>
        <w:spacing w:before="0" w:after="40"/>
        <w:rPr>
          <w:rFonts w:ascii="Arial Narrow" w:hAnsi="Arial Narrow"/>
          <w:i/>
          <w:color w:val="000000"/>
        </w:rPr>
      </w:pPr>
    </w:p>
    <w:sectPr w:rsidR="002513DD" w:rsidRPr="006A7601" w:rsidSect="00B41C08">
      <w:headerReference w:type="default" r:id="rId8"/>
      <w:footerReference w:type="default" r:id="rId9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5AD7" w14:textId="77777777" w:rsidR="00D71838" w:rsidRDefault="00D71838" w:rsidP="000479F5">
      <w:pPr>
        <w:spacing w:before="0" w:after="0"/>
      </w:pPr>
      <w:r>
        <w:separator/>
      </w:r>
    </w:p>
  </w:endnote>
  <w:endnote w:type="continuationSeparator" w:id="0">
    <w:p w14:paraId="65375BB8" w14:textId="77777777" w:rsidR="00D71838" w:rsidRDefault="00D71838" w:rsidP="000479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1078" w14:textId="77777777" w:rsidR="00AF362C" w:rsidRDefault="00AF362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1C121A">
      <w:rPr>
        <w:noProof/>
      </w:rPr>
      <w:t>1</w:t>
    </w:r>
    <w:r>
      <w:fldChar w:fldCharType="end"/>
    </w:r>
  </w:p>
  <w:p w14:paraId="5651B970" w14:textId="77777777" w:rsidR="00AF362C" w:rsidRDefault="00AF362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1C8F" w14:textId="77777777" w:rsidR="00D71838" w:rsidRDefault="00D71838" w:rsidP="000479F5">
      <w:pPr>
        <w:spacing w:before="0" w:after="0"/>
      </w:pPr>
      <w:r>
        <w:separator/>
      </w:r>
    </w:p>
  </w:footnote>
  <w:footnote w:type="continuationSeparator" w:id="0">
    <w:p w14:paraId="71764082" w14:textId="77777777" w:rsidR="00D71838" w:rsidRDefault="00D71838" w:rsidP="000479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83C0" w14:textId="77777777" w:rsidR="00AF362C" w:rsidRPr="000479F5" w:rsidRDefault="00AF362C" w:rsidP="0036392C">
    <w:pPr>
      <w:pStyle w:val="Glava"/>
      <w:spacing w:before="0" w:after="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0A23"/>
    <w:multiLevelType w:val="hybridMultilevel"/>
    <w:tmpl w:val="98E8ABB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0A2B"/>
    <w:multiLevelType w:val="hybridMultilevel"/>
    <w:tmpl w:val="79FA0B0C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E873FA"/>
    <w:multiLevelType w:val="hybridMultilevel"/>
    <w:tmpl w:val="0D105C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17AE2"/>
    <w:multiLevelType w:val="hybridMultilevel"/>
    <w:tmpl w:val="054EEB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60A8B"/>
    <w:multiLevelType w:val="hybridMultilevel"/>
    <w:tmpl w:val="7C32F500"/>
    <w:lvl w:ilvl="0" w:tplc="78F4A2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124F7"/>
    <w:multiLevelType w:val="hybridMultilevel"/>
    <w:tmpl w:val="9B1023C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45D67"/>
    <w:multiLevelType w:val="multilevel"/>
    <w:tmpl w:val="086682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B6151D6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0C2D35"/>
    <w:multiLevelType w:val="hybridMultilevel"/>
    <w:tmpl w:val="F42CE3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5F82F8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51BCE"/>
    <w:multiLevelType w:val="hybridMultilevel"/>
    <w:tmpl w:val="C288812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B08C9"/>
    <w:multiLevelType w:val="hybridMultilevel"/>
    <w:tmpl w:val="6E00993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855771076">
    <w:abstractNumId w:val="11"/>
  </w:num>
  <w:num w:numId="2" w16cid:durableId="37826583">
    <w:abstractNumId w:val="7"/>
  </w:num>
  <w:num w:numId="3" w16cid:durableId="1758095746">
    <w:abstractNumId w:val="1"/>
  </w:num>
  <w:num w:numId="4" w16cid:durableId="1348948926">
    <w:abstractNumId w:val="5"/>
  </w:num>
  <w:num w:numId="5" w16cid:durableId="1890722503">
    <w:abstractNumId w:val="10"/>
  </w:num>
  <w:num w:numId="6" w16cid:durableId="1564097362">
    <w:abstractNumId w:val="2"/>
  </w:num>
  <w:num w:numId="7" w16cid:durableId="1490246236">
    <w:abstractNumId w:val="8"/>
  </w:num>
  <w:num w:numId="8" w16cid:durableId="346176671">
    <w:abstractNumId w:val="4"/>
  </w:num>
  <w:num w:numId="9" w16cid:durableId="93136540">
    <w:abstractNumId w:val="6"/>
  </w:num>
  <w:num w:numId="10" w16cid:durableId="1631595806">
    <w:abstractNumId w:val="0"/>
  </w:num>
  <w:num w:numId="11" w16cid:durableId="222258700">
    <w:abstractNumId w:val="3"/>
  </w:num>
  <w:num w:numId="12" w16cid:durableId="144337949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F5"/>
    <w:rsid w:val="00002605"/>
    <w:rsid w:val="00003670"/>
    <w:rsid w:val="000046C0"/>
    <w:rsid w:val="00005263"/>
    <w:rsid w:val="000155A6"/>
    <w:rsid w:val="000172BB"/>
    <w:rsid w:val="000250CE"/>
    <w:rsid w:val="00032D99"/>
    <w:rsid w:val="00035AD9"/>
    <w:rsid w:val="00035E19"/>
    <w:rsid w:val="00043D91"/>
    <w:rsid w:val="0004595D"/>
    <w:rsid w:val="00046288"/>
    <w:rsid w:val="000479F5"/>
    <w:rsid w:val="00053FCD"/>
    <w:rsid w:val="00054D51"/>
    <w:rsid w:val="00056492"/>
    <w:rsid w:val="00056E53"/>
    <w:rsid w:val="000571B6"/>
    <w:rsid w:val="00057314"/>
    <w:rsid w:val="0006449F"/>
    <w:rsid w:val="00064B71"/>
    <w:rsid w:val="00074AD0"/>
    <w:rsid w:val="00077230"/>
    <w:rsid w:val="00081DE1"/>
    <w:rsid w:val="00086117"/>
    <w:rsid w:val="00086797"/>
    <w:rsid w:val="000915BA"/>
    <w:rsid w:val="000926C0"/>
    <w:rsid w:val="00094BE2"/>
    <w:rsid w:val="000A454F"/>
    <w:rsid w:val="000A6AD8"/>
    <w:rsid w:val="000A6E66"/>
    <w:rsid w:val="000A7B22"/>
    <w:rsid w:val="000B3887"/>
    <w:rsid w:val="000B3C7F"/>
    <w:rsid w:val="000B4230"/>
    <w:rsid w:val="000B5776"/>
    <w:rsid w:val="000C1C57"/>
    <w:rsid w:val="000D0F0D"/>
    <w:rsid w:val="000D20A7"/>
    <w:rsid w:val="000E5B10"/>
    <w:rsid w:val="000E69DF"/>
    <w:rsid w:val="000F324C"/>
    <w:rsid w:val="000F447A"/>
    <w:rsid w:val="000F6D65"/>
    <w:rsid w:val="000F77B1"/>
    <w:rsid w:val="0010385C"/>
    <w:rsid w:val="00105598"/>
    <w:rsid w:val="0010789E"/>
    <w:rsid w:val="001152EF"/>
    <w:rsid w:val="00117EF0"/>
    <w:rsid w:val="001219FA"/>
    <w:rsid w:val="00123C84"/>
    <w:rsid w:val="00127BF0"/>
    <w:rsid w:val="00134E67"/>
    <w:rsid w:val="001366C9"/>
    <w:rsid w:val="0014175C"/>
    <w:rsid w:val="001468EE"/>
    <w:rsid w:val="00147DD5"/>
    <w:rsid w:val="00154854"/>
    <w:rsid w:val="00163881"/>
    <w:rsid w:val="00165CA6"/>
    <w:rsid w:val="00174426"/>
    <w:rsid w:val="00181F7F"/>
    <w:rsid w:val="00183C7B"/>
    <w:rsid w:val="00186F0E"/>
    <w:rsid w:val="00191A4F"/>
    <w:rsid w:val="00193889"/>
    <w:rsid w:val="001958EF"/>
    <w:rsid w:val="001B027C"/>
    <w:rsid w:val="001B324E"/>
    <w:rsid w:val="001B4417"/>
    <w:rsid w:val="001B44EC"/>
    <w:rsid w:val="001C121A"/>
    <w:rsid w:val="001C2C8A"/>
    <w:rsid w:val="001C51B7"/>
    <w:rsid w:val="001C6277"/>
    <w:rsid w:val="001C762B"/>
    <w:rsid w:val="001D1D1B"/>
    <w:rsid w:val="001D5A05"/>
    <w:rsid w:val="001D7276"/>
    <w:rsid w:val="001E21B6"/>
    <w:rsid w:val="001E2546"/>
    <w:rsid w:val="001E4DE9"/>
    <w:rsid w:val="001E5031"/>
    <w:rsid w:val="001E5B8D"/>
    <w:rsid w:val="001E6698"/>
    <w:rsid w:val="001E7291"/>
    <w:rsid w:val="001F016B"/>
    <w:rsid w:val="001F43E1"/>
    <w:rsid w:val="0020068C"/>
    <w:rsid w:val="0020095A"/>
    <w:rsid w:val="002104BE"/>
    <w:rsid w:val="0021168F"/>
    <w:rsid w:val="00212DC0"/>
    <w:rsid w:val="00222BDC"/>
    <w:rsid w:val="00224076"/>
    <w:rsid w:val="00224188"/>
    <w:rsid w:val="00224A67"/>
    <w:rsid w:val="00237226"/>
    <w:rsid w:val="00240F92"/>
    <w:rsid w:val="0024278B"/>
    <w:rsid w:val="00247C33"/>
    <w:rsid w:val="002508F5"/>
    <w:rsid w:val="00250FC6"/>
    <w:rsid w:val="002513DD"/>
    <w:rsid w:val="00251552"/>
    <w:rsid w:val="002533DD"/>
    <w:rsid w:val="0026332F"/>
    <w:rsid w:val="00266673"/>
    <w:rsid w:val="00272BE2"/>
    <w:rsid w:val="00275464"/>
    <w:rsid w:val="00281D9B"/>
    <w:rsid w:val="00286282"/>
    <w:rsid w:val="002910C2"/>
    <w:rsid w:val="00291D6C"/>
    <w:rsid w:val="00293942"/>
    <w:rsid w:val="002942D1"/>
    <w:rsid w:val="002A08F7"/>
    <w:rsid w:val="002A42B3"/>
    <w:rsid w:val="002A7936"/>
    <w:rsid w:val="002B353E"/>
    <w:rsid w:val="002B54E4"/>
    <w:rsid w:val="002B7C9B"/>
    <w:rsid w:val="002C4385"/>
    <w:rsid w:val="002C43EA"/>
    <w:rsid w:val="002D0CA5"/>
    <w:rsid w:val="002D2486"/>
    <w:rsid w:val="002D33FE"/>
    <w:rsid w:val="002D4671"/>
    <w:rsid w:val="002D4EAB"/>
    <w:rsid w:val="002E08C6"/>
    <w:rsid w:val="002E13EE"/>
    <w:rsid w:val="002E52DE"/>
    <w:rsid w:val="002E53A7"/>
    <w:rsid w:val="002E75FD"/>
    <w:rsid w:val="002F5EE2"/>
    <w:rsid w:val="003077EE"/>
    <w:rsid w:val="003315D2"/>
    <w:rsid w:val="00331C6A"/>
    <w:rsid w:val="0033285D"/>
    <w:rsid w:val="00335A19"/>
    <w:rsid w:val="00337427"/>
    <w:rsid w:val="00341D41"/>
    <w:rsid w:val="00344212"/>
    <w:rsid w:val="00346CE5"/>
    <w:rsid w:val="00346D91"/>
    <w:rsid w:val="00347730"/>
    <w:rsid w:val="003513F9"/>
    <w:rsid w:val="0035215C"/>
    <w:rsid w:val="00353802"/>
    <w:rsid w:val="00354DC9"/>
    <w:rsid w:val="0036123C"/>
    <w:rsid w:val="0036392C"/>
    <w:rsid w:val="003679FF"/>
    <w:rsid w:val="00370BEB"/>
    <w:rsid w:val="00371B37"/>
    <w:rsid w:val="00371DA8"/>
    <w:rsid w:val="00372E18"/>
    <w:rsid w:val="003735AC"/>
    <w:rsid w:val="00374FC9"/>
    <w:rsid w:val="00375AA2"/>
    <w:rsid w:val="00380105"/>
    <w:rsid w:val="003811E5"/>
    <w:rsid w:val="003832E2"/>
    <w:rsid w:val="003864CB"/>
    <w:rsid w:val="003864F1"/>
    <w:rsid w:val="00391237"/>
    <w:rsid w:val="00394FAD"/>
    <w:rsid w:val="0039618A"/>
    <w:rsid w:val="003A2CE5"/>
    <w:rsid w:val="003B7589"/>
    <w:rsid w:val="003C16B6"/>
    <w:rsid w:val="003C38AA"/>
    <w:rsid w:val="003D2498"/>
    <w:rsid w:val="003E532A"/>
    <w:rsid w:val="003F2FD8"/>
    <w:rsid w:val="003F542F"/>
    <w:rsid w:val="003F58FE"/>
    <w:rsid w:val="003F6DF9"/>
    <w:rsid w:val="00401B27"/>
    <w:rsid w:val="00403862"/>
    <w:rsid w:val="004041EA"/>
    <w:rsid w:val="0040560D"/>
    <w:rsid w:val="00405ACA"/>
    <w:rsid w:val="00413489"/>
    <w:rsid w:val="00413E0F"/>
    <w:rsid w:val="00416368"/>
    <w:rsid w:val="00420AB9"/>
    <w:rsid w:val="004265D1"/>
    <w:rsid w:val="00431808"/>
    <w:rsid w:val="004330A0"/>
    <w:rsid w:val="00433C00"/>
    <w:rsid w:val="00436B9F"/>
    <w:rsid w:val="0044147B"/>
    <w:rsid w:val="00441DF4"/>
    <w:rsid w:val="00442575"/>
    <w:rsid w:val="00444464"/>
    <w:rsid w:val="00447BE2"/>
    <w:rsid w:val="004514F2"/>
    <w:rsid w:val="004514FB"/>
    <w:rsid w:val="00456A0A"/>
    <w:rsid w:val="00457B08"/>
    <w:rsid w:val="0046372B"/>
    <w:rsid w:val="004659E5"/>
    <w:rsid w:val="00465D69"/>
    <w:rsid w:val="00465D84"/>
    <w:rsid w:val="004663A6"/>
    <w:rsid w:val="004730B2"/>
    <w:rsid w:val="00473EAC"/>
    <w:rsid w:val="004751F3"/>
    <w:rsid w:val="00476135"/>
    <w:rsid w:val="00477F57"/>
    <w:rsid w:val="004863AA"/>
    <w:rsid w:val="0048652D"/>
    <w:rsid w:val="00486833"/>
    <w:rsid w:val="004869D2"/>
    <w:rsid w:val="00496AD5"/>
    <w:rsid w:val="004A09F9"/>
    <w:rsid w:val="004B4DF7"/>
    <w:rsid w:val="004C4301"/>
    <w:rsid w:val="004C477C"/>
    <w:rsid w:val="004C4F57"/>
    <w:rsid w:val="004D1A51"/>
    <w:rsid w:val="004D47D0"/>
    <w:rsid w:val="004D52B7"/>
    <w:rsid w:val="004D6644"/>
    <w:rsid w:val="004E03CF"/>
    <w:rsid w:val="004E2FB1"/>
    <w:rsid w:val="004E58BB"/>
    <w:rsid w:val="004E6E4B"/>
    <w:rsid w:val="004F351E"/>
    <w:rsid w:val="004F6648"/>
    <w:rsid w:val="004F7F22"/>
    <w:rsid w:val="00501C7C"/>
    <w:rsid w:val="0050232C"/>
    <w:rsid w:val="00503E30"/>
    <w:rsid w:val="005048AD"/>
    <w:rsid w:val="00505C1C"/>
    <w:rsid w:val="005066C4"/>
    <w:rsid w:val="00507FB3"/>
    <w:rsid w:val="005128D3"/>
    <w:rsid w:val="0051311A"/>
    <w:rsid w:val="00514A90"/>
    <w:rsid w:val="00520263"/>
    <w:rsid w:val="005257AC"/>
    <w:rsid w:val="00526B51"/>
    <w:rsid w:val="0052797D"/>
    <w:rsid w:val="00533280"/>
    <w:rsid w:val="00536C9B"/>
    <w:rsid w:val="005403BB"/>
    <w:rsid w:val="00540A8E"/>
    <w:rsid w:val="005426D0"/>
    <w:rsid w:val="0054302F"/>
    <w:rsid w:val="00545522"/>
    <w:rsid w:val="00547A8D"/>
    <w:rsid w:val="005500A4"/>
    <w:rsid w:val="00550766"/>
    <w:rsid w:val="00553298"/>
    <w:rsid w:val="00560F53"/>
    <w:rsid w:val="00561E30"/>
    <w:rsid w:val="0056246B"/>
    <w:rsid w:val="0056369B"/>
    <w:rsid w:val="00575234"/>
    <w:rsid w:val="005777F3"/>
    <w:rsid w:val="00577868"/>
    <w:rsid w:val="00581B8C"/>
    <w:rsid w:val="005863CB"/>
    <w:rsid w:val="005864A6"/>
    <w:rsid w:val="005906E2"/>
    <w:rsid w:val="00590825"/>
    <w:rsid w:val="00590C2E"/>
    <w:rsid w:val="00593EE4"/>
    <w:rsid w:val="00596316"/>
    <w:rsid w:val="00597D7C"/>
    <w:rsid w:val="005A033A"/>
    <w:rsid w:val="005A454A"/>
    <w:rsid w:val="005A510F"/>
    <w:rsid w:val="005B11C9"/>
    <w:rsid w:val="005B2C11"/>
    <w:rsid w:val="005B2DCF"/>
    <w:rsid w:val="005B414B"/>
    <w:rsid w:val="005B5756"/>
    <w:rsid w:val="005B64A9"/>
    <w:rsid w:val="005B741A"/>
    <w:rsid w:val="005B7D5A"/>
    <w:rsid w:val="005C3648"/>
    <w:rsid w:val="005C3D24"/>
    <w:rsid w:val="005C4E71"/>
    <w:rsid w:val="005C5292"/>
    <w:rsid w:val="005D0B49"/>
    <w:rsid w:val="005D2A36"/>
    <w:rsid w:val="005D4EF4"/>
    <w:rsid w:val="005D5FD1"/>
    <w:rsid w:val="005E4723"/>
    <w:rsid w:val="005E63FF"/>
    <w:rsid w:val="005F00C7"/>
    <w:rsid w:val="005F407A"/>
    <w:rsid w:val="00602002"/>
    <w:rsid w:val="00602BAB"/>
    <w:rsid w:val="00607CFD"/>
    <w:rsid w:val="00610B96"/>
    <w:rsid w:val="006129F9"/>
    <w:rsid w:val="00624FFC"/>
    <w:rsid w:val="0062702F"/>
    <w:rsid w:val="0062738B"/>
    <w:rsid w:val="00630139"/>
    <w:rsid w:val="00633BDA"/>
    <w:rsid w:val="00636539"/>
    <w:rsid w:val="00636B01"/>
    <w:rsid w:val="00645BA0"/>
    <w:rsid w:val="0064743D"/>
    <w:rsid w:val="006540BF"/>
    <w:rsid w:val="00654800"/>
    <w:rsid w:val="00661A8A"/>
    <w:rsid w:val="00663045"/>
    <w:rsid w:val="00673609"/>
    <w:rsid w:val="006809D1"/>
    <w:rsid w:val="006901D4"/>
    <w:rsid w:val="00690C16"/>
    <w:rsid w:val="006A06E0"/>
    <w:rsid w:val="006A7446"/>
    <w:rsid w:val="006A7601"/>
    <w:rsid w:val="006A7719"/>
    <w:rsid w:val="006B1FAC"/>
    <w:rsid w:val="006B49D4"/>
    <w:rsid w:val="006C1C9D"/>
    <w:rsid w:val="006C4017"/>
    <w:rsid w:val="006C45F7"/>
    <w:rsid w:val="006C4D37"/>
    <w:rsid w:val="006D1408"/>
    <w:rsid w:val="006D45DF"/>
    <w:rsid w:val="006D73C4"/>
    <w:rsid w:val="006D7668"/>
    <w:rsid w:val="006D7FEF"/>
    <w:rsid w:val="006E2C0D"/>
    <w:rsid w:val="006F289F"/>
    <w:rsid w:val="006F5A85"/>
    <w:rsid w:val="006F6780"/>
    <w:rsid w:val="00705472"/>
    <w:rsid w:val="00706B18"/>
    <w:rsid w:val="00707BDC"/>
    <w:rsid w:val="00710CB0"/>
    <w:rsid w:val="0071317D"/>
    <w:rsid w:val="0071693E"/>
    <w:rsid w:val="0071787C"/>
    <w:rsid w:val="007226CA"/>
    <w:rsid w:val="007236E8"/>
    <w:rsid w:val="00724A77"/>
    <w:rsid w:val="0072733E"/>
    <w:rsid w:val="00730D6C"/>
    <w:rsid w:val="007317DB"/>
    <w:rsid w:val="0073209E"/>
    <w:rsid w:val="00733FB0"/>
    <w:rsid w:val="00743B23"/>
    <w:rsid w:val="007448C5"/>
    <w:rsid w:val="007453E8"/>
    <w:rsid w:val="00746542"/>
    <w:rsid w:val="0074763D"/>
    <w:rsid w:val="007562B6"/>
    <w:rsid w:val="00757B36"/>
    <w:rsid w:val="007667D4"/>
    <w:rsid w:val="00776962"/>
    <w:rsid w:val="00782116"/>
    <w:rsid w:val="007830A7"/>
    <w:rsid w:val="00783BBD"/>
    <w:rsid w:val="00787AA6"/>
    <w:rsid w:val="00790E2E"/>
    <w:rsid w:val="00793554"/>
    <w:rsid w:val="0079728C"/>
    <w:rsid w:val="007A348C"/>
    <w:rsid w:val="007A60CC"/>
    <w:rsid w:val="007B51F3"/>
    <w:rsid w:val="007C473B"/>
    <w:rsid w:val="007D0620"/>
    <w:rsid w:val="007D14E0"/>
    <w:rsid w:val="007D33A6"/>
    <w:rsid w:val="007D7428"/>
    <w:rsid w:val="007E36BC"/>
    <w:rsid w:val="007E6D7A"/>
    <w:rsid w:val="007F3F0A"/>
    <w:rsid w:val="0080067C"/>
    <w:rsid w:val="008009BA"/>
    <w:rsid w:val="00802579"/>
    <w:rsid w:val="00805BB2"/>
    <w:rsid w:val="00806A4C"/>
    <w:rsid w:val="008106D3"/>
    <w:rsid w:val="00816238"/>
    <w:rsid w:val="00820C92"/>
    <w:rsid w:val="008225C0"/>
    <w:rsid w:val="00826D1B"/>
    <w:rsid w:val="00830C0F"/>
    <w:rsid w:val="0083159F"/>
    <w:rsid w:val="00831DA5"/>
    <w:rsid w:val="00831FB7"/>
    <w:rsid w:val="008367F7"/>
    <w:rsid w:val="0084173D"/>
    <w:rsid w:val="00846DC4"/>
    <w:rsid w:val="00853A93"/>
    <w:rsid w:val="008606C5"/>
    <w:rsid w:val="00861D6F"/>
    <w:rsid w:val="00867571"/>
    <w:rsid w:val="00871722"/>
    <w:rsid w:val="00872974"/>
    <w:rsid w:val="008733C4"/>
    <w:rsid w:val="00873634"/>
    <w:rsid w:val="00877393"/>
    <w:rsid w:val="008773BE"/>
    <w:rsid w:val="00877C81"/>
    <w:rsid w:val="00881D96"/>
    <w:rsid w:val="00883FB0"/>
    <w:rsid w:val="00884492"/>
    <w:rsid w:val="0088550D"/>
    <w:rsid w:val="0088659B"/>
    <w:rsid w:val="00891A44"/>
    <w:rsid w:val="008979CB"/>
    <w:rsid w:val="008A36E4"/>
    <w:rsid w:val="008A38CA"/>
    <w:rsid w:val="008A398E"/>
    <w:rsid w:val="008A6FB6"/>
    <w:rsid w:val="008A75DB"/>
    <w:rsid w:val="008B5048"/>
    <w:rsid w:val="008B550D"/>
    <w:rsid w:val="008B5A40"/>
    <w:rsid w:val="008B5E36"/>
    <w:rsid w:val="008B7A42"/>
    <w:rsid w:val="008C3872"/>
    <w:rsid w:val="008C664F"/>
    <w:rsid w:val="008D2EAB"/>
    <w:rsid w:val="008D5413"/>
    <w:rsid w:val="008D69A0"/>
    <w:rsid w:val="008E08CA"/>
    <w:rsid w:val="008E24FE"/>
    <w:rsid w:val="008E2AF8"/>
    <w:rsid w:val="008E3948"/>
    <w:rsid w:val="008E3D43"/>
    <w:rsid w:val="008E74D0"/>
    <w:rsid w:val="009011AB"/>
    <w:rsid w:val="00905134"/>
    <w:rsid w:val="009071A7"/>
    <w:rsid w:val="0091029E"/>
    <w:rsid w:val="00910CB5"/>
    <w:rsid w:val="00911F58"/>
    <w:rsid w:val="0091693D"/>
    <w:rsid w:val="00921A2B"/>
    <w:rsid w:val="00923A32"/>
    <w:rsid w:val="00926F70"/>
    <w:rsid w:val="00936E4B"/>
    <w:rsid w:val="00940B5A"/>
    <w:rsid w:val="009447AD"/>
    <w:rsid w:val="00944A83"/>
    <w:rsid w:val="00947F18"/>
    <w:rsid w:val="0095268F"/>
    <w:rsid w:val="00955390"/>
    <w:rsid w:val="009562C4"/>
    <w:rsid w:val="00960404"/>
    <w:rsid w:val="00960992"/>
    <w:rsid w:val="00961DD3"/>
    <w:rsid w:val="00971D85"/>
    <w:rsid w:val="00972022"/>
    <w:rsid w:val="00976E02"/>
    <w:rsid w:val="00983781"/>
    <w:rsid w:val="00985186"/>
    <w:rsid w:val="00987F77"/>
    <w:rsid w:val="00996DB1"/>
    <w:rsid w:val="009973AA"/>
    <w:rsid w:val="00997D60"/>
    <w:rsid w:val="009A0B2D"/>
    <w:rsid w:val="009A1848"/>
    <w:rsid w:val="009A5AC6"/>
    <w:rsid w:val="009A5CE1"/>
    <w:rsid w:val="009B253A"/>
    <w:rsid w:val="009C2E65"/>
    <w:rsid w:val="009C41A7"/>
    <w:rsid w:val="009D2EB9"/>
    <w:rsid w:val="009D3D33"/>
    <w:rsid w:val="009D7CEC"/>
    <w:rsid w:val="009E2B2F"/>
    <w:rsid w:val="009E671B"/>
    <w:rsid w:val="009E68C9"/>
    <w:rsid w:val="009E7270"/>
    <w:rsid w:val="009F3FD3"/>
    <w:rsid w:val="009F5D07"/>
    <w:rsid w:val="009F5D12"/>
    <w:rsid w:val="00A00710"/>
    <w:rsid w:val="00A01848"/>
    <w:rsid w:val="00A023C4"/>
    <w:rsid w:val="00A03589"/>
    <w:rsid w:val="00A0582E"/>
    <w:rsid w:val="00A13324"/>
    <w:rsid w:val="00A1396D"/>
    <w:rsid w:val="00A21CFB"/>
    <w:rsid w:val="00A32D6B"/>
    <w:rsid w:val="00A358B8"/>
    <w:rsid w:val="00A46BD4"/>
    <w:rsid w:val="00A50EEB"/>
    <w:rsid w:val="00A51990"/>
    <w:rsid w:val="00A51A7E"/>
    <w:rsid w:val="00A63AD3"/>
    <w:rsid w:val="00A659BA"/>
    <w:rsid w:val="00A667FF"/>
    <w:rsid w:val="00A7086D"/>
    <w:rsid w:val="00A70B65"/>
    <w:rsid w:val="00A7112C"/>
    <w:rsid w:val="00A73054"/>
    <w:rsid w:val="00A73510"/>
    <w:rsid w:val="00A738F4"/>
    <w:rsid w:val="00A77C70"/>
    <w:rsid w:val="00A801BD"/>
    <w:rsid w:val="00A813AF"/>
    <w:rsid w:val="00A821F7"/>
    <w:rsid w:val="00A8340F"/>
    <w:rsid w:val="00A90838"/>
    <w:rsid w:val="00A95DF4"/>
    <w:rsid w:val="00A9729F"/>
    <w:rsid w:val="00AA1510"/>
    <w:rsid w:val="00AB19F0"/>
    <w:rsid w:val="00AB280F"/>
    <w:rsid w:val="00AB4263"/>
    <w:rsid w:val="00AB5CB4"/>
    <w:rsid w:val="00AB6CC3"/>
    <w:rsid w:val="00AC35F1"/>
    <w:rsid w:val="00AC79BC"/>
    <w:rsid w:val="00AD0857"/>
    <w:rsid w:val="00AD52EE"/>
    <w:rsid w:val="00AD67B3"/>
    <w:rsid w:val="00AD6B83"/>
    <w:rsid w:val="00AE4B20"/>
    <w:rsid w:val="00AE7E78"/>
    <w:rsid w:val="00AF362C"/>
    <w:rsid w:val="00AF3AE6"/>
    <w:rsid w:val="00AF7A89"/>
    <w:rsid w:val="00B024CA"/>
    <w:rsid w:val="00B04010"/>
    <w:rsid w:val="00B04588"/>
    <w:rsid w:val="00B04E30"/>
    <w:rsid w:val="00B0593C"/>
    <w:rsid w:val="00B061CE"/>
    <w:rsid w:val="00B068B6"/>
    <w:rsid w:val="00B07A1C"/>
    <w:rsid w:val="00B17B59"/>
    <w:rsid w:val="00B20223"/>
    <w:rsid w:val="00B20674"/>
    <w:rsid w:val="00B2248F"/>
    <w:rsid w:val="00B265C1"/>
    <w:rsid w:val="00B30693"/>
    <w:rsid w:val="00B41C08"/>
    <w:rsid w:val="00B43FCD"/>
    <w:rsid w:val="00B47611"/>
    <w:rsid w:val="00B478BB"/>
    <w:rsid w:val="00B5204E"/>
    <w:rsid w:val="00B52BBB"/>
    <w:rsid w:val="00B5693C"/>
    <w:rsid w:val="00B5697B"/>
    <w:rsid w:val="00B57723"/>
    <w:rsid w:val="00B60028"/>
    <w:rsid w:val="00B7015C"/>
    <w:rsid w:val="00B73812"/>
    <w:rsid w:val="00B7547E"/>
    <w:rsid w:val="00B757FF"/>
    <w:rsid w:val="00B80E64"/>
    <w:rsid w:val="00B8684C"/>
    <w:rsid w:val="00B91E92"/>
    <w:rsid w:val="00B961C8"/>
    <w:rsid w:val="00BA0842"/>
    <w:rsid w:val="00BA344A"/>
    <w:rsid w:val="00BA37F5"/>
    <w:rsid w:val="00BA39A8"/>
    <w:rsid w:val="00BA69C1"/>
    <w:rsid w:val="00BB2F76"/>
    <w:rsid w:val="00BB7594"/>
    <w:rsid w:val="00BC0160"/>
    <w:rsid w:val="00BD0B0E"/>
    <w:rsid w:val="00BD314F"/>
    <w:rsid w:val="00BD3C42"/>
    <w:rsid w:val="00BD559F"/>
    <w:rsid w:val="00BD66E5"/>
    <w:rsid w:val="00BE13CA"/>
    <w:rsid w:val="00BE5677"/>
    <w:rsid w:val="00BE6745"/>
    <w:rsid w:val="00BF1B62"/>
    <w:rsid w:val="00BF5272"/>
    <w:rsid w:val="00C03F0A"/>
    <w:rsid w:val="00C05346"/>
    <w:rsid w:val="00C05BB1"/>
    <w:rsid w:val="00C07A98"/>
    <w:rsid w:val="00C07E80"/>
    <w:rsid w:val="00C111AF"/>
    <w:rsid w:val="00C13F41"/>
    <w:rsid w:val="00C1564F"/>
    <w:rsid w:val="00C16450"/>
    <w:rsid w:val="00C23169"/>
    <w:rsid w:val="00C30DAB"/>
    <w:rsid w:val="00C33B41"/>
    <w:rsid w:val="00C343BD"/>
    <w:rsid w:val="00C47CAB"/>
    <w:rsid w:val="00C55356"/>
    <w:rsid w:val="00C6087E"/>
    <w:rsid w:val="00C6153D"/>
    <w:rsid w:val="00C61ADF"/>
    <w:rsid w:val="00C66066"/>
    <w:rsid w:val="00C7362C"/>
    <w:rsid w:val="00C73E19"/>
    <w:rsid w:val="00C83164"/>
    <w:rsid w:val="00C8504C"/>
    <w:rsid w:val="00C8599F"/>
    <w:rsid w:val="00C9009C"/>
    <w:rsid w:val="00C907D1"/>
    <w:rsid w:val="00C90895"/>
    <w:rsid w:val="00C96BCA"/>
    <w:rsid w:val="00CA40E8"/>
    <w:rsid w:val="00CB01DF"/>
    <w:rsid w:val="00CB0961"/>
    <w:rsid w:val="00CB5076"/>
    <w:rsid w:val="00CB538E"/>
    <w:rsid w:val="00CB5AEC"/>
    <w:rsid w:val="00CB7C47"/>
    <w:rsid w:val="00CC5A2C"/>
    <w:rsid w:val="00CD5A8E"/>
    <w:rsid w:val="00CD6679"/>
    <w:rsid w:val="00CD696A"/>
    <w:rsid w:val="00CE309C"/>
    <w:rsid w:val="00CE3204"/>
    <w:rsid w:val="00CF15AA"/>
    <w:rsid w:val="00CF2E94"/>
    <w:rsid w:val="00D06CAA"/>
    <w:rsid w:val="00D07231"/>
    <w:rsid w:val="00D167BA"/>
    <w:rsid w:val="00D17907"/>
    <w:rsid w:val="00D352AB"/>
    <w:rsid w:val="00D35C66"/>
    <w:rsid w:val="00D37FAF"/>
    <w:rsid w:val="00D4730F"/>
    <w:rsid w:val="00D515AB"/>
    <w:rsid w:val="00D52682"/>
    <w:rsid w:val="00D54BC9"/>
    <w:rsid w:val="00D55973"/>
    <w:rsid w:val="00D61714"/>
    <w:rsid w:val="00D633CB"/>
    <w:rsid w:val="00D639A3"/>
    <w:rsid w:val="00D63C95"/>
    <w:rsid w:val="00D661D5"/>
    <w:rsid w:val="00D6689B"/>
    <w:rsid w:val="00D71838"/>
    <w:rsid w:val="00D749F6"/>
    <w:rsid w:val="00D7722E"/>
    <w:rsid w:val="00D817B8"/>
    <w:rsid w:val="00D83E7B"/>
    <w:rsid w:val="00D85248"/>
    <w:rsid w:val="00D85938"/>
    <w:rsid w:val="00D87141"/>
    <w:rsid w:val="00D90F3C"/>
    <w:rsid w:val="00D96188"/>
    <w:rsid w:val="00D967F2"/>
    <w:rsid w:val="00DA3D4B"/>
    <w:rsid w:val="00DA5364"/>
    <w:rsid w:val="00DB01A2"/>
    <w:rsid w:val="00DB77F7"/>
    <w:rsid w:val="00DC755C"/>
    <w:rsid w:val="00DC794D"/>
    <w:rsid w:val="00DC7DB6"/>
    <w:rsid w:val="00DE4181"/>
    <w:rsid w:val="00DE4B44"/>
    <w:rsid w:val="00DE609F"/>
    <w:rsid w:val="00E005F0"/>
    <w:rsid w:val="00E031FE"/>
    <w:rsid w:val="00E04C81"/>
    <w:rsid w:val="00E06E2F"/>
    <w:rsid w:val="00E10842"/>
    <w:rsid w:val="00E10ED1"/>
    <w:rsid w:val="00E26E3E"/>
    <w:rsid w:val="00E32253"/>
    <w:rsid w:val="00E32BB0"/>
    <w:rsid w:val="00E338D9"/>
    <w:rsid w:val="00E4651A"/>
    <w:rsid w:val="00E473D4"/>
    <w:rsid w:val="00E53CAD"/>
    <w:rsid w:val="00E55D2F"/>
    <w:rsid w:val="00E60856"/>
    <w:rsid w:val="00E61E93"/>
    <w:rsid w:val="00E63D89"/>
    <w:rsid w:val="00E66282"/>
    <w:rsid w:val="00E71506"/>
    <w:rsid w:val="00E76355"/>
    <w:rsid w:val="00E777B8"/>
    <w:rsid w:val="00E81358"/>
    <w:rsid w:val="00E84AE3"/>
    <w:rsid w:val="00E8705D"/>
    <w:rsid w:val="00E92AE6"/>
    <w:rsid w:val="00E92F6A"/>
    <w:rsid w:val="00E9609D"/>
    <w:rsid w:val="00E96D17"/>
    <w:rsid w:val="00E97FF9"/>
    <w:rsid w:val="00EA2CA3"/>
    <w:rsid w:val="00EA47C4"/>
    <w:rsid w:val="00EA53BE"/>
    <w:rsid w:val="00EA6517"/>
    <w:rsid w:val="00EA78F5"/>
    <w:rsid w:val="00EB024E"/>
    <w:rsid w:val="00EB6636"/>
    <w:rsid w:val="00EB6651"/>
    <w:rsid w:val="00EB66BF"/>
    <w:rsid w:val="00EC1C6B"/>
    <w:rsid w:val="00EC4F07"/>
    <w:rsid w:val="00EC7A30"/>
    <w:rsid w:val="00ED0063"/>
    <w:rsid w:val="00ED138B"/>
    <w:rsid w:val="00ED15DD"/>
    <w:rsid w:val="00ED4283"/>
    <w:rsid w:val="00ED5615"/>
    <w:rsid w:val="00EE1B70"/>
    <w:rsid w:val="00EE4A00"/>
    <w:rsid w:val="00EF2A93"/>
    <w:rsid w:val="00EF3622"/>
    <w:rsid w:val="00EF3C9D"/>
    <w:rsid w:val="00EF4730"/>
    <w:rsid w:val="00EF510A"/>
    <w:rsid w:val="00EF6AD2"/>
    <w:rsid w:val="00EF6F01"/>
    <w:rsid w:val="00F0234B"/>
    <w:rsid w:val="00F04A8A"/>
    <w:rsid w:val="00F05314"/>
    <w:rsid w:val="00F06FAA"/>
    <w:rsid w:val="00F07863"/>
    <w:rsid w:val="00F14C19"/>
    <w:rsid w:val="00F15FB2"/>
    <w:rsid w:val="00F20236"/>
    <w:rsid w:val="00F208F3"/>
    <w:rsid w:val="00F21801"/>
    <w:rsid w:val="00F30552"/>
    <w:rsid w:val="00F34194"/>
    <w:rsid w:val="00F3685A"/>
    <w:rsid w:val="00F40D8F"/>
    <w:rsid w:val="00F44DA3"/>
    <w:rsid w:val="00F47B68"/>
    <w:rsid w:val="00F47CEE"/>
    <w:rsid w:val="00F519B5"/>
    <w:rsid w:val="00F51E84"/>
    <w:rsid w:val="00F66425"/>
    <w:rsid w:val="00F6646F"/>
    <w:rsid w:val="00F66ECD"/>
    <w:rsid w:val="00F72B31"/>
    <w:rsid w:val="00F7588D"/>
    <w:rsid w:val="00F82074"/>
    <w:rsid w:val="00F84DAB"/>
    <w:rsid w:val="00F91F5D"/>
    <w:rsid w:val="00F973CD"/>
    <w:rsid w:val="00FA333E"/>
    <w:rsid w:val="00FA3F02"/>
    <w:rsid w:val="00FA52A8"/>
    <w:rsid w:val="00FA538E"/>
    <w:rsid w:val="00FB520A"/>
    <w:rsid w:val="00FB6777"/>
    <w:rsid w:val="00FC3D99"/>
    <w:rsid w:val="00FC5872"/>
    <w:rsid w:val="00FC7B44"/>
    <w:rsid w:val="00FD29AA"/>
    <w:rsid w:val="00FD44BD"/>
    <w:rsid w:val="00FE3326"/>
    <w:rsid w:val="00FE3A69"/>
    <w:rsid w:val="00FE4679"/>
    <w:rsid w:val="00FE4983"/>
    <w:rsid w:val="00FE56EB"/>
    <w:rsid w:val="00FE6216"/>
    <w:rsid w:val="00FE699D"/>
    <w:rsid w:val="00FE6ABC"/>
    <w:rsid w:val="00FE7DEA"/>
    <w:rsid w:val="00FF2701"/>
    <w:rsid w:val="00FF3BD4"/>
    <w:rsid w:val="00FF6C10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CA6EB"/>
  <w15:chartTrackingRefBased/>
  <w15:docId w15:val="{9352C7B1-49BA-4EC3-9056-A630B296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68C9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0479F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0479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8">
    <w:name w:val="heading 8"/>
    <w:basedOn w:val="Navaden"/>
    <w:next w:val="Navaden"/>
    <w:link w:val="Naslov8Znak"/>
    <w:qFormat/>
    <w:rsid w:val="000479F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rsid w:val="000479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slov4Znak">
    <w:name w:val="Naslov 4 Znak"/>
    <w:link w:val="Naslov4"/>
    <w:semiHidden/>
    <w:rsid w:val="000479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8Znak">
    <w:name w:val="Naslov 8 Znak"/>
    <w:link w:val="Naslov8"/>
    <w:rsid w:val="000479F5"/>
    <w:rPr>
      <w:rFonts w:ascii="Calibri" w:eastAsia="Times New Roman" w:hAnsi="Calibri" w:cs="Times New Roman"/>
      <w:i/>
      <w:iCs/>
      <w:sz w:val="24"/>
      <w:szCs w:val="24"/>
    </w:rPr>
  </w:style>
  <w:style w:type="paragraph" w:styleId="Naslov">
    <w:name w:val="Title"/>
    <w:basedOn w:val="Navaden"/>
    <w:link w:val="NaslovZnak"/>
    <w:qFormat/>
    <w:rsid w:val="000479F5"/>
    <w:pPr>
      <w:spacing w:before="0" w:after="0"/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link w:val="Naslov"/>
    <w:rsid w:val="000479F5"/>
    <w:rPr>
      <w:rFonts w:ascii="Arial Narrow" w:hAnsi="Arial Narrow"/>
      <w:sz w:val="26"/>
      <w:lang w:val="en-US"/>
    </w:rPr>
  </w:style>
  <w:style w:type="paragraph" w:customStyle="1" w:styleId="Brezrazmikov1">
    <w:name w:val="Brez razmikov1"/>
    <w:qFormat/>
    <w:rsid w:val="000479F5"/>
    <w:rPr>
      <w:rFonts w:ascii="Georgia" w:eastAsia="Georgia" w:hAnsi="Georgia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479F5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479F5"/>
    <w:rPr>
      <w:sz w:val="24"/>
      <w:szCs w:val="24"/>
    </w:rPr>
  </w:style>
  <w:style w:type="paragraph" w:customStyle="1" w:styleId="Odstavekseznama1">
    <w:name w:val="Odstavek seznama1"/>
    <w:basedOn w:val="Navaden"/>
    <w:rsid w:val="00661A8A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442575"/>
    <w:rPr>
      <w:color w:val="0000FF"/>
      <w:u w:val="single"/>
    </w:rPr>
  </w:style>
  <w:style w:type="paragraph" w:customStyle="1" w:styleId="Odstavekseznama10">
    <w:name w:val="Odstavek seznama1"/>
    <w:basedOn w:val="Navaden"/>
    <w:rsid w:val="00B07A1C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Naslov1Znak">
    <w:name w:val="Naslov 1 Znak"/>
    <w:link w:val="Naslov1"/>
    <w:rsid w:val="005E63FF"/>
    <w:rPr>
      <w:rFonts w:ascii="Arial" w:hAnsi="Arial" w:cs="Arial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A8340F"/>
    <w:pPr>
      <w:spacing w:before="0"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7178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717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1.dot</Template>
  <TotalTime>303</TotalTime>
  <Pages>6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33</cp:revision>
  <cp:lastPrinted>2026-01-23T15:29:00Z</cp:lastPrinted>
  <dcterms:created xsi:type="dcterms:W3CDTF">2026-01-23T11:45:00Z</dcterms:created>
  <dcterms:modified xsi:type="dcterms:W3CDTF">2026-01-29T17:37:00Z</dcterms:modified>
</cp:coreProperties>
</file>