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68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677"/>
        <w:gridCol w:w="993"/>
        <w:gridCol w:w="2835"/>
      </w:tblGrid>
      <w:tr w:rsidR="007C473B" w:rsidRPr="006A7601" w14:paraId="01DEE5B8" w14:textId="77777777" w:rsidTr="007C473B">
        <w:trPr>
          <w:cantSplit/>
          <w:trHeight w:hRule="exact" w:val="510"/>
        </w:trPr>
        <w:tc>
          <w:tcPr>
            <w:tcW w:w="1063" w:type="dxa"/>
            <w:vMerge w:val="restart"/>
          </w:tcPr>
          <w:p w14:paraId="3314672F" w14:textId="34B5F71B" w:rsidR="007C473B" w:rsidRPr="006A7601" w:rsidRDefault="00B5693C" w:rsidP="005C3D24">
            <w:pPr>
              <w:pStyle w:val="Naslov2"/>
              <w:tabs>
                <w:tab w:val="left" w:pos="5812"/>
              </w:tabs>
              <w:spacing w:after="40"/>
              <w:ind w:right="-568"/>
              <w:jc w:val="both"/>
              <w:rPr>
                <w:sz w:val="24"/>
                <w:szCs w:val="24"/>
              </w:rPr>
            </w:pPr>
            <w:r w:rsidRPr="006A7601">
              <w:rPr>
                <w:noProof/>
                <w:sz w:val="24"/>
                <w:szCs w:val="24"/>
              </w:rPr>
              <w:drawing>
                <wp:inline distT="0" distB="0" distL="0" distR="0" wp14:anchorId="5F8C48A8" wp14:editId="62DF89CA">
                  <wp:extent cx="581025" cy="619125"/>
                  <wp:effectExtent l="0" t="0" r="0" b="0"/>
                  <wp:docPr id="1" name="Slika 2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bottom"/>
          </w:tcPr>
          <w:p w14:paraId="30C753D0" w14:textId="77777777" w:rsidR="007C473B" w:rsidRPr="006A7601" w:rsidRDefault="007C473B" w:rsidP="005C3D24">
            <w:pPr>
              <w:pStyle w:val="Naslov2"/>
              <w:tabs>
                <w:tab w:val="left" w:pos="5812"/>
              </w:tabs>
              <w:spacing w:after="40"/>
              <w:ind w:right="-567"/>
              <w:jc w:val="left"/>
              <w:rPr>
                <w:b w:val="0"/>
                <w:sz w:val="24"/>
                <w:szCs w:val="24"/>
              </w:rPr>
            </w:pPr>
            <w:r w:rsidRPr="006A7601">
              <w:rPr>
                <w:b w:val="0"/>
                <w:sz w:val="24"/>
                <w:szCs w:val="24"/>
              </w:rPr>
              <w:t>Ribiška zveza Slovenije</w:t>
            </w:r>
          </w:p>
        </w:tc>
        <w:tc>
          <w:tcPr>
            <w:tcW w:w="993" w:type="dxa"/>
            <w:vAlign w:val="bottom"/>
          </w:tcPr>
          <w:p w14:paraId="69E70EF4" w14:textId="77777777" w:rsidR="007C473B" w:rsidRPr="006A7601" w:rsidRDefault="007C473B" w:rsidP="005C3D24">
            <w:pPr>
              <w:pStyle w:val="Naslov2"/>
              <w:tabs>
                <w:tab w:val="left" w:pos="5812"/>
              </w:tabs>
              <w:spacing w:after="40"/>
              <w:ind w:right="-567"/>
              <w:jc w:val="left"/>
              <w:rPr>
                <w:b w:val="0"/>
                <w:i/>
                <w:sz w:val="24"/>
                <w:szCs w:val="24"/>
              </w:rPr>
            </w:pPr>
            <w:r w:rsidRPr="006A7601">
              <w:rPr>
                <w:b w:val="0"/>
                <w:i/>
                <w:sz w:val="24"/>
                <w:szCs w:val="24"/>
              </w:rPr>
              <w:t>telefon:</w:t>
            </w:r>
          </w:p>
        </w:tc>
        <w:tc>
          <w:tcPr>
            <w:tcW w:w="2835" w:type="dxa"/>
            <w:vAlign w:val="bottom"/>
          </w:tcPr>
          <w:p w14:paraId="60358FEA" w14:textId="77777777" w:rsidR="007C473B" w:rsidRPr="006A7601" w:rsidRDefault="007C473B" w:rsidP="005C3D24">
            <w:pPr>
              <w:pStyle w:val="Naslov2"/>
              <w:tabs>
                <w:tab w:val="left" w:pos="5812"/>
              </w:tabs>
              <w:spacing w:after="40"/>
              <w:ind w:right="-567"/>
              <w:jc w:val="left"/>
              <w:rPr>
                <w:b w:val="0"/>
                <w:sz w:val="24"/>
                <w:szCs w:val="24"/>
              </w:rPr>
            </w:pPr>
            <w:r w:rsidRPr="006A7601">
              <w:rPr>
                <w:b w:val="0"/>
                <w:sz w:val="24"/>
                <w:szCs w:val="24"/>
              </w:rPr>
              <w:t>01 256 12 94</w:t>
            </w:r>
          </w:p>
        </w:tc>
      </w:tr>
      <w:tr w:rsidR="007C473B" w:rsidRPr="006A7601" w14:paraId="167B2083" w14:textId="77777777" w:rsidTr="007C473B">
        <w:trPr>
          <w:cantSplit/>
        </w:trPr>
        <w:tc>
          <w:tcPr>
            <w:tcW w:w="1063" w:type="dxa"/>
            <w:vMerge/>
          </w:tcPr>
          <w:p w14:paraId="5F1F71EC" w14:textId="77777777" w:rsidR="007C473B" w:rsidRPr="006A7601" w:rsidRDefault="007C473B" w:rsidP="005C3D24">
            <w:pPr>
              <w:pStyle w:val="Naslov2"/>
              <w:tabs>
                <w:tab w:val="left" w:pos="5812"/>
              </w:tabs>
              <w:spacing w:after="40"/>
              <w:ind w:right="-568"/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14:paraId="54625FC6" w14:textId="77777777" w:rsidR="007C473B" w:rsidRPr="006A7601" w:rsidRDefault="007C473B" w:rsidP="005C3D24">
            <w:pPr>
              <w:pStyle w:val="Naslov2"/>
              <w:tabs>
                <w:tab w:val="left" w:pos="5812"/>
              </w:tabs>
              <w:spacing w:after="40"/>
              <w:ind w:right="-567"/>
              <w:jc w:val="left"/>
              <w:rPr>
                <w:b w:val="0"/>
                <w:sz w:val="24"/>
                <w:szCs w:val="24"/>
              </w:rPr>
            </w:pPr>
            <w:r w:rsidRPr="006A7601">
              <w:rPr>
                <w:b w:val="0"/>
                <w:sz w:val="24"/>
                <w:szCs w:val="24"/>
              </w:rPr>
              <w:t>Tržaška cesta 134</w:t>
            </w:r>
          </w:p>
        </w:tc>
        <w:tc>
          <w:tcPr>
            <w:tcW w:w="993" w:type="dxa"/>
          </w:tcPr>
          <w:p w14:paraId="5D011521" w14:textId="77777777" w:rsidR="007C473B" w:rsidRPr="006A7601" w:rsidRDefault="007C473B" w:rsidP="005C3D24">
            <w:pPr>
              <w:pStyle w:val="Naslov2"/>
              <w:tabs>
                <w:tab w:val="left" w:pos="5812"/>
              </w:tabs>
              <w:spacing w:after="40"/>
              <w:ind w:right="-567"/>
              <w:jc w:val="left"/>
              <w:rPr>
                <w:b w:val="0"/>
                <w:i/>
                <w:sz w:val="24"/>
                <w:szCs w:val="24"/>
              </w:rPr>
            </w:pPr>
            <w:r w:rsidRPr="006A7601">
              <w:rPr>
                <w:b w:val="0"/>
                <w:i/>
                <w:sz w:val="24"/>
                <w:szCs w:val="24"/>
              </w:rPr>
              <w:t>telefaks:</w:t>
            </w:r>
          </w:p>
        </w:tc>
        <w:tc>
          <w:tcPr>
            <w:tcW w:w="2835" w:type="dxa"/>
          </w:tcPr>
          <w:p w14:paraId="0D9489E7" w14:textId="77777777" w:rsidR="007C473B" w:rsidRPr="006A7601" w:rsidRDefault="007C473B" w:rsidP="005C3D24">
            <w:pPr>
              <w:pStyle w:val="Naslov2"/>
              <w:tabs>
                <w:tab w:val="left" w:pos="5812"/>
              </w:tabs>
              <w:spacing w:after="40"/>
              <w:ind w:right="-567"/>
              <w:jc w:val="left"/>
              <w:rPr>
                <w:b w:val="0"/>
                <w:sz w:val="24"/>
                <w:szCs w:val="24"/>
              </w:rPr>
            </w:pPr>
            <w:r w:rsidRPr="006A7601">
              <w:rPr>
                <w:b w:val="0"/>
                <w:sz w:val="24"/>
                <w:szCs w:val="24"/>
              </w:rPr>
              <w:t>01 256 12 95</w:t>
            </w:r>
          </w:p>
        </w:tc>
      </w:tr>
      <w:tr w:rsidR="007C473B" w:rsidRPr="006A7601" w14:paraId="1D5524E1" w14:textId="77777777" w:rsidTr="007C473B">
        <w:trPr>
          <w:cantSplit/>
          <w:trHeight w:hRule="exact" w:val="397"/>
        </w:trPr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0C9B00E8" w14:textId="77777777" w:rsidR="007C473B" w:rsidRPr="006A7601" w:rsidRDefault="007C473B" w:rsidP="005C3D24">
            <w:pPr>
              <w:pStyle w:val="Naslov2"/>
              <w:tabs>
                <w:tab w:val="left" w:pos="5812"/>
              </w:tabs>
              <w:spacing w:after="40"/>
              <w:ind w:right="-568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317E8A6A" w14:textId="77777777" w:rsidR="007C473B" w:rsidRPr="006A7601" w:rsidRDefault="007C473B" w:rsidP="005C3D24">
            <w:pPr>
              <w:pStyle w:val="Naslov2"/>
              <w:tabs>
                <w:tab w:val="left" w:pos="5812"/>
              </w:tabs>
              <w:spacing w:after="40"/>
              <w:ind w:right="-567"/>
              <w:jc w:val="left"/>
              <w:rPr>
                <w:b w:val="0"/>
                <w:sz w:val="24"/>
                <w:szCs w:val="24"/>
              </w:rPr>
            </w:pPr>
            <w:r w:rsidRPr="006A7601">
              <w:rPr>
                <w:b w:val="0"/>
                <w:sz w:val="24"/>
                <w:szCs w:val="24"/>
              </w:rPr>
              <w:t>1000    Ljubljana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E90DEF2" w14:textId="77777777" w:rsidR="007C473B" w:rsidRPr="006A7601" w:rsidRDefault="007C473B" w:rsidP="005C3D24">
            <w:pPr>
              <w:pStyle w:val="Naslov2"/>
              <w:tabs>
                <w:tab w:val="left" w:pos="5812"/>
              </w:tabs>
              <w:spacing w:after="40"/>
              <w:ind w:right="-567"/>
              <w:jc w:val="left"/>
              <w:rPr>
                <w:b w:val="0"/>
                <w:i/>
                <w:sz w:val="24"/>
                <w:szCs w:val="24"/>
              </w:rPr>
            </w:pPr>
            <w:r w:rsidRPr="006A7601">
              <w:rPr>
                <w:b w:val="0"/>
                <w:i/>
                <w:sz w:val="24"/>
                <w:szCs w:val="24"/>
              </w:rPr>
              <w:t>e- naslov: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6C5CCF7" w14:textId="77777777" w:rsidR="007C473B" w:rsidRPr="006A7601" w:rsidRDefault="007C473B" w:rsidP="005C3D24">
            <w:pPr>
              <w:pStyle w:val="Naslov2"/>
              <w:tabs>
                <w:tab w:val="left" w:pos="5812"/>
              </w:tabs>
              <w:spacing w:after="40"/>
              <w:ind w:right="-568"/>
              <w:jc w:val="left"/>
              <w:rPr>
                <w:b w:val="0"/>
                <w:sz w:val="24"/>
                <w:szCs w:val="24"/>
              </w:rPr>
            </w:pPr>
            <w:r w:rsidRPr="006A7601">
              <w:rPr>
                <w:b w:val="0"/>
                <w:sz w:val="24"/>
                <w:szCs w:val="24"/>
              </w:rPr>
              <w:t>info.rzs@ribiska-zveza.si</w:t>
            </w:r>
          </w:p>
        </w:tc>
      </w:tr>
    </w:tbl>
    <w:p w14:paraId="66749D09" w14:textId="77777777" w:rsidR="000479F5" w:rsidRPr="006A7601" w:rsidRDefault="000479F5" w:rsidP="005C3D24">
      <w:pPr>
        <w:pStyle w:val="Naslov"/>
        <w:spacing w:after="40"/>
        <w:jc w:val="both"/>
        <w:rPr>
          <w:b/>
          <w:color w:val="000000"/>
          <w:sz w:val="24"/>
          <w:szCs w:val="24"/>
          <w:lang w:val="sl-SI"/>
        </w:rPr>
      </w:pPr>
    </w:p>
    <w:p w14:paraId="22B93F2F" w14:textId="77777777" w:rsidR="000479F5" w:rsidRPr="006A7601" w:rsidRDefault="000479F5" w:rsidP="005C3D24">
      <w:pPr>
        <w:pStyle w:val="Naslov"/>
        <w:spacing w:after="40"/>
        <w:rPr>
          <w:b/>
          <w:color w:val="000000"/>
          <w:sz w:val="24"/>
          <w:szCs w:val="24"/>
          <w:lang w:val="sl-SI"/>
        </w:rPr>
      </w:pPr>
      <w:r w:rsidRPr="006A7601">
        <w:rPr>
          <w:b/>
          <w:color w:val="000000"/>
          <w:sz w:val="24"/>
          <w:szCs w:val="24"/>
          <w:lang w:val="sl-SI"/>
        </w:rPr>
        <w:t xml:space="preserve">ZAPISNIK </w:t>
      </w:r>
    </w:p>
    <w:p w14:paraId="37B9AA8B" w14:textId="2CA89902" w:rsidR="000479F5" w:rsidRPr="006A7601" w:rsidRDefault="00AE7E78" w:rsidP="005C3D24">
      <w:pPr>
        <w:pStyle w:val="Naslov"/>
        <w:spacing w:after="40"/>
        <w:rPr>
          <w:b/>
          <w:color w:val="000000"/>
          <w:sz w:val="24"/>
          <w:szCs w:val="24"/>
          <w:lang w:val="sl-SI"/>
        </w:rPr>
      </w:pPr>
      <w:r>
        <w:rPr>
          <w:b/>
          <w:sz w:val="24"/>
          <w:szCs w:val="24"/>
          <w:lang w:val="sl-SI"/>
        </w:rPr>
        <w:t>2</w:t>
      </w:r>
      <w:r w:rsidR="000479F5" w:rsidRPr="006A7601">
        <w:rPr>
          <w:b/>
          <w:sz w:val="24"/>
          <w:szCs w:val="24"/>
          <w:lang w:val="sl-SI"/>
        </w:rPr>
        <w:t>. sestanka</w:t>
      </w:r>
      <w:r w:rsidR="000479F5" w:rsidRPr="006A7601">
        <w:rPr>
          <w:b/>
          <w:color w:val="000000"/>
          <w:sz w:val="24"/>
          <w:szCs w:val="24"/>
          <w:lang w:val="sl-SI"/>
        </w:rPr>
        <w:t xml:space="preserve"> komisije RZS za pravna vprašanja</w:t>
      </w:r>
    </w:p>
    <w:p w14:paraId="68D06060" w14:textId="77777777" w:rsidR="000479F5" w:rsidRPr="006A7601" w:rsidRDefault="000479F5" w:rsidP="005C3D24">
      <w:pPr>
        <w:pStyle w:val="Naslov"/>
        <w:spacing w:after="40"/>
        <w:rPr>
          <w:b/>
          <w:color w:val="000000"/>
          <w:sz w:val="24"/>
          <w:szCs w:val="24"/>
          <w:lang w:val="sl-SI"/>
        </w:rPr>
      </w:pPr>
      <w:r w:rsidRPr="006A7601">
        <w:rPr>
          <w:b/>
          <w:color w:val="000000"/>
          <w:sz w:val="24"/>
          <w:szCs w:val="24"/>
          <w:lang w:val="sl-SI"/>
        </w:rPr>
        <w:t>v tem mandatu</w:t>
      </w:r>
    </w:p>
    <w:p w14:paraId="1D0E2077" w14:textId="77777777" w:rsidR="00661A8A" w:rsidRPr="006A7601" w:rsidRDefault="00661A8A" w:rsidP="005C3D24">
      <w:pPr>
        <w:spacing w:before="0" w:after="40"/>
        <w:rPr>
          <w:rFonts w:ascii="Arial Narrow" w:hAnsi="Arial Narrow"/>
          <w:color w:val="000000"/>
        </w:rPr>
      </w:pPr>
    </w:p>
    <w:p w14:paraId="420023B0" w14:textId="54CBBA2B" w:rsidR="000479F5" w:rsidRPr="006A7601" w:rsidRDefault="000479F5" w:rsidP="005C3D24">
      <w:pPr>
        <w:spacing w:before="0" w:after="40"/>
        <w:rPr>
          <w:rFonts w:ascii="Arial Narrow" w:hAnsi="Arial Narrow"/>
        </w:rPr>
      </w:pPr>
      <w:r w:rsidRPr="006A7601">
        <w:rPr>
          <w:rFonts w:ascii="Arial Narrow" w:hAnsi="Arial Narrow"/>
          <w:color w:val="000000"/>
        </w:rPr>
        <w:t xml:space="preserve">Sestanek je bil </w:t>
      </w:r>
      <w:r w:rsidR="00B07A1C" w:rsidRPr="006A7601">
        <w:rPr>
          <w:rFonts w:ascii="Arial Narrow" w:hAnsi="Arial Narrow"/>
          <w:b/>
          <w:i/>
          <w:color w:val="000000"/>
        </w:rPr>
        <w:t xml:space="preserve">v </w:t>
      </w:r>
      <w:r w:rsidR="00AE7E78">
        <w:rPr>
          <w:rFonts w:ascii="Arial Narrow" w:hAnsi="Arial Narrow"/>
          <w:b/>
          <w:i/>
          <w:color w:val="000000"/>
        </w:rPr>
        <w:t>torek</w:t>
      </w:r>
      <w:r w:rsidR="00B07A1C" w:rsidRPr="006A7601">
        <w:rPr>
          <w:rFonts w:ascii="Arial Narrow" w:hAnsi="Arial Narrow"/>
          <w:b/>
          <w:i/>
          <w:color w:val="000000"/>
        </w:rPr>
        <w:t xml:space="preserve"> </w:t>
      </w:r>
      <w:r w:rsidR="00AE7E78">
        <w:rPr>
          <w:rFonts w:ascii="Arial Narrow" w:hAnsi="Arial Narrow"/>
          <w:b/>
          <w:i/>
          <w:color w:val="000000"/>
        </w:rPr>
        <w:t>9</w:t>
      </w:r>
      <w:r w:rsidR="00997D60" w:rsidRPr="006A7601">
        <w:rPr>
          <w:rFonts w:ascii="Arial Narrow" w:hAnsi="Arial Narrow"/>
          <w:b/>
          <w:i/>
          <w:color w:val="000000"/>
        </w:rPr>
        <w:t>.</w:t>
      </w:r>
      <w:r w:rsidR="00B07A1C" w:rsidRPr="006A7601">
        <w:rPr>
          <w:rFonts w:ascii="Arial Narrow" w:hAnsi="Arial Narrow"/>
          <w:b/>
          <w:i/>
          <w:color w:val="000000"/>
        </w:rPr>
        <w:t xml:space="preserve"> </w:t>
      </w:r>
      <w:r w:rsidR="00AE7E78">
        <w:rPr>
          <w:rFonts w:ascii="Arial Narrow" w:hAnsi="Arial Narrow"/>
          <w:b/>
          <w:i/>
          <w:color w:val="000000"/>
        </w:rPr>
        <w:t>januarja</w:t>
      </w:r>
      <w:r w:rsidR="00636539" w:rsidRPr="006A7601">
        <w:rPr>
          <w:rFonts w:ascii="Arial Narrow" w:hAnsi="Arial Narrow"/>
          <w:b/>
          <w:i/>
          <w:color w:val="000000"/>
        </w:rPr>
        <w:t xml:space="preserve"> </w:t>
      </w:r>
      <w:r w:rsidR="00997D60" w:rsidRPr="006A7601">
        <w:rPr>
          <w:rFonts w:ascii="Arial Narrow" w:hAnsi="Arial Narrow"/>
          <w:b/>
          <w:i/>
          <w:color w:val="000000"/>
        </w:rPr>
        <w:t>20</w:t>
      </w:r>
      <w:r w:rsidR="00636539" w:rsidRPr="006A7601">
        <w:rPr>
          <w:rFonts w:ascii="Arial Narrow" w:hAnsi="Arial Narrow"/>
          <w:b/>
          <w:i/>
          <w:color w:val="000000"/>
        </w:rPr>
        <w:t>2</w:t>
      </w:r>
      <w:r w:rsidR="00AE7E78">
        <w:rPr>
          <w:rFonts w:ascii="Arial Narrow" w:hAnsi="Arial Narrow"/>
          <w:b/>
          <w:i/>
          <w:color w:val="000000"/>
        </w:rPr>
        <w:t>4</w:t>
      </w:r>
      <w:r w:rsidRPr="006A7601">
        <w:rPr>
          <w:rFonts w:ascii="Arial Narrow" w:hAnsi="Arial Narrow"/>
          <w:b/>
          <w:i/>
          <w:color w:val="000000"/>
        </w:rPr>
        <w:t xml:space="preserve"> </w:t>
      </w:r>
      <w:r w:rsidRPr="006A7601">
        <w:rPr>
          <w:rFonts w:ascii="Arial Narrow" w:hAnsi="Arial Narrow"/>
          <w:i/>
          <w:color w:val="000000"/>
        </w:rPr>
        <w:t>z z</w:t>
      </w:r>
      <w:r w:rsidRPr="006A7601">
        <w:rPr>
          <w:rFonts w:ascii="Arial Narrow" w:hAnsi="Arial Narrow"/>
          <w:color w:val="000000"/>
        </w:rPr>
        <w:t xml:space="preserve">ačetkom </w:t>
      </w:r>
      <w:r w:rsidRPr="006A7601">
        <w:rPr>
          <w:rFonts w:ascii="Arial Narrow" w:hAnsi="Arial Narrow"/>
          <w:b/>
          <w:i/>
          <w:color w:val="000000"/>
        </w:rPr>
        <w:t xml:space="preserve">ob </w:t>
      </w:r>
      <w:r w:rsidRPr="006A7601">
        <w:rPr>
          <w:rFonts w:ascii="Arial Narrow" w:hAnsi="Arial Narrow"/>
          <w:b/>
          <w:i/>
        </w:rPr>
        <w:t>1</w:t>
      </w:r>
      <w:r w:rsidR="00AE7E78">
        <w:rPr>
          <w:rFonts w:ascii="Arial Narrow" w:hAnsi="Arial Narrow"/>
          <w:b/>
          <w:i/>
        </w:rPr>
        <w:t>6</w:t>
      </w:r>
      <w:r w:rsidR="00EF3622" w:rsidRPr="006A7601">
        <w:rPr>
          <w:rFonts w:ascii="Arial Narrow" w:hAnsi="Arial Narrow"/>
          <w:b/>
          <w:i/>
        </w:rPr>
        <w:t>:</w:t>
      </w:r>
      <w:r w:rsidR="008A398E">
        <w:rPr>
          <w:rFonts w:ascii="Arial Narrow" w:hAnsi="Arial Narrow"/>
          <w:b/>
          <w:i/>
        </w:rPr>
        <w:t>0</w:t>
      </w:r>
      <w:r w:rsidR="00F0234B" w:rsidRPr="006A7601">
        <w:rPr>
          <w:rFonts w:ascii="Arial Narrow" w:hAnsi="Arial Narrow"/>
          <w:b/>
          <w:i/>
        </w:rPr>
        <w:t>0</w:t>
      </w:r>
      <w:r w:rsidRPr="006A7601">
        <w:rPr>
          <w:rFonts w:ascii="Arial Narrow" w:hAnsi="Arial Narrow"/>
          <w:b/>
          <w:i/>
        </w:rPr>
        <w:t xml:space="preserve"> </w:t>
      </w:r>
      <w:r w:rsidRPr="006A7601">
        <w:rPr>
          <w:rFonts w:ascii="Arial Narrow" w:hAnsi="Arial Narrow"/>
          <w:b/>
          <w:i/>
          <w:color w:val="000000"/>
        </w:rPr>
        <w:t>uri</w:t>
      </w:r>
      <w:r w:rsidRPr="006A7601">
        <w:rPr>
          <w:rFonts w:ascii="Arial Narrow" w:hAnsi="Arial Narrow"/>
          <w:color w:val="000000"/>
        </w:rPr>
        <w:t xml:space="preserve"> v </w:t>
      </w:r>
      <w:r w:rsidR="008A398E">
        <w:rPr>
          <w:rFonts w:ascii="Arial Narrow" w:hAnsi="Arial Narrow"/>
          <w:color w:val="000000"/>
        </w:rPr>
        <w:t xml:space="preserve">sejni sobi </w:t>
      </w:r>
      <w:r w:rsidRPr="006A7601">
        <w:rPr>
          <w:rFonts w:ascii="Arial Narrow" w:hAnsi="Arial Narrow"/>
        </w:rPr>
        <w:t>Ribiške zveze Slovenije, Ljubljana, Tržaška cesta 134.</w:t>
      </w:r>
    </w:p>
    <w:p w14:paraId="1A65E218" w14:textId="77777777" w:rsidR="000479F5" w:rsidRPr="006A7601" w:rsidRDefault="000479F5" w:rsidP="005C3D24">
      <w:pPr>
        <w:spacing w:before="0" w:after="40"/>
        <w:rPr>
          <w:rFonts w:ascii="Arial Narrow" w:hAnsi="Arial Narrow"/>
        </w:rPr>
      </w:pPr>
    </w:p>
    <w:p w14:paraId="519F6D50" w14:textId="77777777" w:rsidR="000479F5" w:rsidRPr="006A7601" w:rsidRDefault="000479F5" w:rsidP="005C3D24">
      <w:pPr>
        <w:spacing w:before="0" w:after="40"/>
        <w:rPr>
          <w:rFonts w:ascii="Arial Narrow" w:hAnsi="Arial Narrow"/>
          <w:i/>
          <w:color w:val="000000"/>
        </w:rPr>
      </w:pPr>
      <w:r w:rsidRPr="006A7601">
        <w:rPr>
          <w:rFonts w:ascii="Arial Narrow" w:hAnsi="Arial Narrow"/>
          <w:b/>
          <w:i/>
          <w:color w:val="000000"/>
        </w:rPr>
        <w:t>Prisotni:</w:t>
      </w:r>
    </w:p>
    <w:p w14:paraId="6C31718C" w14:textId="77777777" w:rsidR="000479F5" w:rsidRPr="006A7601" w:rsidRDefault="000479F5" w:rsidP="005C3D24">
      <w:pPr>
        <w:spacing w:before="0" w:after="40"/>
        <w:ind w:left="1560" w:hanging="1560"/>
        <w:rPr>
          <w:rFonts w:ascii="Arial Narrow" w:hAnsi="Arial Narrow"/>
          <w:color w:val="000000"/>
        </w:rPr>
      </w:pPr>
      <w:r w:rsidRPr="006A7601">
        <w:rPr>
          <w:rFonts w:ascii="Arial Narrow" w:hAnsi="Arial Narrow"/>
          <w:i/>
          <w:color w:val="000000"/>
        </w:rPr>
        <w:t>- k o m i s i j a :</w:t>
      </w:r>
      <w:r w:rsidRPr="006A7601">
        <w:rPr>
          <w:rFonts w:ascii="Arial Narrow" w:hAnsi="Arial Narrow"/>
          <w:color w:val="000000"/>
        </w:rPr>
        <w:tab/>
      </w:r>
      <w:r w:rsidR="00E63D89" w:rsidRPr="006A7601">
        <w:rPr>
          <w:rFonts w:ascii="Arial Narrow" w:hAnsi="Arial Narrow"/>
          <w:color w:val="000000"/>
        </w:rPr>
        <w:t>dr. Miroslav ŽABERL (predsednik komisije)</w:t>
      </w:r>
      <w:r w:rsidR="00E63D89">
        <w:rPr>
          <w:rFonts w:ascii="Arial Narrow" w:hAnsi="Arial Narrow"/>
          <w:color w:val="000000"/>
        </w:rPr>
        <w:t xml:space="preserve">: </w:t>
      </w:r>
      <w:r w:rsidRPr="006A7601">
        <w:rPr>
          <w:rFonts w:ascii="Arial Narrow" w:hAnsi="Arial Narrow"/>
          <w:color w:val="000000"/>
        </w:rPr>
        <w:t xml:space="preserve">ter člani: </w:t>
      </w:r>
      <w:r w:rsidRPr="006A7601">
        <w:rPr>
          <w:rFonts w:ascii="Arial Narrow" w:hAnsi="Arial Narrow"/>
        </w:rPr>
        <w:t>Jože CEPEC</w:t>
      </w:r>
      <w:r w:rsidR="00661A8A" w:rsidRPr="006A7601">
        <w:rPr>
          <w:rFonts w:ascii="Arial Narrow" w:hAnsi="Arial Narrow"/>
        </w:rPr>
        <w:t xml:space="preserve">, </w:t>
      </w:r>
      <w:r w:rsidR="005E63FF" w:rsidRPr="006A7601">
        <w:rPr>
          <w:rFonts w:ascii="Arial Narrow" w:hAnsi="Arial Narrow"/>
          <w:color w:val="000000"/>
        </w:rPr>
        <w:t>Anže PETROVIČ</w:t>
      </w:r>
      <w:r w:rsidR="000172BB" w:rsidRPr="006A7601">
        <w:rPr>
          <w:rFonts w:ascii="Arial Narrow" w:hAnsi="Arial Narrow"/>
          <w:color w:val="000000"/>
        </w:rPr>
        <w:t>,</w:t>
      </w:r>
      <w:r w:rsidR="00E63D89" w:rsidRPr="00E63D89">
        <w:rPr>
          <w:rFonts w:ascii="Arial Narrow" w:hAnsi="Arial Narrow"/>
          <w:color w:val="000000"/>
        </w:rPr>
        <w:t xml:space="preserve"> </w:t>
      </w:r>
      <w:r w:rsidR="00E63D89" w:rsidRPr="006A7601">
        <w:rPr>
          <w:rFonts w:ascii="Arial Narrow" w:hAnsi="Arial Narrow"/>
          <w:color w:val="000000"/>
        </w:rPr>
        <w:t>Peter SOLAR</w:t>
      </w:r>
      <w:r w:rsidR="00CB01DF">
        <w:rPr>
          <w:rFonts w:ascii="Arial Narrow" w:hAnsi="Arial Narrow"/>
          <w:color w:val="000000"/>
        </w:rPr>
        <w:t>.</w:t>
      </w:r>
      <w:r w:rsidR="00E63D89">
        <w:rPr>
          <w:rFonts w:ascii="Arial Narrow" w:hAnsi="Arial Narrow"/>
          <w:color w:val="000000"/>
        </w:rPr>
        <w:t xml:space="preserve"> </w:t>
      </w:r>
    </w:p>
    <w:p w14:paraId="3FDDFFBF" w14:textId="77777777" w:rsidR="000479F5" w:rsidRPr="00503E30" w:rsidRDefault="000479F5" w:rsidP="005C3D24">
      <w:pPr>
        <w:spacing w:before="0" w:after="40"/>
        <w:ind w:left="1560" w:hanging="1560"/>
        <w:rPr>
          <w:rFonts w:ascii="Arial Narrow" w:hAnsi="Arial Narrow"/>
          <w:color w:val="000000"/>
        </w:rPr>
      </w:pPr>
      <w:r w:rsidRPr="00503E30">
        <w:rPr>
          <w:rFonts w:ascii="Arial Narrow" w:hAnsi="Arial Narrow"/>
          <w:i/>
          <w:color w:val="000000"/>
        </w:rPr>
        <w:t>- drugi vabljeni:</w:t>
      </w:r>
      <w:r w:rsidR="00972022" w:rsidRPr="00503E30">
        <w:rPr>
          <w:rFonts w:ascii="Arial Narrow" w:hAnsi="Arial Narrow"/>
          <w:i/>
          <w:color w:val="000000"/>
        </w:rPr>
        <w:t xml:space="preserve">   </w:t>
      </w:r>
      <w:r w:rsidR="00B07A1C" w:rsidRPr="00503E30">
        <w:rPr>
          <w:rFonts w:ascii="Arial Narrow" w:hAnsi="Arial Narrow"/>
          <w:color w:val="000000"/>
        </w:rPr>
        <w:t xml:space="preserve"> </w:t>
      </w:r>
      <w:r w:rsidR="00636539" w:rsidRPr="00503E30">
        <w:rPr>
          <w:rFonts w:ascii="Arial Narrow" w:hAnsi="Arial Narrow"/>
          <w:color w:val="000000"/>
        </w:rPr>
        <w:t>mag. Igor MILIČIĆ (sekretar)</w:t>
      </w:r>
      <w:r w:rsidR="00503E30">
        <w:rPr>
          <w:rFonts w:ascii="Arial Narrow" w:hAnsi="Arial Narrow"/>
          <w:color w:val="000000"/>
        </w:rPr>
        <w:t>.</w:t>
      </w:r>
    </w:p>
    <w:p w14:paraId="42A90DD7" w14:textId="0F57614E" w:rsidR="00E63D89" w:rsidRPr="00503E30" w:rsidRDefault="00E63D89" w:rsidP="005C3D24">
      <w:pPr>
        <w:spacing w:before="0" w:after="40"/>
        <w:ind w:left="1560" w:hanging="1560"/>
        <w:rPr>
          <w:rFonts w:ascii="Arial Narrow" w:hAnsi="Arial Narrow"/>
          <w:color w:val="000000"/>
        </w:rPr>
      </w:pPr>
      <w:r w:rsidRPr="00503E30">
        <w:rPr>
          <w:rFonts w:ascii="Arial Narrow" w:hAnsi="Arial Narrow"/>
          <w:i/>
          <w:color w:val="000000"/>
        </w:rPr>
        <w:t>-</w:t>
      </w:r>
      <w:r w:rsidRPr="00503E30">
        <w:rPr>
          <w:rFonts w:ascii="Arial Narrow" w:hAnsi="Arial Narrow"/>
          <w:color w:val="000000"/>
        </w:rPr>
        <w:t xml:space="preserve"> </w:t>
      </w:r>
      <w:r w:rsidR="00503E30" w:rsidRPr="00503E30">
        <w:rPr>
          <w:rFonts w:ascii="Arial Narrow" w:hAnsi="Arial Narrow"/>
          <w:i/>
          <w:iCs/>
          <w:color w:val="000000"/>
        </w:rPr>
        <w:t>o</w:t>
      </w:r>
      <w:r w:rsidR="00AE7E78">
        <w:rPr>
          <w:rFonts w:ascii="Arial Narrow" w:hAnsi="Arial Narrow"/>
          <w:i/>
          <w:iCs/>
          <w:color w:val="000000"/>
        </w:rPr>
        <w:t>pravičeni</w:t>
      </w:r>
      <w:r w:rsidR="00503E30">
        <w:rPr>
          <w:rFonts w:ascii="Arial Narrow" w:hAnsi="Arial Narrow"/>
          <w:color w:val="000000"/>
        </w:rPr>
        <w:t>:</w:t>
      </w:r>
      <w:r w:rsidRPr="00503E30">
        <w:rPr>
          <w:rFonts w:ascii="Arial Narrow" w:hAnsi="Arial Narrow"/>
          <w:color w:val="000000"/>
        </w:rPr>
        <w:t xml:space="preserve"> </w:t>
      </w:r>
      <w:r w:rsidR="00503E30">
        <w:rPr>
          <w:rFonts w:ascii="Arial Narrow" w:hAnsi="Arial Narrow"/>
          <w:color w:val="000000"/>
        </w:rPr>
        <w:t xml:space="preserve"> </w:t>
      </w:r>
      <w:r w:rsidR="00AE7E78">
        <w:rPr>
          <w:rFonts w:ascii="Arial Narrow" w:hAnsi="Arial Narrow"/>
          <w:color w:val="000000"/>
        </w:rPr>
        <w:t xml:space="preserve">       </w:t>
      </w:r>
      <w:r w:rsidRPr="00503E30">
        <w:rPr>
          <w:rFonts w:ascii="Arial Narrow" w:hAnsi="Arial Narrow"/>
          <w:color w:val="000000"/>
        </w:rPr>
        <w:t xml:space="preserve">član Drago ŠKERGET. </w:t>
      </w:r>
    </w:p>
    <w:p w14:paraId="6A84C792" w14:textId="77777777" w:rsidR="000172BB" w:rsidRPr="00503E30" w:rsidRDefault="00972022" w:rsidP="005E63FF">
      <w:pPr>
        <w:spacing w:before="0" w:after="40"/>
        <w:rPr>
          <w:rFonts w:ascii="Arial Narrow" w:hAnsi="Arial Narrow"/>
          <w:color w:val="000000"/>
        </w:rPr>
      </w:pPr>
      <w:r w:rsidRPr="00503E30">
        <w:rPr>
          <w:rFonts w:ascii="Arial Narrow" w:hAnsi="Arial Narrow"/>
        </w:rPr>
        <w:t xml:space="preserve"> </w:t>
      </w:r>
    </w:p>
    <w:p w14:paraId="02E91D69" w14:textId="77777777" w:rsidR="000479F5" w:rsidRPr="00503E30" w:rsidRDefault="000479F5" w:rsidP="005C3D24">
      <w:pPr>
        <w:spacing w:before="0" w:after="40"/>
        <w:ind w:left="1560" w:hanging="1560"/>
        <w:rPr>
          <w:rFonts w:ascii="Arial Narrow" w:hAnsi="Arial Narrow"/>
          <w:color w:val="000000"/>
        </w:rPr>
      </w:pPr>
    </w:p>
    <w:p w14:paraId="4419F1CD" w14:textId="77777777" w:rsidR="000479F5" w:rsidRPr="00503E30" w:rsidRDefault="000479F5" w:rsidP="005C3D24">
      <w:pPr>
        <w:spacing w:before="0" w:after="40"/>
        <w:ind w:left="1560" w:hanging="1560"/>
        <w:rPr>
          <w:rFonts w:ascii="Arial Narrow" w:hAnsi="Arial Narrow"/>
          <w:color w:val="000000"/>
        </w:rPr>
      </w:pPr>
      <w:r w:rsidRPr="00503E30">
        <w:rPr>
          <w:rFonts w:ascii="Arial Narrow" w:hAnsi="Arial Narrow"/>
          <w:i/>
          <w:color w:val="000000"/>
        </w:rPr>
        <w:t>SKLEPČNOST:</w:t>
      </w:r>
      <w:r w:rsidRPr="00503E30">
        <w:rPr>
          <w:rFonts w:ascii="Arial Narrow" w:hAnsi="Arial Narrow"/>
          <w:color w:val="000000"/>
        </w:rPr>
        <w:tab/>
        <w:t xml:space="preserve">Od </w:t>
      </w:r>
      <w:r w:rsidR="00E63D89" w:rsidRPr="00503E30">
        <w:rPr>
          <w:rFonts w:ascii="Arial Narrow" w:hAnsi="Arial Narrow"/>
          <w:color w:val="000000"/>
        </w:rPr>
        <w:t>petih</w:t>
      </w:r>
      <w:r w:rsidRPr="00503E30">
        <w:rPr>
          <w:rFonts w:ascii="Arial Narrow" w:hAnsi="Arial Narrow"/>
          <w:color w:val="000000"/>
        </w:rPr>
        <w:t xml:space="preserve"> so </w:t>
      </w:r>
      <w:r w:rsidRPr="00503E30">
        <w:rPr>
          <w:rFonts w:ascii="Arial Narrow" w:hAnsi="Arial Narrow"/>
          <w:color w:val="000000"/>
          <w:u w:val="single"/>
        </w:rPr>
        <w:t xml:space="preserve">prisotni </w:t>
      </w:r>
      <w:r w:rsidR="005E63FF" w:rsidRPr="00503E30">
        <w:rPr>
          <w:rFonts w:ascii="Arial Narrow" w:hAnsi="Arial Narrow"/>
          <w:color w:val="000000"/>
          <w:u w:val="single"/>
        </w:rPr>
        <w:t>štirje</w:t>
      </w:r>
      <w:r w:rsidRPr="00503E30">
        <w:rPr>
          <w:rFonts w:ascii="Arial Narrow" w:hAnsi="Arial Narrow"/>
          <w:color w:val="000000"/>
          <w:u w:val="single"/>
        </w:rPr>
        <w:t xml:space="preserve"> člani komisije</w:t>
      </w:r>
      <w:r w:rsidRPr="00503E30">
        <w:rPr>
          <w:rFonts w:ascii="Arial Narrow" w:hAnsi="Arial Narrow"/>
          <w:color w:val="000000"/>
        </w:rPr>
        <w:t xml:space="preserve">. Sestanek </w:t>
      </w:r>
      <w:r w:rsidRPr="00503E30">
        <w:rPr>
          <w:rFonts w:ascii="Arial Narrow" w:hAnsi="Arial Narrow"/>
          <w:b/>
          <w:color w:val="000000"/>
        </w:rPr>
        <w:t>je</w:t>
      </w:r>
      <w:r w:rsidRPr="00503E30">
        <w:rPr>
          <w:rFonts w:ascii="Arial Narrow" w:hAnsi="Arial Narrow"/>
          <w:color w:val="000000"/>
        </w:rPr>
        <w:t xml:space="preserve"> sklepčen. </w:t>
      </w:r>
    </w:p>
    <w:p w14:paraId="325E2935" w14:textId="77777777" w:rsidR="00661A8A" w:rsidRPr="004C477C" w:rsidRDefault="00661A8A" w:rsidP="005C3D24">
      <w:pPr>
        <w:pStyle w:val="Naslov1"/>
        <w:spacing w:before="0" w:after="40"/>
        <w:rPr>
          <w:rFonts w:ascii="Arial Narrow" w:hAnsi="Arial Narrow"/>
          <w:i/>
          <w:sz w:val="24"/>
          <w:szCs w:val="24"/>
        </w:rPr>
      </w:pPr>
    </w:p>
    <w:p w14:paraId="615F97AA" w14:textId="77777777" w:rsidR="00503E30" w:rsidRPr="004C477C" w:rsidRDefault="00503E30" w:rsidP="005C3D24">
      <w:pPr>
        <w:pStyle w:val="Naslov1"/>
        <w:spacing w:before="0" w:after="40"/>
        <w:rPr>
          <w:rFonts w:ascii="Arial Narrow" w:hAnsi="Arial Narrow"/>
          <w:i/>
          <w:color w:val="FF0000"/>
          <w:sz w:val="24"/>
          <w:szCs w:val="24"/>
        </w:rPr>
      </w:pPr>
    </w:p>
    <w:p w14:paraId="0F1D10CA" w14:textId="3CBED7BE" w:rsidR="007A348C" w:rsidRDefault="000479F5" w:rsidP="007A348C">
      <w:pPr>
        <w:pStyle w:val="Naslov1"/>
        <w:spacing w:before="0" w:after="40"/>
        <w:rPr>
          <w:rFonts w:ascii="Arial Narrow" w:hAnsi="Arial Narrow"/>
          <w:i/>
          <w:sz w:val="24"/>
          <w:szCs w:val="24"/>
        </w:rPr>
      </w:pPr>
      <w:r w:rsidRPr="004C477C">
        <w:rPr>
          <w:rFonts w:ascii="Arial Narrow" w:hAnsi="Arial Narrow"/>
          <w:i/>
          <w:sz w:val="24"/>
          <w:szCs w:val="24"/>
        </w:rPr>
        <w:t>Dnevni red:</w:t>
      </w:r>
    </w:p>
    <w:p w14:paraId="181FE94B" w14:textId="77777777" w:rsidR="007A348C" w:rsidRPr="007A348C" w:rsidRDefault="007A348C" w:rsidP="007A348C"/>
    <w:p w14:paraId="7BE5ED15" w14:textId="77777777" w:rsidR="007A348C" w:rsidRDefault="007A348C" w:rsidP="007A348C">
      <w:pPr>
        <w:spacing w:before="0" w:after="4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</w:rPr>
        <w:t>1. Pregled zapisnika pretekle seje komisije.</w:t>
      </w:r>
    </w:p>
    <w:p w14:paraId="3EC53FA8" w14:textId="6D8268E5" w:rsidR="007A348C" w:rsidRDefault="007A348C" w:rsidP="007A348C">
      <w:pPr>
        <w:spacing w:after="40"/>
        <w:rPr>
          <w:color w:val="FF0000"/>
        </w:rPr>
      </w:pPr>
      <w:r>
        <w:rPr>
          <w:rFonts w:ascii="Arial Narrow" w:hAnsi="Arial Narrow"/>
        </w:rPr>
        <w:t xml:space="preserve">2. Poplave in plačilo koncesijske dajatve. </w:t>
      </w:r>
    </w:p>
    <w:p w14:paraId="3027E1C8" w14:textId="17F9032B" w:rsidR="007A348C" w:rsidRDefault="007A348C" w:rsidP="007A348C">
      <w:pPr>
        <w:spacing w:after="40"/>
        <w:rPr>
          <w:color w:val="FF0000"/>
        </w:rPr>
      </w:pPr>
      <w:r>
        <w:rPr>
          <w:rFonts w:ascii="Arial Narrow" w:hAnsi="Arial Narrow"/>
        </w:rPr>
        <w:t xml:space="preserve">3. Priznavanje opravljanja javnih nalog za RD in RZS ter problematika priznavanja plačila </w:t>
      </w:r>
      <w:proofErr w:type="spellStart"/>
      <w:r>
        <w:rPr>
          <w:rFonts w:ascii="Arial Narrow" w:hAnsi="Arial Narrow"/>
        </w:rPr>
        <w:t>elektroizlovov</w:t>
      </w:r>
      <w:proofErr w:type="spellEnd"/>
      <w:r w:rsidR="001D7276">
        <w:rPr>
          <w:rFonts w:ascii="Arial Narrow" w:hAnsi="Arial Narrow"/>
        </w:rPr>
        <w:t>.</w:t>
      </w:r>
      <w:r>
        <w:rPr>
          <w:rFonts w:ascii="Arial Narrow" w:hAnsi="Arial Narrow"/>
        </w:rPr>
        <w:t xml:space="preserve"> </w:t>
      </w:r>
    </w:p>
    <w:p w14:paraId="050D6FA8" w14:textId="5B82666E" w:rsidR="007A348C" w:rsidRDefault="007A348C" w:rsidP="007A348C">
      <w:pPr>
        <w:spacing w:after="40"/>
      </w:pPr>
      <w:r>
        <w:rPr>
          <w:rFonts w:ascii="Arial Narrow" w:hAnsi="Arial Narrow"/>
        </w:rPr>
        <w:t>4. Osnutek novega izračuna koncesijske dajatve.</w:t>
      </w:r>
      <w:r>
        <w:rPr>
          <w:rFonts w:ascii="Arial Narrow" w:hAnsi="Arial Narrow"/>
          <w:color w:val="FF0000"/>
        </w:rPr>
        <w:t xml:space="preserve"> </w:t>
      </w:r>
      <w:r>
        <w:rPr>
          <w:rFonts w:ascii="Arial Narrow" w:hAnsi="Arial Narrow"/>
        </w:rPr>
        <w:t xml:space="preserve"> </w:t>
      </w:r>
    </w:p>
    <w:p w14:paraId="6F8123C5" w14:textId="77777777" w:rsidR="007A348C" w:rsidRDefault="007A348C" w:rsidP="007A348C">
      <w:pPr>
        <w:spacing w:after="40"/>
      </w:pPr>
      <w:r>
        <w:rPr>
          <w:rFonts w:ascii="Arial Narrow" w:hAnsi="Arial Narrow"/>
        </w:rPr>
        <w:t>5. Razno:</w:t>
      </w:r>
    </w:p>
    <w:p w14:paraId="48462F0F" w14:textId="72FBC2E7" w:rsidR="007A348C" w:rsidRDefault="007A348C" w:rsidP="007A348C">
      <w:pPr>
        <w:spacing w:after="40"/>
        <w:rPr>
          <w:color w:val="FF0000"/>
        </w:rPr>
      </w:pPr>
      <w:r>
        <w:rPr>
          <w:rFonts w:ascii="Arial Narrow" w:hAnsi="Arial Narrow"/>
        </w:rPr>
        <w:t>- Glasilo Ribič in pravni ribiški kotiček,</w:t>
      </w:r>
    </w:p>
    <w:p w14:paraId="47881AE8" w14:textId="2E90365D" w:rsidR="007A348C" w:rsidRDefault="007A348C" w:rsidP="007A348C">
      <w:pPr>
        <w:spacing w:after="40"/>
        <w:rPr>
          <w:color w:val="FF0000"/>
        </w:rPr>
      </w:pPr>
      <w:r>
        <w:rPr>
          <w:rFonts w:ascii="Arial Narrow" w:hAnsi="Arial Narrow"/>
        </w:rPr>
        <w:t>- dogovor o delu v 2024.</w:t>
      </w:r>
    </w:p>
    <w:p w14:paraId="5B872D69" w14:textId="77777777" w:rsidR="004C477C" w:rsidRPr="004C477C" w:rsidRDefault="004C477C" w:rsidP="005C3D24">
      <w:pPr>
        <w:spacing w:before="0" w:after="40"/>
        <w:rPr>
          <w:rFonts w:ascii="Arial Narrow" w:hAnsi="Arial Narrow"/>
        </w:rPr>
      </w:pPr>
    </w:p>
    <w:p w14:paraId="6BE5F4AE" w14:textId="77777777" w:rsidR="00DE4B44" w:rsidRPr="004C477C" w:rsidRDefault="00503E30" w:rsidP="005C3D24">
      <w:pPr>
        <w:spacing w:before="0" w:after="40"/>
        <w:rPr>
          <w:rFonts w:ascii="Arial Narrow" w:hAnsi="Arial Narrow"/>
        </w:rPr>
      </w:pPr>
      <w:r w:rsidRPr="004C477C">
        <w:rPr>
          <w:rFonts w:ascii="Arial Narrow" w:hAnsi="Arial Narrow"/>
        </w:rPr>
        <w:t xml:space="preserve">Predlagani </w:t>
      </w:r>
      <w:r w:rsidR="005E63FF" w:rsidRPr="004C477C">
        <w:rPr>
          <w:rFonts w:ascii="Arial Narrow" w:hAnsi="Arial Narrow"/>
        </w:rPr>
        <w:t>d</w:t>
      </w:r>
      <w:r w:rsidR="00405ACA" w:rsidRPr="004C477C">
        <w:rPr>
          <w:rFonts w:ascii="Arial Narrow" w:hAnsi="Arial Narrow"/>
        </w:rPr>
        <w:t>n</w:t>
      </w:r>
      <w:r w:rsidR="00DE4B44" w:rsidRPr="004C477C">
        <w:rPr>
          <w:rFonts w:ascii="Arial Narrow" w:hAnsi="Arial Narrow"/>
        </w:rPr>
        <w:t xml:space="preserve">evni red </w:t>
      </w:r>
      <w:r w:rsidR="005E63FF" w:rsidRPr="004C477C">
        <w:rPr>
          <w:rFonts w:ascii="Arial Narrow" w:hAnsi="Arial Narrow"/>
        </w:rPr>
        <w:t xml:space="preserve">so prisotni člani </w:t>
      </w:r>
      <w:r w:rsidR="00DE4B44" w:rsidRPr="004C477C">
        <w:rPr>
          <w:rFonts w:ascii="Arial Narrow" w:hAnsi="Arial Narrow"/>
        </w:rPr>
        <w:t>spreje</w:t>
      </w:r>
      <w:r w:rsidR="005E63FF" w:rsidRPr="004C477C">
        <w:rPr>
          <w:rFonts w:ascii="Arial Narrow" w:hAnsi="Arial Narrow"/>
        </w:rPr>
        <w:t>li</w:t>
      </w:r>
      <w:r w:rsidR="00DE4B44" w:rsidRPr="004C477C">
        <w:rPr>
          <w:rFonts w:ascii="Arial Narrow" w:hAnsi="Arial Narrow"/>
        </w:rPr>
        <w:t xml:space="preserve"> soglasno</w:t>
      </w:r>
      <w:r w:rsidR="005E63FF" w:rsidRPr="004C477C">
        <w:rPr>
          <w:rFonts w:ascii="Arial Narrow" w:hAnsi="Arial Narrow"/>
        </w:rPr>
        <w:t>.</w:t>
      </w:r>
    </w:p>
    <w:p w14:paraId="6FE89864" w14:textId="77777777" w:rsidR="00FE3A69" w:rsidRPr="004C477C" w:rsidRDefault="00FE3A69" w:rsidP="005C3D24">
      <w:pPr>
        <w:spacing w:before="0" w:after="40"/>
        <w:rPr>
          <w:rFonts w:ascii="Arial Narrow" w:hAnsi="Arial Narrow"/>
        </w:rPr>
      </w:pPr>
    </w:p>
    <w:p w14:paraId="492B24CC" w14:textId="77777777" w:rsidR="00911F58" w:rsidRPr="004C477C" w:rsidRDefault="00911F58" w:rsidP="005C3D24">
      <w:pPr>
        <w:spacing w:before="0" w:after="40"/>
        <w:rPr>
          <w:rFonts w:ascii="Arial Narrow" w:hAnsi="Arial Narrow"/>
        </w:rPr>
      </w:pPr>
    </w:p>
    <w:p w14:paraId="172F7250" w14:textId="77777777" w:rsidR="000479F5" w:rsidRPr="004C477C" w:rsidRDefault="000479F5" w:rsidP="005C3D24">
      <w:pPr>
        <w:pStyle w:val="Naslov3"/>
        <w:spacing w:before="0" w:after="40"/>
        <w:jc w:val="center"/>
        <w:rPr>
          <w:rFonts w:ascii="Arial Narrow" w:hAnsi="Arial Narrow"/>
          <w:color w:val="000000"/>
          <w:sz w:val="24"/>
          <w:szCs w:val="24"/>
        </w:rPr>
      </w:pPr>
      <w:r w:rsidRPr="004C477C">
        <w:rPr>
          <w:rFonts w:ascii="Arial Narrow" w:hAnsi="Arial Narrow"/>
          <w:color w:val="000000"/>
          <w:sz w:val="24"/>
          <w:szCs w:val="24"/>
        </w:rPr>
        <w:t>AD 1</w:t>
      </w:r>
    </w:p>
    <w:p w14:paraId="1241367D" w14:textId="77777777" w:rsidR="004C477C" w:rsidRDefault="004C477C" w:rsidP="00503E30">
      <w:pPr>
        <w:rPr>
          <w:rFonts w:ascii="Arial Narrow" w:hAnsi="Arial Narrow"/>
          <w:u w:val="single"/>
        </w:rPr>
      </w:pPr>
    </w:p>
    <w:p w14:paraId="2B439711" w14:textId="77777777" w:rsidR="00251552" w:rsidRPr="00A1396D" w:rsidRDefault="00251552" w:rsidP="00251552">
      <w:pPr>
        <w:spacing w:before="0" w:after="40"/>
        <w:rPr>
          <w:rFonts w:ascii="Arial Narrow" w:hAnsi="Arial Narrow"/>
          <w:sz w:val="22"/>
          <w:szCs w:val="22"/>
          <w:u w:val="single"/>
        </w:rPr>
      </w:pPr>
      <w:r w:rsidRPr="00A1396D">
        <w:rPr>
          <w:rFonts w:ascii="Arial Narrow" w:hAnsi="Arial Narrow"/>
          <w:u w:val="single"/>
        </w:rPr>
        <w:t>1. Pregled zapisnika pretekle seje komisije.</w:t>
      </w:r>
    </w:p>
    <w:p w14:paraId="67188E71" w14:textId="07947DCE" w:rsidR="004C477C" w:rsidRPr="004C477C" w:rsidRDefault="00D07231" w:rsidP="004C477C">
      <w:pPr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="0020095A" w:rsidRPr="004C477C">
        <w:rPr>
          <w:rFonts w:ascii="Arial Narrow" w:hAnsi="Arial Narrow"/>
        </w:rPr>
        <w:t>redsednik</w:t>
      </w:r>
      <w:r w:rsidR="00911F58" w:rsidRPr="004C477C">
        <w:rPr>
          <w:rFonts w:ascii="Arial Narrow" w:hAnsi="Arial Narrow"/>
        </w:rPr>
        <w:t xml:space="preserve"> </w:t>
      </w:r>
      <w:r w:rsidR="00F91F5D" w:rsidRPr="004C477C">
        <w:rPr>
          <w:rFonts w:ascii="Arial Narrow" w:hAnsi="Arial Narrow"/>
        </w:rPr>
        <w:t>komisije</w:t>
      </w:r>
      <w:r w:rsidR="005B5756" w:rsidRPr="004C477C">
        <w:rPr>
          <w:rFonts w:ascii="Arial Narrow" w:hAnsi="Arial Narrow"/>
        </w:rPr>
        <w:t xml:space="preserve"> dr. Miroslav Žaberl </w:t>
      </w:r>
      <w:r>
        <w:rPr>
          <w:rFonts w:ascii="Arial Narrow" w:hAnsi="Arial Narrow"/>
        </w:rPr>
        <w:t>je podal ustni povzetek vsebine razprav in pregled</w:t>
      </w:r>
      <w:r w:rsidR="00E32253">
        <w:rPr>
          <w:rFonts w:ascii="Arial Narrow" w:hAnsi="Arial Narrow"/>
        </w:rPr>
        <w:t xml:space="preserve"> realizacije</w:t>
      </w:r>
      <w:r>
        <w:rPr>
          <w:rFonts w:ascii="Arial Narrow" w:hAnsi="Arial Narrow"/>
        </w:rPr>
        <w:t xml:space="preserve"> sprejetih sklepov pretekle seje. N</w:t>
      </w:r>
      <w:r w:rsidR="004C477C" w:rsidRPr="004C477C">
        <w:rPr>
          <w:rFonts w:ascii="Arial Narrow" w:hAnsi="Arial Narrow"/>
        </w:rPr>
        <w:t>a</w:t>
      </w:r>
      <w:r w:rsidR="008A38CA">
        <w:rPr>
          <w:rFonts w:ascii="Arial Narrow" w:hAnsi="Arial Narrow"/>
        </w:rPr>
        <w:t xml:space="preserve"> </w:t>
      </w:r>
      <w:r w:rsidR="00E32253">
        <w:rPr>
          <w:rFonts w:ascii="Arial Narrow" w:hAnsi="Arial Narrow"/>
        </w:rPr>
        <w:t xml:space="preserve">podani povzetek </w:t>
      </w:r>
      <w:r>
        <w:rPr>
          <w:rFonts w:ascii="Arial Narrow" w:hAnsi="Arial Narrow"/>
        </w:rPr>
        <w:t xml:space="preserve">prisotni člani komisije </w:t>
      </w:r>
      <w:r w:rsidR="004C477C" w:rsidRPr="004C477C">
        <w:rPr>
          <w:rFonts w:ascii="Arial Narrow" w:hAnsi="Arial Narrow"/>
        </w:rPr>
        <w:t>niso imeli pripomb.</w:t>
      </w:r>
    </w:p>
    <w:p w14:paraId="341D6C14" w14:textId="77777777" w:rsidR="008D69A0" w:rsidRPr="004C477C" w:rsidRDefault="008D69A0" w:rsidP="00911F58">
      <w:pPr>
        <w:tabs>
          <w:tab w:val="left" w:pos="993"/>
        </w:tabs>
        <w:spacing w:before="0" w:after="40"/>
        <w:rPr>
          <w:rFonts w:ascii="Arial Narrow" w:hAnsi="Arial Narrow"/>
        </w:rPr>
      </w:pPr>
    </w:p>
    <w:p w14:paraId="67C80BBD" w14:textId="77777777" w:rsidR="00911F58" w:rsidRPr="004C477C" w:rsidRDefault="00911F58" w:rsidP="00911F58">
      <w:pPr>
        <w:tabs>
          <w:tab w:val="left" w:pos="993"/>
        </w:tabs>
        <w:spacing w:before="0" w:after="40"/>
        <w:rPr>
          <w:rFonts w:ascii="Arial Narrow" w:hAnsi="Arial Narrow"/>
        </w:rPr>
      </w:pPr>
      <w:r w:rsidRPr="004C477C">
        <w:rPr>
          <w:rFonts w:ascii="Arial Narrow" w:hAnsi="Arial Narrow"/>
        </w:rPr>
        <w:t xml:space="preserve">Sprejet je bil: </w:t>
      </w:r>
    </w:p>
    <w:p w14:paraId="00772EA6" w14:textId="5D28D7CA" w:rsidR="00911F58" w:rsidRPr="004C477C" w:rsidRDefault="00911F58" w:rsidP="00911F58">
      <w:pPr>
        <w:spacing w:before="0" w:after="40"/>
        <w:rPr>
          <w:rFonts w:ascii="Arial Narrow" w:hAnsi="Arial Narrow"/>
          <w:b/>
          <w:i/>
        </w:rPr>
      </w:pPr>
      <w:r w:rsidRPr="004C477C">
        <w:rPr>
          <w:rFonts w:ascii="Arial Narrow" w:hAnsi="Arial Narrow"/>
          <w:b/>
          <w:i/>
        </w:rPr>
        <w:t xml:space="preserve">Sklep </w:t>
      </w:r>
      <w:r w:rsidR="00465D84" w:rsidRPr="004C477C">
        <w:rPr>
          <w:rFonts w:ascii="Arial Narrow" w:hAnsi="Arial Narrow"/>
          <w:b/>
          <w:i/>
        </w:rPr>
        <w:t>1</w:t>
      </w:r>
      <w:r w:rsidRPr="004C477C">
        <w:rPr>
          <w:rFonts w:ascii="Arial Narrow" w:hAnsi="Arial Narrow"/>
          <w:b/>
          <w:i/>
        </w:rPr>
        <w:t xml:space="preserve">: </w:t>
      </w:r>
      <w:r w:rsidR="00D07231">
        <w:rPr>
          <w:rFonts w:ascii="Arial Narrow" w:hAnsi="Arial Narrow"/>
          <w:b/>
          <w:i/>
        </w:rPr>
        <w:t xml:space="preserve">člani komisije potrjujejo vsebino in realizacijo sklepov zapisnika 1. seje komisije z 14. 12. 2022.  </w:t>
      </w:r>
    </w:p>
    <w:p w14:paraId="19D41874" w14:textId="77777777" w:rsidR="00D07231" w:rsidRPr="004C477C" w:rsidRDefault="00D07231" w:rsidP="005C3D24">
      <w:pPr>
        <w:spacing w:before="0" w:after="40"/>
        <w:rPr>
          <w:rFonts w:ascii="Arial Narrow" w:hAnsi="Arial Narrow"/>
          <w:b/>
          <w:i/>
        </w:rPr>
      </w:pPr>
    </w:p>
    <w:p w14:paraId="3C4033A7" w14:textId="34A0818C" w:rsidR="00465D84" w:rsidRPr="000046C0" w:rsidRDefault="006D7668" w:rsidP="000046C0">
      <w:pPr>
        <w:pStyle w:val="Odstavekseznama1"/>
        <w:spacing w:after="40" w:line="240" w:lineRule="auto"/>
        <w:ind w:left="0"/>
        <w:jc w:val="center"/>
        <w:rPr>
          <w:rFonts w:ascii="Arial Narrow" w:hAnsi="Arial Narrow"/>
          <w:b/>
          <w:sz w:val="24"/>
          <w:szCs w:val="24"/>
        </w:rPr>
      </w:pPr>
      <w:r w:rsidRPr="004C477C">
        <w:rPr>
          <w:rFonts w:ascii="Arial Narrow" w:hAnsi="Arial Narrow"/>
          <w:b/>
          <w:sz w:val="24"/>
          <w:szCs w:val="24"/>
        </w:rPr>
        <w:t>AD 2</w:t>
      </w:r>
    </w:p>
    <w:p w14:paraId="722C157C" w14:textId="77777777" w:rsidR="00251552" w:rsidRDefault="00251552" w:rsidP="00465D84">
      <w:pPr>
        <w:spacing w:before="0" w:after="40"/>
        <w:rPr>
          <w:rFonts w:ascii="Arial Narrow" w:hAnsi="Arial Narrow"/>
        </w:rPr>
      </w:pPr>
    </w:p>
    <w:p w14:paraId="328BA245" w14:textId="73A9DC57" w:rsidR="00D07231" w:rsidRPr="00D07231" w:rsidRDefault="00251552" w:rsidP="00251552">
      <w:pPr>
        <w:spacing w:after="40"/>
        <w:rPr>
          <w:rFonts w:ascii="Arial Narrow" w:hAnsi="Arial Narrow"/>
          <w:u w:val="single"/>
        </w:rPr>
      </w:pPr>
      <w:r w:rsidRPr="00D07231">
        <w:rPr>
          <w:rFonts w:ascii="Arial Narrow" w:hAnsi="Arial Narrow"/>
          <w:u w:val="single"/>
        </w:rPr>
        <w:t>Poplave in plačilo koncesijske dajatve.</w:t>
      </w:r>
    </w:p>
    <w:p w14:paraId="6CFDA478" w14:textId="68BB6538" w:rsidR="00081DE1" w:rsidRDefault="00853A93" w:rsidP="00346D91">
      <w:pPr>
        <w:spacing w:after="40"/>
        <w:rPr>
          <w:rFonts w:ascii="Arial Narrow" w:hAnsi="Arial Narrow"/>
        </w:rPr>
      </w:pPr>
      <w:r>
        <w:rPr>
          <w:rFonts w:ascii="Arial Narrow" w:hAnsi="Arial Narrow"/>
        </w:rPr>
        <w:t>Predsednik</w:t>
      </w:r>
      <w:r w:rsidR="00081DE1">
        <w:rPr>
          <w:rFonts w:ascii="Arial Narrow" w:hAnsi="Arial Narrow"/>
        </w:rPr>
        <w:t xml:space="preserve"> komisije M. </w:t>
      </w:r>
      <w:r w:rsidR="00081DE1" w:rsidRPr="00081DE1">
        <w:rPr>
          <w:rFonts w:ascii="Arial Narrow" w:hAnsi="Arial Narrow"/>
        </w:rPr>
        <w:t>Žaberl</w:t>
      </w:r>
      <w:r w:rsidR="00081DE1">
        <w:rPr>
          <w:rFonts w:ascii="Arial Narrow" w:hAnsi="Arial Narrow"/>
        </w:rPr>
        <w:t xml:space="preserve"> poda oris stanja problematike in izpostavi nesprejemljivost državne zavrnitve oprostitve plačevanja koncesijske dajatve </w:t>
      </w:r>
      <w:r w:rsidR="00224076">
        <w:rPr>
          <w:rFonts w:ascii="Arial Narrow" w:hAnsi="Arial Narrow"/>
        </w:rPr>
        <w:t xml:space="preserve">za RD prizadete v katastrofalnih poplavah avgusta 2024. Prizadetost je nastala zaradi obljube države po tej oprostitvi v interventnem zakonu. </w:t>
      </w:r>
      <w:r w:rsidR="00782116">
        <w:rPr>
          <w:rFonts w:ascii="Arial Narrow" w:hAnsi="Arial Narrow"/>
        </w:rPr>
        <w:t>Ž</w:t>
      </w:r>
      <w:r w:rsidR="00081DE1" w:rsidRPr="00081DE1">
        <w:rPr>
          <w:rFonts w:ascii="Arial Narrow" w:hAnsi="Arial Narrow"/>
        </w:rPr>
        <w:t>eli</w:t>
      </w:r>
      <w:r w:rsidR="00782116">
        <w:rPr>
          <w:rFonts w:ascii="Arial Narrow" w:hAnsi="Arial Narrow"/>
        </w:rPr>
        <w:t xml:space="preserve"> </w:t>
      </w:r>
      <w:r w:rsidR="00EF510A">
        <w:rPr>
          <w:rFonts w:ascii="Arial Narrow" w:hAnsi="Arial Narrow"/>
        </w:rPr>
        <w:t>izvedeti</w:t>
      </w:r>
      <w:r w:rsidR="001D7276">
        <w:rPr>
          <w:rFonts w:ascii="Arial Narrow" w:hAnsi="Arial Narrow"/>
        </w:rPr>
        <w:t xml:space="preserve"> od članov komisije,</w:t>
      </w:r>
      <w:r w:rsidR="00081DE1" w:rsidRPr="00081DE1">
        <w:rPr>
          <w:rFonts w:ascii="Arial Narrow" w:hAnsi="Arial Narrow"/>
        </w:rPr>
        <w:t xml:space="preserve"> k</w:t>
      </w:r>
      <w:r w:rsidR="001D7276">
        <w:rPr>
          <w:rFonts w:ascii="Arial Narrow" w:hAnsi="Arial Narrow"/>
        </w:rPr>
        <w:t>atera pravna sredstva imajo RD</w:t>
      </w:r>
      <w:r w:rsidR="00251552" w:rsidRPr="00081DE1">
        <w:rPr>
          <w:rFonts w:ascii="Arial Narrow" w:hAnsi="Arial Narrow"/>
        </w:rPr>
        <w:t xml:space="preserve"> na voljo</w:t>
      </w:r>
      <w:r w:rsidR="00081DE1" w:rsidRPr="00081DE1">
        <w:rPr>
          <w:rFonts w:ascii="Arial Narrow" w:hAnsi="Arial Narrow"/>
        </w:rPr>
        <w:t xml:space="preserve"> in al</w:t>
      </w:r>
      <w:r w:rsidR="00251552" w:rsidRPr="00081DE1">
        <w:rPr>
          <w:rFonts w:ascii="Arial Narrow" w:hAnsi="Arial Narrow"/>
        </w:rPr>
        <w:t>i je pravno korektno zavrniti plačilo drugega dela koncesije 2023 in koncesije v 2024, do odločitve oz. realizacije zakonsk</w:t>
      </w:r>
      <w:r w:rsidR="001D7276">
        <w:rPr>
          <w:rFonts w:ascii="Arial Narrow" w:hAnsi="Arial Narrow"/>
        </w:rPr>
        <w:t>e zaveze</w:t>
      </w:r>
      <w:r w:rsidR="00251552" w:rsidRPr="00081DE1">
        <w:rPr>
          <w:rFonts w:ascii="Arial Narrow" w:hAnsi="Arial Narrow"/>
        </w:rPr>
        <w:t>?</w:t>
      </w:r>
    </w:p>
    <w:p w14:paraId="1C7FDE7A" w14:textId="77777777" w:rsidR="00346D91" w:rsidRDefault="00346D91" w:rsidP="00346D91">
      <w:pPr>
        <w:spacing w:after="40"/>
        <w:rPr>
          <w:rFonts w:ascii="Arial Narrow" w:hAnsi="Arial Narrow"/>
        </w:rPr>
      </w:pPr>
    </w:p>
    <w:p w14:paraId="3A5955EF" w14:textId="77777777" w:rsidR="004663A6" w:rsidRDefault="004C477C" w:rsidP="002F5EE2">
      <w:pPr>
        <w:rPr>
          <w:rFonts w:ascii="Arial Narrow" w:hAnsi="Arial Narrow"/>
        </w:rPr>
      </w:pPr>
      <w:r>
        <w:rPr>
          <w:rFonts w:ascii="Arial Narrow" w:hAnsi="Arial Narrow"/>
        </w:rPr>
        <w:t>Razprava</w:t>
      </w:r>
      <w:r w:rsidR="00F47B68">
        <w:rPr>
          <w:rFonts w:ascii="Arial Narrow" w:hAnsi="Arial Narrow"/>
        </w:rPr>
        <w:t xml:space="preserve">: </w:t>
      </w:r>
    </w:p>
    <w:p w14:paraId="10427616" w14:textId="13C54947" w:rsidR="004663A6" w:rsidRDefault="004663A6" w:rsidP="002F5EE2">
      <w:pPr>
        <w:rPr>
          <w:rFonts w:ascii="Arial Narrow" w:hAnsi="Arial Narrow"/>
        </w:rPr>
      </w:pPr>
      <w:r>
        <w:rPr>
          <w:rFonts w:ascii="Arial Narrow" w:hAnsi="Arial Narrow"/>
        </w:rPr>
        <w:t>A</w:t>
      </w:r>
      <w:r w:rsidR="001C2C8A">
        <w:rPr>
          <w:rFonts w:ascii="Arial Narrow" w:hAnsi="Arial Narrow"/>
        </w:rPr>
        <w:t>nže</w:t>
      </w:r>
      <w:r>
        <w:rPr>
          <w:rFonts w:ascii="Arial Narrow" w:hAnsi="Arial Narrow"/>
        </w:rPr>
        <w:t xml:space="preserve"> </w:t>
      </w:r>
      <w:r w:rsidRPr="004C477C">
        <w:rPr>
          <w:rFonts w:ascii="Arial Narrow" w:hAnsi="Arial Narrow"/>
        </w:rPr>
        <w:t>Petrovič</w:t>
      </w:r>
      <w:r w:rsidR="00081DE1">
        <w:rPr>
          <w:rFonts w:ascii="Arial Narrow" w:hAnsi="Arial Narrow"/>
        </w:rPr>
        <w:t xml:space="preserve">: </w:t>
      </w:r>
      <w:r w:rsidR="00782116">
        <w:rPr>
          <w:rFonts w:ascii="Arial Narrow" w:hAnsi="Arial Narrow"/>
        </w:rPr>
        <w:t>enostranska odločitev o neplačilu koncesijske dajatve</w:t>
      </w:r>
      <w:r w:rsidR="00433C00">
        <w:rPr>
          <w:rFonts w:ascii="Arial Narrow" w:hAnsi="Arial Narrow"/>
        </w:rPr>
        <w:t>,</w:t>
      </w:r>
      <w:r w:rsidR="00782116">
        <w:rPr>
          <w:rFonts w:ascii="Arial Narrow" w:hAnsi="Arial Narrow"/>
        </w:rPr>
        <w:t xml:space="preserve"> ni v skladu s podpisom k</w:t>
      </w:r>
      <w:r w:rsidR="00EF510A">
        <w:rPr>
          <w:rFonts w:ascii="Arial Narrow" w:hAnsi="Arial Narrow"/>
        </w:rPr>
        <w:t>o</w:t>
      </w:r>
      <w:r w:rsidR="00782116">
        <w:rPr>
          <w:rFonts w:ascii="Arial Narrow" w:hAnsi="Arial Narrow"/>
        </w:rPr>
        <w:t xml:space="preserve">ncesijske pogodbe. Potreben je dogovor z državo, kajti RD brez državne pomoči ne bodo zmogle prenesti finančnih bremen. </w:t>
      </w:r>
    </w:p>
    <w:p w14:paraId="2696B71B" w14:textId="782700DD" w:rsidR="000046C0" w:rsidRPr="004C477C" w:rsidRDefault="004C477C" w:rsidP="002F5EE2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Peter </w:t>
      </w:r>
      <w:r w:rsidR="002F5EE2" w:rsidRPr="004C477C">
        <w:rPr>
          <w:rFonts w:ascii="Arial Narrow" w:hAnsi="Arial Narrow"/>
        </w:rPr>
        <w:t>Solar</w:t>
      </w:r>
      <w:r>
        <w:rPr>
          <w:rFonts w:ascii="Arial Narrow" w:hAnsi="Arial Narrow"/>
        </w:rPr>
        <w:t xml:space="preserve">: </w:t>
      </w:r>
      <w:r w:rsidR="00782116">
        <w:rPr>
          <w:rFonts w:ascii="Arial Narrow" w:hAnsi="Arial Narrow"/>
        </w:rPr>
        <w:t xml:space="preserve"> RD bodo v primeru e</w:t>
      </w:r>
      <w:r w:rsidR="00EF510A">
        <w:rPr>
          <w:rFonts w:ascii="Arial Narrow" w:hAnsi="Arial Narrow"/>
        </w:rPr>
        <w:t>n</w:t>
      </w:r>
      <w:r w:rsidR="00782116">
        <w:rPr>
          <w:rFonts w:ascii="Arial Narrow" w:hAnsi="Arial Narrow"/>
        </w:rPr>
        <w:t>ostranske odpovedi plačila potegnile kratek konec</w:t>
      </w:r>
      <w:r w:rsidR="00433C00">
        <w:rPr>
          <w:rFonts w:ascii="Arial Narrow" w:hAnsi="Arial Narrow"/>
        </w:rPr>
        <w:t xml:space="preserve"> -</w:t>
      </w:r>
      <w:r w:rsidR="00782116">
        <w:rPr>
          <w:rFonts w:ascii="Arial Narrow" w:hAnsi="Arial Narrow"/>
        </w:rPr>
        <w:t xml:space="preserve"> lahko se jim zgodi odvzem koncesije s strani države ali pa plačevanje zamudnih obresti. Ne vidi veliko možnosti</w:t>
      </w:r>
      <w:r w:rsidR="00433C00">
        <w:rPr>
          <w:rFonts w:ascii="Arial Narrow" w:hAnsi="Arial Narrow"/>
        </w:rPr>
        <w:t xml:space="preserve"> uspeha za RD v pravnem sporu</w:t>
      </w:r>
      <w:r w:rsidR="00782116">
        <w:rPr>
          <w:rFonts w:ascii="Arial Narrow" w:hAnsi="Arial Narrow"/>
        </w:rPr>
        <w:t xml:space="preserve">, zato predlaga možnost rešitve prek spremembe RGN v prizadetih ribiških okoliših.  </w:t>
      </w:r>
      <w:r w:rsidR="00D61714">
        <w:rPr>
          <w:rFonts w:ascii="Arial Narrow" w:hAnsi="Arial Narrow"/>
        </w:rPr>
        <w:t xml:space="preserve">Zanima ga, kdo je bil porabnik državne pomoči de </w:t>
      </w:r>
      <w:proofErr w:type="spellStart"/>
      <w:r w:rsidR="00D61714">
        <w:rPr>
          <w:rFonts w:ascii="Arial Narrow" w:hAnsi="Arial Narrow"/>
        </w:rPr>
        <w:t>minimis</w:t>
      </w:r>
      <w:proofErr w:type="spellEnd"/>
      <w:r w:rsidR="00D61714">
        <w:rPr>
          <w:rFonts w:ascii="Arial Narrow" w:hAnsi="Arial Narrow"/>
        </w:rPr>
        <w:t xml:space="preserve">, sedaj </w:t>
      </w:r>
      <w:r w:rsidR="00433C00">
        <w:rPr>
          <w:rFonts w:ascii="Arial Narrow" w:hAnsi="Arial Narrow"/>
        </w:rPr>
        <w:t xml:space="preserve">ko se </w:t>
      </w:r>
      <w:r w:rsidR="00D61714">
        <w:rPr>
          <w:rFonts w:ascii="Arial Narrow" w:hAnsi="Arial Narrow"/>
        </w:rPr>
        <w:t>država izgovarja</w:t>
      </w:r>
      <w:r w:rsidR="00853A93">
        <w:rPr>
          <w:rFonts w:ascii="Arial Narrow" w:hAnsi="Arial Narrow"/>
        </w:rPr>
        <w:t xml:space="preserve"> na</w:t>
      </w:r>
      <w:r w:rsidR="00433C00">
        <w:rPr>
          <w:rFonts w:ascii="Arial Narrow" w:hAnsi="Arial Narrow"/>
        </w:rPr>
        <w:t xml:space="preserve"> </w:t>
      </w:r>
      <w:r w:rsidR="00433C00">
        <w:rPr>
          <w:rFonts w:ascii="Arial Narrow" w:hAnsi="Arial Narrow"/>
        </w:rPr>
        <w:t>iztrošenost</w:t>
      </w:r>
      <w:r w:rsidR="00433C00">
        <w:rPr>
          <w:rFonts w:ascii="Arial Narrow" w:hAnsi="Arial Narrow"/>
        </w:rPr>
        <w:t xml:space="preserve"> sredstev</w:t>
      </w:r>
      <w:r w:rsidR="00433C00">
        <w:rPr>
          <w:rFonts w:ascii="Arial Narrow" w:hAnsi="Arial Narrow"/>
        </w:rPr>
        <w:t xml:space="preserve"> za pomoč iz ribiškega fonda</w:t>
      </w:r>
      <w:r w:rsidR="00D61714">
        <w:rPr>
          <w:rFonts w:ascii="Arial Narrow" w:hAnsi="Arial Narrow"/>
        </w:rPr>
        <w:t>?</w:t>
      </w:r>
      <w:r w:rsidR="00EF510A">
        <w:rPr>
          <w:rFonts w:ascii="Arial Narrow" w:hAnsi="Arial Narrow"/>
        </w:rPr>
        <w:t xml:space="preserve"> Prav tako je vprašanje ali pomoč de </w:t>
      </w:r>
      <w:proofErr w:type="spellStart"/>
      <w:r w:rsidR="00EF510A">
        <w:rPr>
          <w:rFonts w:ascii="Arial Narrow" w:hAnsi="Arial Narrow"/>
        </w:rPr>
        <w:t>minimis</w:t>
      </w:r>
      <w:proofErr w:type="spellEnd"/>
      <w:r w:rsidR="00EF510A">
        <w:rPr>
          <w:rFonts w:ascii="Arial Narrow" w:hAnsi="Arial Narrow"/>
        </w:rPr>
        <w:t xml:space="preserve"> velja tudi za društva in ali retrogradno velja</w:t>
      </w:r>
      <w:r w:rsidR="00C111AF">
        <w:rPr>
          <w:rFonts w:ascii="Arial Narrow" w:hAnsi="Arial Narrow"/>
        </w:rPr>
        <w:t xml:space="preserve">vo pred spremembo </w:t>
      </w:r>
      <w:r w:rsidR="00EF510A">
        <w:rPr>
          <w:rFonts w:ascii="Arial Narrow" w:hAnsi="Arial Narrow"/>
        </w:rPr>
        <w:t>cenzus s 900.00</w:t>
      </w:r>
      <w:r w:rsidR="00C111AF">
        <w:rPr>
          <w:rFonts w:ascii="Arial Narrow" w:hAnsi="Arial Narrow"/>
        </w:rPr>
        <w:t>0</w:t>
      </w:r>
      <w:r w:rsidR="00EF510A">
        <w:rPr>
          <w:rFonts w:ascii="Arial Narrow" w:hAnsi="Arial Narrow"/>
        </w:rPr>
        <w:t xml:space="preserve"> na 300.000 eur</w:t>
      </w:r>
      <w:r w:rsidR="00C111AF">
        <w:rPr>
          <w:rFonts w:ascii="Arial Narrow" w:hAnsi="Arial Narrow"/>
        </w:rPr>
        <w:t>, ker se je poplava zgodila prej</w:t>
      </w:r>
      <w:r w:rsidR="00EF510A">
        <w:rPr>
          <w:rFonts w:ascii="Arial Narrow" w:hAnsi="Arial Narrow"/>
        </w:rPr>
        <w:t xml:space="preserve">?  </w:t>
      </w:r>
    </w:p>
    <w:p w14:paraId="0200BB06" w14:textId="2BBA45CE" w:rsidR="00782116" w:rsidRDefault="00AB19F0" w:rsidP="002F5EE2">
      <w:pPr>
        <w:rPr>
          <w:rFonts w:ascii="Arial Narrow" w:hAnsi="Arial Narrow"/>
        </w:rPr>
      </w:pPr>
      <w:r>
        <w:rPr>
          <w:rFonts w:ascii="Arial Narrow" w:hAnsi="Arial Narrow"/>
        </w:rPr>
        <w:t>J</w:t>
      </w:r>
      <w:r w:rsidR="00FC5872">
        <w:rPr>
          <w:rFonts w:ascii="Arial Narrow" w:hAnsi="Arial Narrow"/>
        </w:rPr>
        <w:t>ože</w:t>
      </w:r>
      <w:r>
        <w:rPr>
          <w:rFonts w:ascii="Arial Narrow" w:hAnsi="Arial Narrow"/>
        </w:rPr>
        <w:t xml:space="preserve"> </w:t>
      </w:r>
      <w:r w:rsidR="002F5EE2" w:rsidRPr="004C477C">
        <w:rPr>
          <w:rFonts w:ascii="Arial Narrow" w:hAnsi="Arial Narrow"/>
        </w:rPr>
        <w:t>Cepec</w:t>
      </w:r>
      <w:r w:rsidR="00FC5872">
        <w:rPr>
          <w:rFonts w:ascii="Arial Narrow" w:hAnsi="Arial Narrow"/>
        </w:rPr>
        <w:t>:</w:t>
      </w:r>
      <w:r w:rsidR="00433C00">
        <w:rPr>
          <w:rFonts w:ascii="Arial Narrow" w:hAnsi="Arial Narrow"/>
        </w:rPr>
        <w:t xml:space="preserve"> predlaga,</w:t>
      </w:r>
      <w:r w:rsidR="00782116">
        <w:rPr>
          <w:rFonts w:ascii="Arial Narrow" w:hAnsi="Arial Narrow"/>
        </w:rPr>
        <w:t xml:space="preserve"> da se znesek koncesijske dajatve zmanjša prek aneksov</w:t>
      </w:r>
      <w:r w:rsidR="00C23169">
        <w:rPr>
          <w:rFonts w:ascii="Arial Narrow" w:hAnsi="Arial Narrow"/>
        </w:rPr>
        <w:t>, podobno kot je bil to primer z dolgotrajnim uprav</w:t>
      </w:r>
      <w:r w:rsidR="00D61714">
        <w:rPr>
          <w:rFonts w:ascii="Arial Narrow" w:hAnsi="Arial Narrow"/>
        </w:rPr>
        <w:t>n</w:t>
      </w:r>
      <w:r w:rsidR="00C23169">
        <w:rPr>
          <w:rFonts w:ascii="Arial Narrow" w:hAnsi="Arial Narrow"/>
        </w:rPr>
        <w:t>im postopkom odločanja v primeru vpliva kormoranov na ribje populacije</w:t>
      </w:r>
      <w:r w:rsidR="00D61714">
        <w:rPr>
          <w:rFonts w:ascii="Arial Narrow" w:hAnsi="Arial Narrow"/>
        </w:rPr>
        <w:t xml:space="preserve"> oz. v času pandemije, ko je bilo izvajanje koncesijskih nalog onemogočeno</w:t>
      </w:r>
      <w:r w:rsidR="00DC7DB6">
        <w:rPr>
          <w:rFonts w:ascii="Arial Narrow" w:hAnsi="Arial Narrow"/>
        </w:rPr>
        <w:t>.</w:t>
      </w:r>
      <w:r w:rsidR="008E3948" w:rsidRPr="004C477C">
        <w:rPr>
          <w:rFonts w:ascii="Arial Narrow" w:hAnsi="Arial Narrow"/>
        </w:rPr>
        <w:t xml:space="preserve"> </w:t>
      </w:r>
      <w:r w:rsidR="00C23169">
        <w:rPr>
          <w:rFonts w:ascii="Arial Narrow" w:hAnsi="Arial Narrow"/>
        </w:rPr>
        <w:t>8. člen koncesijske pogodbe daje ribiški strani pogajalske možnosti napram državnim uradnikom.</w:t>
      </w:r>
      <w:r w:rsidR="00C111AF">
        <w:rPr>
          <w:rFonts w:ascii="Arial Narrow" w:hAnsi="Arial Narrow"/>
        </w:rPr>
        <w:t xml:space="preserve"> </w:t>
      </w:r>
    </w:p>
    <w:p w14:paraId="03DA8B87" w14:textId="72F6AA1F" w:rsidR="002F5EE2" w:rsidRPr="004C477C" w:rsidRDefault="00AB19F0" w:rsidP="002F5EE2">
      <w:pPr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="000D20A7">
        <w:rPr>
          <w:rFonts w:ascii="Arial Narrow" w:hAnsi="Arial Narrow"/>
        </w:rPr>
        <w:t>iroslav</w:t>
      </w:r>
      <w:r>
        <w:rPr>
          <w:rFonts w:ascii="Arial Narrow" w:hAnsi="Arial Narrow"/>
        </w:rPr>
        <w:t xml:space="preserve"> </w:t>
      </w:r>
      <w:r w:rsidR="002F5EE2" w:rsidRPr="004C477C">
        <w:rPr>
          <w:rFonts w:ascii="Arial Narrow" w:hAnsi="Arial Narrow"/>
        </w:rPr>
        <w:t>Žaberl</w:t>
      </w:r>
      <w:r w:rsidR="000D20A7">
        <w:rPr>
          <w:rFonts w:ascii="Arial Narrow" w:hAnsi="Arial Narrow"/>
        </w:rPr>
        <w:t>:</w:t>
      </w:r>
      <w:r w:rsidR="00D61714">
        <w:rPr>
          <w:rFonts w:ascii="Arial Narrow" w:hAnsi="Arial Narrow"/>
        </w:rPr>
        <w:t xml:space="preserve"> nepošteno s strani države je najprej zakonsko obljubiti RD pomoč oz</w:t>
      </w:r>
      <w:r w:rsidR="00EF510A">
        <w:rPr>
          <w:rFonts w:ascii="Arial Narrow" w:hAnsi="Arial Narrow"/>
        </w:rPr>
        <w:t>.</w:t>
      </w:r>
      <w:r w:rsidR="00D61714">
        <w:rPr>
          <w:rFonts w:ascii="Arial Narrow" w:hAnsi="Arial Narrow"/>
        </w:rPr>
        <w:t xml:space="preserve"> oprostitev plačevanja koncesij, potem pa taisto obljubo zavrniti</w:t>
      </w:r>
      <w:r w:rsidR="004514FB">
        <w:rPr>
          <w:rFonts w:ascii="Arial Narrow" w:hAnsi="Arial Narrow"/>
        </w:rPr>
        <w:t xml:space="preserve">. </w:t>
      </w:r>
      <w:r w:rsidR="00EF510A">
        <w:rPr>
          <w:rFonts w:ascii="Arial Narrow" w:hAnsi="Arial Narrow"/>
        </w:rPr>
        <w:t>Na MKGP si trenutno, ko še ni pravega ministra, noben uradnik ne upa sprejeti odločitev. Ministrstvo za finance vztraja da gre za finančno pomoč.</w:t>
      </w:r>
      <w:r w:rsidR="00C111AF">
        <w:rPr>
          <w:rFonts w:ascii="Arial Narrow" w:hAnsi="Arial Narrow"/>
        </w:rPr>
        <w:t xml:space="preserve"> R</w:t>
      </w:r>
      <w:r w:rsidR="00EF510A">
        <w:rPr>
          <w:rFonts w:ascii="Arial Narrow" w:hAnsi="Arial Narrow"/>
        </w:rPr>
        <w:t xml:space="preserve">ibiške družine ne bodo </w:t>
      </w:r>
      <w:r w:rsidR="00C111AF">
        <w:rPr>
          <w:rFonts w:ascii="Arial Narrow" w:hAnsi="Arial Narrow"/>
        </w:rPr>
        <w:t xml:space="preserve">najbolj </w:t>
      </w:r>
      <w:r w:rsidR="00EF510A">
        <w:rPr>
          <w:rFonts w:ascii="Arial Narrow" w:hAnsi="Arial Narrow"/>
        </w:rPr>
        <w:t xml:space="preserve">zadovoljne s spremembo RGN, ki </w:t>
      </w:r>
      <w:r w:rsidR="00C111AF">
        <w:rPr>
          <w:rFonts w:ascii="Arial Narrow" w:hAnsi="Arial Narrow"/>
        </w:rPr>
        <w:t xml:space="preserve">bo </w:t>
      </w:r>
      <w:r w:rsidR="00EF510A">
        <w:rPr>
          <w:rFonts w:ascii="Arial Narrow" w:hAnsi="Arial Narrow"/>
        </w:rPr>
        <w:t>verjetno za obdobje</w:t>
      </w:r>
      <w:r w:rsidR="008A36E4">
        <w:rPr>
          <w:rFonts w:ascii="Arial Narrow" w:hAnsi="Arial Narrow"/>
        </w:rPr>
        <w:t xml:space="preserve"> več let</w:t>
      </w:r>
      <w:r w:rsidR="00EF510A">
        <w:rPr>
          <w:rFonts w:ascii="Arial Narrow" w:hAnsi="Arial Narrow"/>
        </w:rPr>
        <w:t xml:space="preserve"> </w:t>
      </w:r>
      <w:r w:rsidR="008A36E4">
        <w:rPr>
          <w:rFonts w:ascii="Arial Narrow" w:hAnsi="Arial Narrow"/>
        </w:rPr>
        <w:t>onemogoč</w:t>
      </w:r>
      <w:r w:rsidR="00C111AF">
        <w:rPr>
          <w:rFonts w:ascii="Arial Narrow" w:hAnsi="Arial Narrow"/>
        </w:rPr>
        <w:t>ila</w:t>
      </w:r>
      <w:r w:rsidR="008A36E4">
        <w:rPr>
          <w:rFonts w:ascii="Arial Narrow" w:hAnsi="Arial Narrow"/>
        </w:rPr>
        <w:t xml:space="preserve"> ribolov na prizadetih revirjih.</w:t>
      </w:r>
      <w:r w:rsidR="00C07E80">
        <w:rPr>
          <w:rFonts w:ascii="Arial Narrow" w:hAnsi="Arial Narrow"/>
        </w:rPr>
        <w:t xml:space="preserve"> Sprašuje se zakaj ni bi</w:t>
      </w:r>
      <w:r w:rsidR="00853A93">
        <w:rPr>
          <w:rFonts w:ascii="Arial Narrow" w:hAnsi="Arial Narrow"/>
        </w:rPr>
        <w:t xml:space="preserve">la kot državna pomoč tolmačena </w:t>
      </w:r>
      <w:r w:rsidR="00C07E80">
        <w:rPr>
          <w:rFonts w:ascii="Arial Narrow" w:hAnsi="Arial Narrow"/>
        </w:rPr>
        <w:t>tudi pomoč RD ob covidu in zaradi upravnih zamud kormoranov?</w:t>
      </w:r>
    </w:p>
    <w:p w14:paraId="5898E5C6" w14:textId="77777777" w:rsidR="00D07231" w:rsidRPr="004C477C" w:rsidRDefault="00D07231" w:rsidP="00465D84">
      <w:pPr>
        <w:spacing w:before="0" w:after="40"/>
        <w:rPr>
          <w:rFonts w:ascii="Arial Narrow" w:hAnsi="Arial Narrow"/>
        </w:rPr>
      </w:pPr>
    </w:p>
    <w:p w14:paraId="6E08D454" w14:textId="77777777" w:rsidR="00465D84" w:rsidRPr="004C477C" w:rsidRDefault="00465D84" w:rsidP="00465D84">
      <w:pPr>
        <w:spacing w:before="0" w:after="40"/>
        <w:rPr>
          <w:rFonts w:ascii="Arial Narrow" w:hAnsi="Arial Narrow"/>
        </w:rPr>
      </w:pPr>
      <w:r w:rsidRPr="004C477C">
        <w:rPr>
          <w:rFonts w:ascii="Arial Narrow" w:hAnsi="Arial Narrow"/>
        </w:rPr>
        <w:t>Sprejet</w:t>
      </w:r>
      <w:r w:rsidR="00AB19F0">
        <w:rPr>
          <w:rFonts w:ascii="Arial Narrow" w:hAnsi="Arial Narrow"/>
        </w:rPr>
        <w:t>a sta bila</w:t>
      </w:r>
      <w:r w:rsidRPr="004C477C">
        <w:rPr>
          <w:rFonts w:ascii="Arial Narrow" w:hAnsi="Arial Narrow"/>
        </w:rPr>
        <w:t xml:space="preserve">: </w:t>
      </w:r>
    </w:p>
    <w:p w14:paraId="63C69F83" w14:textId="77777777" w:rsidR="00707BDC" w:rsidRPr="004C477C" w:rsidRDefault="00707BDC" w:rsidP="00465D84">
      <w:pPr>
        <w:spacing w:before="0" w:after="40"/>
        <w:rPr>
          <w:rFonts w:ascii="Arial Narrow" w:hAnsi="Arial Narrow"/>
          <w:b/>
          <w:i/>
        </w:rPr>
      </w:pPr>
    </w:p>
    <w:p w14:paraId="55E24E50" w14:textId="1427BC11" w:rsidR="00465D84" w:rsidRDefault="00465D84" w:rsidP="00465D84">
      <w:pPr>
        <w:spacing w:before="0" w:after="40"/>
        <w:rPr>
          <w:rFonts w:ascii="Arial Narrow" w:hAnsi="Arial Narrow"/>
          <w:b/>
          <w:i/>
        </w:rPr>
      </w:pPr>
      <w:r w:rsidRPr="004C477C">
        <w:rPr>
          <w:rFonts w:ascii="Arial Narrow" w:hAnsi="Arial Narrow"/>
          <w:b/>
          <w:i/>
        </w:rPr>
        <w:t xml:space="preserve">Sklep </w:t>
      </w:r>
      <w:r w:rsidR="000D20A7">
        <w:rPr>
          <w:rFonts w:ascii="Arial Narrow" w:hAnsi="Arial Narrow"/>
          <w:b/>
          <w:i/>
        </w:rPr>
        <w:t>2</w:t>
      </w:r>
      <w:r w:rsidRPr="004C477C">
        <w:rPr>
          <w:rFonts w:ascii="Arial Narrow" w:hAnsi="Arial Narrow"/>
          <w:b/>
          <w:i/>
        </w:rPr>
        <w:t>:</w:t>
      </w:r>
      <w:r w:rsidR="00C13F41">
        <w:rPr>
          <w:rFonts w:ascii="Arial Narrow" w:hAnsi="Arial Narrow"/>
          <w:b/>
          <w:i/>
        </w:rPr>
        <w:t xml:space="preserve"> </w:t>
      </w:r>
      <w:r w:rsidR="00EF510A">
        <w:rPr>
          <w:rFonts w:ascii="Arial Narrow" w:hAnsi="Arial Narrow"/>
          <w:b/>
          <w:i/>
        </w:rPr>
        <w:t>član komisije A. Petrovič pregleda prehodne odločbe uredbe E</w:t>
      </w:r>
      <w:r w:rsidR="00C111AF">
        <w:rPr>
          <w:rFonts w:ascii="Arial Narrow" w:hAnsi="Arial Narrow"/>
          <w:b/>
          <w:i/>
        </w:rPr>
        <w:t>U</w:t>
      </w:r>
      <w:r w:rsidR="00EF510A">
        <w:rPr>
          <w:rFonts w:ascii="Arial Narrow" w:hAnsi="Arial Narrow"/>
          <w:b/>
          <w:i/>
        </w:rPr>
        <w:t xml:space="preserve"> glede pomoči de </w:t>
      </w:r>
      <w:proofErr w:type="spellStart"/>
      <w:r w:rsidR="00EF510A">
        <w:rPr>
          <w:rFonts w:ascii="Arial Narrow" w:hAnsi="Arial Narrow"/>
          <w:b/>
          <w:i/>
        </w:rPr>
        <w:t>minimis</w:t>
      </w:r>
      <w:proofErr w:type="spellEnd"/>
      <w:r w:rsidR="00C111AF">
        <w:rPr>
          <w:rFonts w:ascii="Arial Narrow" w:hAnsi="Arial Narrow"/>
          <w:b/>
          <w:bCs/>
          <w:i/>
          <w:iCs/>
        </w:rPr>
        <w:t xml:space="preserve"> in njene veljavnosti v času dogodka katastrofalnih poplav.</w:t>
      </w:r>
    </w:p>
    <w:p w14:paraId="58F0780F" w14:textId="77777777" w:rsidR="00AB19F0" w:rsidRDefault="00AB19F0" w:rsidP="00465D84">
      <w:pPr>
        <w:spacing w:before="0" w:after="40"/>
        <w:rPr>
          <w:rFonts w:ascii="Arial Narrow" w:hAnsi="Arial Narrow"/>
          <w:b/>
          <w:bCs/>
          <w:i/>
          <w:iCs/>
        </w:rPr>
      </w:pPr>
    </w:p>
    <w:p w14:paraId="7AD2042A" w14:textId="77777777" w:rsidR="000250CE" w:rsidRDefault="000250CE" w:rsidP="00465D84">
      <w:pPr>
        <w:spacing w:before="0" w:after="40"/>
        <w:rPr>
          <w:rFonts w:ascii="Arial Narrow" w:hAnsi="Arial Narrow"/>
          <w:b/>
          <w:i/>
        </w:rPr>
      </w:pPr>
    </w:p>
    <w:p w14:paraId="1109ECF0" w14:textId="77777777" w:rsidR="00EF510A" w:rsidRDefault="00EF510A" w:rsidP="005C3D24">
      <w:pPr>
        <w:pStyle w:val="Odstavekseznama1"/>
        <w:spacing w:after="40" w:line="240" w:lineRule="auto"/>
        <w:ind w:left="0"/>
        <w:rPr>
          <w:rFonts w:ascii="Arial Narrow" w:hAnsi="Arial Narrow"/>
          <w:sz w:val="24"/>
          <w:szCs w:val="24"/>
        </w:rPr>
      </w:pPr>
    </w:p>
    <w:p w14:paraId="2414BAB1" w14:textId="77777777" w:rsidR="00433C00" w:rsidRPr="004C477C" w:rsidRDefault="00433C00" w:rsidP="005C3D24">
      <w:pPr>
        <w:pStyle w:val="Odstavekseznama1"/>
        <w:spacing w:after="40" w:line="240" w:lineRule="auto"/>
        <w:ind w:left="0"/>
        <w:rPr>
          <w:rFonts w:ascii="Arial Narrow" w:hAnsi="Arial Narrow"/>
          <w:sz w:val="24"/>
          <w:szCs w:val="24"/>
        </w:rPr>
      </w:pPr>
    </w:p>
    <w:p w14:paraId="571BF101" w14:textId="75A0EA0D" w:rsidR="00EF3622" w:rsidRPr="00C111AF" w:rsidRDefault="006D7668" w:rsidP="00C111AF">
      <w:pPr>
        <w:pStyle w:val="Odstavekseznama1"/>
        <w:spacing w:after="40" w:line="240" w:lineRule="auto"/>
        <w:ind w:left="0"/>
        <w:jc w:val="center"/>
        <w:rPr>
          <w:rFonts w:ascii="Arial Narrow" w:hAnsi="Arial Narrow"/>
          <w:b/>
          <w:sz w:val="24"/>
          <w:szCs w:val="24"/>
        </w:rPr>
      </w:pPr>
      <w:r w:rsidRPr="004C477C">
        <w:rPr>
          <w:rFonts w:ascii="Arial Narrow" w:hAnsi="Arial Narrow"/>
          <w:b/>
          <w:sz w:val="24"/>
          <w:szCs w:val="24"/>
        </w:rPr>
        <w:lastRenderedPageBreak/>
        <w:t>A</w:t>
      </w:r>
      <w:r w:rsidR="00C111AF">
        <w:rPr>
          <w:rFonts w:ascii="Arial Narrow" w:hAnsi="Arial Narrow"/>
          <w:b/>
          <w:sz w:val="24"/>
          <w:szCs w:val="24"/>
        </w:rPr>
        <w:t>D 3</w:t>
      </w:r>
    </w:p>
    <w:p w14:paraId="0F6EEF88" w14:textId="77777777" w:rsidR="00EF510A" w:rsidRDefault="00251552" w:rsidP="00D07231">
      <w:pPr>
        <w:spacing w:after="40"/>
        <w:rPr>
          <w:rFonts w:ascii="Arial Narrow" w:hAnsi="Arial Narrow"/>
          <w:u w:val="single"/>
        </w:rPr>
      </w:pPr>
      <w:r w:rsidRPr="00D07231">
        <w:rPr>
          <w:rFonts w:ascii="Arial Narrow" w:hAnsi="Arial Narrow"/>
          <w:u w:val="single"/>
        </w:rPr>
        <w:t xml:space="preserve">Priznavanje opravljanja javnih nalog za RD in RZS ter problematika priznavanja plačila </w:t>
      </w:r>
      <w:proofErr w:type="spellStart"/>
      <w:r w:rsidRPr="00D07231">
        <w:rPr>
          <w:rFonts w:ascii="Arial Narrow" w:hAnsi="Arial Narrow"/>
          <w:u w:val="single"/>
        </w:rPr>
        <w:t>elektroizlovov</w:t>
      </w:r>
      <w:proofErr w:type="spellEnd"/>
      <w:r w:rsidRPr="00D07231">
        <w:rPr>
          <w:rFonts w:ascii="Arial Narrow" w:hAnsi="Arial Narrow"/>
          <w:u w:val="single"/>
        </w:rPr>
        <w:t xml:space="preserve"> </w:t>
      </w:r>
    </w:p>
    <w:p w14:paraId="693ECE6A" w14:textId="3F34216B" w:rsidR="00251552" w:rsidRPr="00EF510A" w:rsidRDefault="00EF510A" w:rsidP="00D07231">
      <w:pPr>
        <w:spacing w:after="40"/>
        <w:rPr>
          <w:rFonts w:ascii="Arial Narrow" w:hAnsi="Arial Narrow"/>
        </w:rPr>
      </w:pPr>
      <w:r w:rsidRPr="00EF510A">
        <w:rPr>
          <w:rFonts w:ascii="Arial Narrow" w:hAnsi="Arial Narrow"/>
        </w:rPr>
        <w:t xml:space="preserve">Predsednika komisije zanima </w:t>
      </w:r>
      <w:r w:rsidR="00251552" w:rsidRPr="00EF510A">
        <w:rPr>
          <w:rFonts w:ascii="Arial Narrow" w:hAnsi="Arial Narrow"/>
        </w:rPr>
        <w:t>na kakšen način doseči priznavanje opravljanja javnih nalog v</w:t>
      </w:r>
      <w:r w:rsidRPr="00EF510A">
        <w:rPr>
          <w:rFonts w:ascii="Arial Narrow" w:hAnsi="Arial Narrow"/>
        </w:rPr>
        <w:t xml:space="preserve"> RD </w:t>
      </w:r>
      <w:r w:rsidR="00251552" w:rsidRPr="00EF510A">
        <w:rPr>
          <w:rFonts w:ascii="Arial Narrow" w:hAnsi="Arial Narrow"/>
        </w:rPr>
        <w:t xml:space="preserve"> in </w:t>
      </w:r>
      <w:r w:rsidRPr="00EF510A">
        <w:rPr>
          <w:rFonts w:ascii="Arial Narrow" w:hAnsi="Arial Narrow"/>
        </w:rPr>
        <w:t>RZS</w:t>
      </w:r>
      <w:r w:rsidR="00251552" w:rsidRPr="00EF510A">
        <w:rPr>
          <w:rFonts w:ascii="Arial Narrow" w:hAnsi="Arial Narrow"/>
        </w:rPr>
        <w:t xml:space="preserve">? </w:t>
      </w:r>
      <w:r w:rsidRPr="00EF510A">
        <w:rPr>
          <w:rFonts w:ascii="Arial Narrow" w:hAnsi="Arial Narrow"/>
        </w:rPr>
        <w:t xml:space="preserve">Ali se ribiči </w:t>
      </w:r>
      <w:r w:rsidR="0073209E">
        <w:rPr>
          <w:rFonts w:ascii="Arial Narrow" w:hAnsi="Arial Narrow"/>
        </w:rPr>
        <w:t>lahko sklicujejo</w:t>
      </w:r>
      <w:r w:rsidR="00251552" w:rsidRPr="00EF510A">
        <w:rPr>
          <w:rFonts w:ascii="Arial Narrow" w:hAnsi="Arial Narrow"/>
        </w:rPr>
        <w:t xml:space="preserve"> na načelo enakosti v primeru, da lovce</w:t>
      </w:r>
      <w:r w:rsidR="000250CE">
        <w:rPr>
          <w:rFonts w:ascii="Arial Narrow" w:hAnsi="Arial Narrow"/>
        </w:rPr>
        <w:t>m</w:t>
      </w:r>
      <w:r w:rsidR="00251552" w:rsidRPr="00EF510A">
        <w:rPr>
          <w:rFonts w:ascii="Arial Narrow" w:hAnsi="Arial Narrow"/>
        </w:rPr>
        <w:t xml:space="preserve"> priz</w:t>
      </w:r>
      <w:r w:rsidR="00CB5AEC">
        <w:rPr>
          <w:rFonts w:ascii="Arial Narrow" w:hAnsi="Arial Narrow"/>
        </w:rPr>
        <w:t>navajo izvajanje takšnih nalog,</w:t>
      </w:r>
      <w:r w:rsidR="000250CE">
        <w:rPr>
          <w:rFonts w:ascii="Arial Narrow" w:hAnsi="Arial Narrow"/>
        </w:rPr>
        <w:t xml:space="preserve"> </w:t>
      </w:r>
      <w:r w:rsidR="00251552" w:rsidRPr="00EF510A">
        <w:rPr>
          <w:rFonts w:ascii="Arial Narrow" w:hAnsi="Arial Narrow"/>
        </w:rPr>
        <w:t xml:space="preserve">ribičem pa ne? </w:t>
      </w:r>
      <w:r w:rsidR="000250CE">
        <w:rPr>
          <w:rFonts w:ascii="Arial Narrow" w:hAnsi="Arial Narrow"/>
        </w:rPr>
        <w:t>A</w:t>
      </w:r>
      <w:r w:rsidR="00251552" w:rsidRPr="00EF510A">
        <w:rPr>
          <w:rFonts w:ascii="Arial Narrow" w:hAnsi="Arial Narrow"/>
        </w:rPr>
        <w:t xml:space="preserve">li </w:t>
      </w:r>
      <w:r w:rsidR="000250CE">
        <w:rPr>
          <w:rFonts w:ascii="Arial Narrow" w:hAnsi="Arial Narrow"/>
        </w:rPr>
        <w:t xml:space="preserve">ribiči </w:t>
      </w:r>
      <w:r w:rsidR="0073209E">
        <w:rPr>
          <w:rFonts w:ascii="Arial Narrow" w:hAnsi="Arial Narrow"/>
        </w:rPr>
        <w:t>uživajo</w:t>
      </w:r>
      <w:bookmarkStart w:id="0" w:name="_GoBack"/>
      <w:bookmarkEnd w:id="0"/>
      <w:r w:rsidR="00251552" w:rsidRPr="00EF510A">
        <w:rPr>
          <w:rFonts w:ascii="Arial Narrow" w:hAnsi="Arial Narrow"/>
        </w:rPr>
        <w:t xml:space="preserve"> glede upravljanja z javnim dobrim isti status?</w:t>
      </w:r>
    </w:p>
    <w:p w14:paraId="01870543" w14:textId="77777777" w:rsidR="00123C84" w:rsidRPr="004C477C" w:rsidRDefault="00A821F7" w:rsidP="002F5EE2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Razprava: </w:t>
      </w:r>
    </w:p>
    <w:p w14:paraId="306E0180" w14:textId="69BFFECD" w:rsidR="00240F92" w:rsidRPr="004C477C" w:rsidRDefault="00240F92" w:rsidP="00240F92">
      <w:pPr>
        <w:rPr>
          <w:rFonts w:ascii="Arial Narrow" w:hAnsi="Arial Narrow"/>
        </w:rPr>
      </w:pPr>
      <w:r>
        <w:rPr>
          <w:rFonts w:ascii="Arial Narrow" w:hAnsi="Arial Narrow"/>
        </w:rPr>
        <w:t>Žaberl: s tem problemom so se soočili že</w:t>
      </w:r>
      <w:r w:rsidR="00281D9B">
        <w:rPr>
          <w:rFonts w:ascii="Arial Narrow" w:hAnsi="Arial Narrow"/>
        </w:rPr>
        <w:t xml:space="preserve"> predhodniki. Trenutno ugotavljamo, </w:t>
      </w:r>
      <w:r>
        <w:rPr>
          <w:rFonts w:ascii="Arial Narrow" w:hAnsi="Arial Narrow"/>
        </w:rPr>
        <w:t xml:space="preserve">da lovci dobivajo državni denar za opravljanje popolnoma enakih nalog. </w:t>
      </w:r>
      <w:r w:rsidR="004514F2">
        <w:rPr>
          <w:rFonts w:ascii="Arial Narrow" w:hAnsi="Arial Narrow"/>
        </w:rPr>
        <w:t>Problem se pojavlja tudi s priznavanjem plačila elektro-</w:t>
      </w:r>
      <w:proofErr w:type="spellStart"/>
      <w:r w:rsidR="004514F2">
        <w:rPr>
          <w:rFonts w:ascii="Arial Narrow" w:hAnsi="Arial Narrow"/>
        </w:rPr>
        <w:t>odlovnih</w:t>
      </w:r>
      <w:proofErr w:type="spellEnd"/>
      <w:r w:rsidR="004514F2">
        <w:rPr>
          <w:rFonts w:ascii="Arial Narrow" w:hAnsi="Arial Narrow"/>
        </w:rPr>
        <w:t xml:space="preserve"> storitev v posameznih območjih - RZS je zato na DRSV poslala dopis.</w:t>
      </w:r>
    </w:p>
    <w:p w14:paraId="14B9719D" w14:textId="640C4BDF" w:rsidR="000B5776" w:rsidRDefault="00240F92" w:rsidP="00A821F7">
      <w:pPr>
        <w:rPr>
          <w:rFonts w:ascii="Arial Narrow" w:hAnsi="Arial Narrow"/>
        </w:rPr>
      </w:pPr>
      <w:r>
        <w:rPr>
          <w:rFonts w:ascii="Arial Narrow" w:hAnsi="Arial Narrow"/>
        </w:rPr>
        <w:t>Petrovič:</w:t>
      </w:r>
      <w:r w:rsidR="000B5776">
        <w:rPr>
          <w:rFonts w:ascii="Arial Narrow" w:hAnsi="Arial Narrow"/>
        </w:rPr>
        <w:t xml:space="preserve"> ali so bile naloge v javnem interesu že »</w:t>
      </w:r>
      <w:r w:rsidR="00281D9B">
        <w:rPr>
          <w:rFonts w:ascii="Arial Narrow" w:hAnsi="Arial Narrow"/>
        </w:rPr>
        <w:t>p</w:t>
      </w:r>
      <w:r w:rsidR="000B5776">
        <w:rPr>
          <w:rFonts w:ascii="Arial Narrow" w:hAnsi="Arial Narrow"/>
        </w:rPr>
        <w:t>lačane« s strani države na način</w:t>
      </w:r>
      <w:r w:rsidR="00281D9B">
        <w:rPr>
          <w:rFonts w:ascii="Arial Narrow" w:hAnsi="Arial Narrow"/>
        </w:rPr>
        <w:t>,</w:t>
      </w:r>
      <w:r w:rsidR="000B5776">
        <w:rPr>
          <w:rFonts w:ascii="Arial Narrow" w:hAnsi="Arial Narrow"/>
        </w:rPr>
        <w:t xml:space="preserve"> da so bile </w:t>
      </w:r>
      <w:r w:rsidR="002910C2">
        <w:rPr>
          <w:rFonts w:ascii="Arial Narrow" w:hAnsi="Arial Narrow"/>
        </w:rPr>
        <w:t>koncesijske</w:t>
      </w:r>
      <w:r w:rsidR="000B5776">
        <w:rPr>
          <w:rFonts w:ascii="Arial Narrow" w:hAnsi="Arial Narrow"/>
        </w:rPr>
        <w:t xml:space="preserve"> dajatve za RD potem nižje?</w:t>
      </w:r>
      <w:r w:rsidR="002910C2">
        <w:rPr>
          <w:rFonts w:ascii="Arial Narrow" w:hAnsi="Arial Narrow"/>
        </w:rPr>
        <w:t xml:space="preserve"> Problem je</w:t>
      </w:r>
      <w:r w:rsidR="00281D9B">
        <w:rPr>
          <w:rFonts w:ascii="Arial Narrow" w:hAnsi="Arial Narrow"/>
        </w:rPr>
        <w:t>,</w:t>
      </w:r>
      <w:r w:rsidR="002910C2">
        <w:rPr>
          <w:rFonts w:ascii="Arial Narrow" w:hAnsi="Arial Narrow"/>
        </w:rPr>
        <w:t xml:space="preserve"> da so se ribiči zavezali za izvajanje nalog s podpisom koncesijskih pogodb. </w:t>
      </w:r>
    </w:p>
    <w:p w14:paraId="061D2B46" w14:textId="5F8A712E" w:rsidR="00281D9B" w:rsidRDefault="002F5EE2" w:rsidP="002F5EE2">
      <w:pPr>
        <w:rPr>
          <w:rFonts w:ascii="Arial Narrow" w:hAnsi="Arial Narrow"/>
        </w:rPr>
      </w:pPr>
      <w:r w:rsidRPr="004C477C">
        <w:rPr>
          <w:rFonts w:ascii="Arial Narrow" w:hAnsi="Arial Narrow"/>
        </w:rPr>
        <w:t>Solar</w:t>
      </w:r>
      <w:r w:rsidR="00577868">
        <w:rPr>
          <w:rFonts w:ascii="Arial Narrow" w:hAnsi="Arial Narrow"/>
        </w:rPr>
        <w:t>:</w:t>
      </w:r>
      <w:r w:rsidRPr="004C477C">
        <w:rPr>
          <w:rFonts w:ascii="Arial Narrow" w:hAnsi="Arial Narrow"/>
        </w:rPr>
        <w:t xml:space="preserve"> </w:t>
      </w:r>
      <w:r w:rsidR="00853A93">
        <w:rPr>
          <w:rFonts w:ascii="Arial Narrow" w:hAnsi="Arial Narrow"/>
        </w:rPr>
        <w:t>pri priznavanju</w:t>
      </w:r>
      <w:r w:rsidR="00853A93" w:rsidRPr="00853A93">
        <w:rPr>
          <w:rFonts w:ascii="Arial Narrow" w:hAnsi="Arial Narrow"/>
        </w:rPr>
        <w:t xml:space="preserve"> opravljanja javnih nalog</w:t>
      </w:r>
      <w:r w:rsidR="00853A93">
        <w:rPr>
          <w:rFonts w:ascii="Arial Narrow" w:hAnsi="Arial Narrow"/>
        </w:rPr>
        <w:t xml:space="preserve"> je </w:t>
      </w:r>
      <w:r w:rsidR="00240F92">
        <w:rPr>
          <w:rFonts w:ascii="Arial Narrow" w:hAnsi="Arial Narrow"/>
        </w:rPr>
        <w:t xml:space="preserve">pozicija LZS </w:t>
      </w:r>
      <w:r w:rsidR="00853A93">
        <w:rPr>
          <w:rFonts w:ascii="Arial Narrow" w:hAnsi="Arial Narrow"/>
        </w:rPr>
        <w:t>popolnoma drugačna od RZS;</w:t>
      </w:r>
      <w:r w:rsidR="00240F92">
        <w:rPr>
          <w:rFonts w:ascii="Arial Narrow" w:hAnsi="Arial Narrow"/>
        </w:rPr>
        <w:t xml:space="preserve"> </w:t>
      </w:r>
      <w:r w:rsidR="00853A93">
        <w:rPr>
          <w:rFonts w:ascii="Arial Narrow" w:hAnsi="Arial Narrow"/>
        </w:rPr>
        <w:t>v smislu zakonskih podlag</w:t>
      </w:r>
      <w:r w:rsidR="00853A93">
        <w:rPr>
          <w:rFonts w:ascii="Arial Narrow" w:hAnsi="Arial Narrow"/>
        </w:rPr>
        <w:t xml:space="preserve"> </w:t>
      </w:r>
      <w:r w:rsidR="00240F92">
        <w:rPr>
          <w:rFonts w:ascii="Arial Narrow" w:hAnsi="Arial Narrow"/>
        </w:rPr>
        <w:t xml:space="preserve">je bolj primerljiva s posamezno ribiško družino. </w:t>
      </w:r>
      <w:r w:rsidR="00281D9B">
        <w:rPr>
          <w:rFonts w:ascii="Arial Narrow" w:hAnsi="Arial Narrow"/>
        </w:rPr>
        <w:t>V</w:t>
      </w:r>
      <w:r w:rsidR="00240F92">
        <w:rPr>
          <w:rFonts w:ascii="Arial Narrow" w:hAnsi="Arial Narrow"/>
        </w:rPr>
        <w:t xml:space="preserve">sebinsko </w:t>
      </w:r>
      <w:r w:rsidR="00281D9B">
        <w:rPr>
          <w:rFonts w:ascii="Arial Narrow" w:hAnsi="Arial Narrow"/>
        </w:rPr>
        <w:t>gledano opravljajo</w:t>
      </w:r>
      <w:r w:rsidR="00240F92">
        <w:rPr>
          <w:rFonts w:ascii="Arial Narrow" w:hAnsi="Arial Narrow"/>
        </w:rPr>
        <w:t xml:space="preserve"> lovci in ribiči enake naloge</w:t>
      </w:r>
      <w:r w:rsidR="00281D9B">
        <w:rPr>
          <w:rFonts w:ascii="Arial Narrow" w:hAnsi="Arial Narrow"/>
        </w:rPr>
        <w:t xml:space="preserve">, a </w:t>
      </w:r>
      <w:r w:rsidR="00281D9B">
        <w:rPr>
          <w:rFonts w:ascii="Arial Narrow" w:hAnsi="Arial Narrow"/>
        </w:rPr>
        <w:t xml:space="preserve">so lovci dosegli </w:t>
      </w:r>
      <w:r w:rsidR="00433C00">
        <w:rPr>
          <w:rFonts w:ascii="Arial Narrow" w:hAnsi="Arial Narrow"/>
        </w:rPr>
        <w:t xml:space="preserve">državno sprejetje </w:t>
      </w:r>
      <w:r w:rsidR="00281D9B">
        <w:rPr>
          <w:rFonts w:ascii="Arial Narrow" w:hAnsi="Arial Narrow"/>
        </w:rPr>
        <w:t>takšn</w:t>
      </w:r>
      <w:r w:rsidR="00433C00">
        <w:rPr>
          <w:rFonts w:ascii="Arial Narrow" w:hAnsi="Arial Narrow"/>
        </w:rPr>
        <w:t>ih pravnih</w:t>
      </w:r>
      <w:r w:rsidR="00281D9B">
        <w:rPr>
          <w:rFonts w:ascii="Arial Narrow" w:hAnsi="Arial Narrow"/>
        </w:rPr>
        <w:t xml:space="preserve"> podlag, da so njihove naloge denarno ovrednotene</w:t>
      </w:r>
      <w:r w:rsidR="00281D9B">
        <w:rPr>
          <w:rFonts w:ascii="Arial Narrow" w:hAnsi="Arial Narrow"/>
        </w:rPr>
        <w:t xml:space="preserve">. </w:t>
      </w:r>
      <w:r w:rsidR="00281D9B">
        <w:rPr>
          <w:rFonts w:ascii="Arial Narrow" w:hAnsi="Arial Narrow"/>
        </w:rPr>
        <w:t xml:space="preserve">Obstaja pravna razlika med javno službo in javnim pooblastilom. Žal pri upoštevanju te pravne razlike v praksi obstaja zmešnjava, stanje je nedorečeno. Naloge javne službe je potrebno definirati drugače in </w:t>
      </w:r>
      <w:r w:rsidR="00B60028">
        <w:rPr>
          <w:rFonts w:ascii="Arial Narrow" w:hAnsi="Arial Narrow"/>
        </w:rPr>
        <w:t xml:space="preserve">jih </w:t>
      </w:r>
      <w:r w:rsidR="00281D9B">
        <w:rPr>
          <w:rFonts w:ascii="Arial Narrow" w:hAnsi="Arial Narrow"/>
        </w:rPr>
        <w:t>ovrednotiti</w:t>
      </w:r>
      <w:r w:rsidR="00B60028">
        <w:rPr>
          <w:rFonts w:ascii="Arial Narrow" w:hAnsi="Arial Narrow"/>
        </w:rPr>
        <w:t>. RZS je</w:t>
      </w:r>
      <w:r w:rsidR="00281D9B">
        <w:rPr>
          <w:rFonts w:ascii="Arial Narrow" w:hAnsi="Arial Narrow"/>
        </w:rPr>
        <w:t xml:space="preserve"> že leta 2008 </w:t>
      </w:r>
      <w:r w:rsidR="00B60028">
        <w:rPr>
          <w:rFonts w:ascii="Arial Narrow" w:hAnsi="Arial Narrow"/>
        </w:rPr>
        <w:t xml:space="preserve">to </w:t>
      </w:r>
      <w:r w:rsidR="00281D9B">
        <w:rPr>
          <w:rFonts w:ascii="Arial Narrow" w:hAnsi="Arial Narrow"/>
        </w:rPr>
        <w:t>poskusil</w:t>
      </w:r>
      <w:r w:rsidR="00B60028">
        <w:rPr>
          <w:rFonts w:ascii="Arial Narrow" w:hAnsi="Arial Narrow"/>
        </w:rPr>
        <w:t>a, a ni uspela</w:t>
      </w:r>
      <w:r w:rsidR="00281D9B">
        <w:rPr>
          <w:rFonts w:ascii="Arial Narrow" w:hAnsi="Arial Narrow"/>
        </w:rPr>
        <w:t>.</w:t>
      </w:r>
      <w:r w:rsidR="00281D9B">
        <w:rPr>
          <w:rFonts w:ascii="Arial Narrow" w:hAnsi="Arial Narrow"/>
        </w:rPr>
        <w:t xml:space="preserve"> </w:t>
      </w:r>
      <w:r w:rsidR="00B60028">
        <w:rPr>
          <w:rFonts w:ascii="Arial Narrow" w:hAnsi="Arial Narrow"/>
        </w:rPr>
        <w:t>Za celovito rešitev</w:t>
      </w:r>
      <w:r w:rsidR="00853A93">
        <w:rPr>
          <w:rFonts w:ascii="Arial Narrow" w:hAnsi="Arial Narrow"/>
        </w:rPr>
        <w:t xml:space="preserve"> tega problema je potrebno </w:t>
      </w:r>
      <w:r w:rsidR="00240F92">
        <w:rPr>
          <w:rFonts w:ascii="Arial Narrow" w:hAnsi="Arial Narrow"/>
        </w:rPr>
        <w:t>spremeniti zakonske podlage</w:t>
      </w:r>
      <w:r w:rsidR="00281D9B">
        <w:rPr>
          <w:rFonts w:ascii="Arial Narrow" w:hAnsi="Arial Narrow"/>
        </w:rPr>
        <w:t xml:space="preserve"> v ZSRib. </w:t>
      </w:r>
      <w:r w:rsidR="00281D9B">
        <w:rPr>
          <w:rFonts w:ascii="Arial Narrow" w:hAnsi="Arial Narrow"/>
        </w:rPr>
        <w:t>Prav tako je potrebno</w:t>
      </w:r>
      <w:r w:rsidR="00B60028">
        <w:rPr>
          <w:rFonts w:ascii="Arial Narrow" w:hAnsi="Arial Narrow"/>
        </w:rPr>
        <w:t xml:space="preserve"> v sestankih z državnimi uradniki</w:t>
      </w:r>
      <w:r w:rsidR="00281D9B">
        <w:rPr>
          <w:rFonts w:ascii="Arial Narrow" w:hAnsi="Arial Narrow"/>
        </w:rPr>
        <w:t xml:space="preserve"> izpostavljati</w:t>
      </w:r>
      <w:r w:rsidR="00B60028">
        <w:rPr>
          <w:rFonts w:ascii="Arial Narrow" w:hAnsi="Arial Narrow"/>
        </w:rPr>
        <w:t>,</w:t>
      </w:r>
      <w:r w:rsidR="00281D9B">
        <w:rPr>
          <w:rFonts w:ascii="Arial Narrow" w:hAnsi="Arial Narrow"/>
        </w:rPr>
        <w:t xml:space="preserve"> da so naloge ribičev in lovcev enake in si prizadevati za enakopravnost</w:t>
      </w:r>
      <w:r w:rsidR="00B60028">
        <w:rPr>
          <w:rFonts w:ascii="Arial Narrow" w:hAnsi="Arial Narrow"/>
        </w:rPr>
        <w:t xml:space="preserve"> z</w:t>
      </w:r>
      <w:r w:rsidR="00281D9B">
        <w:rPr>
          <w:rFonts w:ascii="Arial Narrow" w:hAnsi="Arial Narrow"/>
        </w:rPr>
        <w:t xml:space="preserve"> lovci. </w:t>
      </w:r>
    </w:p>
    <w:p w14:paraId="7EC2EF1A" w14:textId="7D43DFFE" w:rsidR="00C33B41" w:rsidRDefault="002F5EE2" w:rsidP="002F5EE2">
      <w:pPr>
        <w:rPr>
          <w:rFonts w:ascii="Arial Narrow" w:hAnsi="Arial Narrow"/>
        </w:rPr>
      </w:pPr>
      <w:r w:rsidRPr="004C477C">
        <w:rPr>
          <w:rFonts w:ascii="Arial Narrow" w:hAnsi="Arial Narrow"/>
        </w:rPr>
        <w:t>Cepec</w:t>
      </w:r>
      <w:r w:rsidR="00577868">
        <w:rPr>
          <w:rFonts w:ascii="Arial Narrow" w:hAnsi="Arial Narrow"/>
        </w:rPr>
        <w:t>:</w:t>
      </w:r>
      <w:r w:rsidR="009F5D07">
        <w:rPr>
          <w:rFonts w:ascii="Arial Narrow" w:hAnsi="Arial Narrow"/>
        </w:rPr>
        <w:t xml:space="preserve"> </w:t>
      </w:r>
      <w:r w:rsidR="00B04E30">
        <w:rPr>
          <w:rFonts w:ascii="Arial Narrow" w:hAnsi="Arial Narrow"/>
        </w:rPr>
        <w:t>problem je</w:t>
      </w:r>
      <w:r w:rsidR="00B60028">
        <w:rPr>
          <w:rFonts w:ascii="Arial Narrow" w:hAnsi="Arial Narrow"/>
        </w:rPr>
        <w:t>,</w:t>
      </w:r>
      <w:r w:rsidR="00B04E30">
        <w:rPr>
          <w:rFonts w:ascii="Arial Narrow" w:hAnsi="Arial Narrow"/>
        </w:rPr>
        <w:t xml:space="preserve"> ker </w:t>
      </w:r>
      <w:r w:rsidR="002910C2">
        <w:rPr>
          <w:rFonts w:ascii="Arial Narrow" w:hAnsi="Arial Narrow"/>
        </w:rPr>
        <w:t xml:space="preserve">naloge v javnem interesu v ribištvu </w:t>
      </w:r>
      <w:r w:rsidR="00B04E30">
        <w:rPr>
          <w:rFonts w:ascii="Arial Narrow" w:hAnsi="Arial Narrow"/>
        </w:rPr>
        <w:t xml:space="preserve">izvaja </w:t>
      </w:r>
      <w:r w:rsidR="002910C2">
        <w:rPr>
          <w:rFonts w:ascii="Arial Narrow" w:hAnsi="Arial Narrow"/>
        </w:rPr>
        <w:t xml:space="preserve">ZZRS. </w:t>
      </w:r>
      <w:r w:rsidR="00D52682">
        <w:rPr>
          <w:rFonts w:ascii="Arial Narrow" w:hAnsi="Arial Narrow"/>
        </w:rPr>
        <w:t>Meni</w:t>
      </w:r>
      <w:r w:rsidR="00CB5AEC">
        <w:rPr>
          <w:rFonts w:ascii="Arial Narrow" w:hAnsi="Arial Narrow"/>
        </w:rPr>
        <w:t xml:space="preserve">, </w:t>
      </w:r>
      <w:r w:rsidR="00B04E30">
        <w:rPr>
          <w:rFonts w:ascii="Arial Narrow" w:hAnsi="Arial Narrow"/>
        </w:rPr>
        <w:t>da ima RZS možnosti</w:t>
      </w:r>
      <w:r w:rsidR="00A21CFB">
        <w:rPr>
          <w:rFonts w:ascii="Arial Narrow" w:hAnsi="Arial Narrow"/>
        </w:rPr>
        <w:t>,</w:t>
      </w:r>
      <w:r w:rsidR="00B04E30">
        <w:rPr>
          <w:rFonts w:ascii="Arial Narrow" w:hAnsi="Arial Narrow"/>
        </w:rPr>
        <w:t xml:space="preserve"> da </w:t>
      </w:r>
      <w:r w:rsidR="00D52682">
        <w:rPr>
          <w:rFonts w:ascii="Arial Narrow" w:hAnsi="Arial Narrow"/>
        </w:rPr>
        <w:t>v obstoječi zakonodaji</w:t>
      </w:r>
      <w:r w:rsidR="00D52682">
        <w:rPr>
          <w:rFonts w:ascii="Arial Narrow" w:hAnsi="Arial Narrow"/>
        </w:rPr>
        <w:t xml:space="preserve"> </w:t>
      </w:r>
      <w:r w:rsidR="00B04E30">
        <w:rPr>
          <w:rFonts w:ascii="Arial Narrow" w:hAnsi="Arial Narrow"/>
        </w:rPr>
        <w:t>doseže priznavanje opravljanja javnih nalog</w:t>
      </w:r>
      <w:r w:rsidR="00D52682">
        <w:rPr>
          <w:rFonts w:ascii="Arial Narrow" w:hAnsi="Arial Narrow"/>
        </w:rPr>
        <w:t xml:space="preserve"> na podoben način,</w:t>
      </w:r>
      <w:r w:rsidR="00B04E30">
        <w:rPr>
          <w:rFonts w:ascii="Arial Narrow" w:hAnsi="Arial Narrow"/>
        </w:rPr>
        <w:t xml:space="preserve"> kot </w:t>
      </w:r>
      <w:r w:rsidR="00D52682">
        <w:rPr>
          <w:rFonts w:ascii="Arial Narrow" w:hAnsi="Arial Narrow"/>
        </w:rPr>
        <w:t>to država priznava lovcem</w:t>
      </w:r>
      <w:r w:rsidR="00B04E30">
        <w:rPr>
          <w:rFonts w:ascii="Arial Narrow" w:hAnsi="Arial Narrow"/>
        </w:rPr>
        <w:t xml:space="preserve">.   </w:t>
      </w:r>
    </w:p>
    <w:p w14:paraId="5318675C" w14:textId="77777777" w:rsidR="002910C2" w:rsidRPr="004C477C" w:rsidRDefault="002910C2" w:rsidP="005C3D24">
      <w:pPr>
        <w:spacing w:before="0" w:after="40"/>
        <w:rPr>
          <w:rFonts w:ascii="Arial Narrow" w:hAnsi="Arial Narrow"/>
        </w:rPr>
      </w:pPr>
    </w:p>
    <w:p w14:paraId="7A4400C9" w14:textId="3275C3A4" w:rsidR="008C664F" w:rsidRPr="004C477C" w:rsidRDefault="00E60856" w:rsidP="005C3D24">
      <w:pPr>
        <w:spacing w:before="0" w:after="40"/>
        <w:rPr>
          <w:rFonts w:ascii="Arial Narrow" w:hAnsi="Arial Narrow"/>
        </w:rPr>
      </w:pPr>
      <w:r w:rsidRPr="004C477C">
        <w:rPr>
          <w:rFonts w:ascii="Arial Narrow" w:hAnsi="Arial Narrow"/>
        </w:rPr>
        <w:t>S</w:t>
      </w:r>
      <w:r w:rsidR="008C664F" w:rsidRPr="004C477C">
        <w:rPr>
          <w:rFonts w:ascii="Arial Narrow" w:hAnsi="Arial Narrow"/>
        </w:rPr>
        <w:t>prejet</w:t>
      </w:r>
      <w:r w:rsidR="00D07231">
        <w:rPr>
          <w:rFonts w:ascii="Arial Narrow" w:hAnsi="Arial Narrow"/>
        </w:rPr>
        <w:t>a</w:t>
      </w:r>
      <w:r w:rsidR="00CC5A2C" w:rsidRPr="004C477C">
        <w:rPr>
          <w:rFonts w:ascii="Arial Narrow" w:hAnsi="Arial Narrow"/>
        </w:rPr>
        <w:t xml:space="preserve"> </w:t>
      </w:r>
      <w:r w:rsidR="0014175C">
        <w:rPr>
          <w:rFonts w:ascii="Arial Narrow" w:hAnsi="Arial Narrow"/>
        </w:rPr>
        <w:t>je</w:t>
      </w:r>
      <w:r w:rsidR="00EA78F5" w:rsidRPr="004C477C">
        <w:rPr>
          <w:rFonts w:ascii="Arial Narrow" w:hAnsi="Arial Narrow"/>
        </w:rPr>
        <w:t xml:space="preserve"> bil:</w:t>
      </w:r>
    </w:p>
    <w:p w14:paraId="1DDF15EF" w14:textId="77777777" w:rsidR="00B0593C" w:rsidRPr="004C477C" w:rsidRDefault="00B0593C" w:rsidP="005C3D24">
      <w:pPr>
        <w:spacing w:before="0" w:after="40"/>
        <w:rPr>
          <w:rFonts w:ascii="Arial Narrow" w:hAnsi="Arial Narrow"/>
          <w:b/>
          <w:i/>
        </w:rPr>
      </w:pPr>
    </w:p>
    <w:p w14:paraId="12592F7E" w14:textId="6D508CE6" w:rsidR="00CB5076" w:rsidRDefault="004E6E4B" w:rsidP="00181F7F">
      <w:pPr>
        <w:pStyle w:val="Odstavekseznama"/>
        <w:ind w:left="0"/>
        <w:rPr>
          <w:rFonts w:ascii="Arial Narrow" w:hAnsi="Arial Narrow"/>
          <w:b/>
          <w:bCs/>
          <w:i/>
          <w:iCs/>
          <w:sz w:val="24"/>
          <w:szCs w:val="24"/>
        </w:rPr>
      </w:pPr>
      <w:r w:rsidRPr="00BF5272">
        <w:rPr>
          <w:rFonts w:ascii="Arial Narrow" w:hAnsi="Arial Narrow"/>
          <w:b/>
          <w:bCs/>
          <w:i/>
          <w:iCs/>
          <w:sz w:val="24"/>
          <w:szCs w:val="24"/>
        </w:rPr>
        <w:t>S</w:t>
      </w:r>
      <w:r w:rsidR="00B0593C" w:rsidRPr="00BF5272">
        <w:rPr>
          <w:rFonts w:ascii="Arial Narrow" w:hAnsi="Arial Narrow"/>
          <w:b/>
          <w:bCs/>
          <w:i/>
          <w:iCs/>
          <w:sz w:val="24"/>
          <w:szCs w:val="24"/>
        </w:rPr>
        <w:t>klep</w:t>
      </w:r>
      <w:r w:rsidR="008E24FE" w:rsidRPr="00BF5272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r w:rsidR="00A00710">
        <w:rPr>
          <w:rFonts w:ascii="Arial Narrow" w:hAnsi="Arial Narrow"/>
          <w:b/>
          <w:bCs/>
          <w:i/>
          <w:iCs/>
          <w:sz w:val="24"/>
          <w:szCs w:val="24"/>
        </w:rPr>
        <w:t>3</w:t>
      </w:r>
      <w:r w:rsidR="00B0593C" w:rsidRPr="00BF5272">
        <w:rPr>
          <w:rFonts w:ascii="Arial Narrow" w:hAnsi="Arial Narrow"/>
          <w:b/>
          <w:bCs/>
          <w:i/>
          <w:iCs/>
          <w:sz w:val="24"/>
          <w:szCs w:val="24"/>
        </w:rPr>
        <w:t>:</w:t>
      </w:r>
      <w:r w:rsidR="00FE7DEA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r w:rsidR="006809D1">
        <w:rPr>
          <w:rFonts w:ascii="Arial Narrow" w:hAnsi="Arial Narrow"/>
          <w:b/>
          <w:bCs/>
          <w:i/>
          <w:iCs/>
          <w:sz w:val="24"/>
          <w:szCs w:val="24"/>
        </w:rPr>
        <w:t>komisija se je seznanila s problematiko priznavanja javnih nalog na področju ribištva</w:t>
      </w:r>
      <w:r w:rsidR="009F3FD3" w:rsidRPr="00E4651A">
        <w:rPr>
          <w:rFonts w:ascii="Arial Narrow" w:hAnsi="Arial Narrow"/>
          <w:b/>
          <w:bCs/>
          <w:i/>
          <w:iCs/>
          <w:sz w:val="24"/>
          <w:szCs w:val="24"/>
        </w:rPr>
        <w:t xml:space="preserve">. </w:t>
      </w:r>
    </w:p>
    <w:p w14:paraId="027FBB0F" w14:textId="46E8686F" w:rsidR="000E69DF" w:rsidRDefault="00A00710" w:rsidP="00181F7F">
      <w:pPr>
        <w:pStyle w:val="Odstavekseznama"/>
        <w:ind w:left="0"/>
        <w:rPr>
          <w:rFonts w:ascii="Arial Narrow" w:hAnsi="Arial Narrow"/>
          <w:b/>
          <w:bCs/>
          <w:i/>
          <w:iCs/>
          <w:sz w:val="24"/>
          <w:szCs w:val="24"/>
        </w:rPr>
      </w:pPr>
      <w:r>
        <w:rPr>
          <w:rFonts w:ascii="Arial Narrow" w:hAnsi="Arial Narrow"/>
          <w:b/>
          <w:bCs/>
          <w:i/>
          <w:iCs/>
          <w:sz w:val="24"/>
          <w:szCs w:val="24"/>
        </w:rPr>
        <w:t>Sklep 4</w:t>
      </w:r>
      <w:r w:rsidR="000E69DF">
        <w:rPr>
          <w:rFonts w:ascii="Arial Narrow" w:hAnsi="Arial Narrow"/>
          <w:b/>
          <w:bCs/>
          <w:i/>
          <w:iCs/>
          <w:sz w:val="24"/>
          <w:szCs w:val="24"/>
        </w:rPr>
        <w:t xml:space="preserve">: </w:t>
      </w:r>
      <w:r w:rsidR="006809D1">
        <w:rPr>
          <w:rFonts w:ascii="Arial Narrow" w:hAnsi="Arial Narrow"/>
          <w:b/>
          <w:bCs/>
          <w:i/>
          <w:iCs/>
          <w:sz w:val="24"/>
          <w:szCs w:val="24"/>
        </w:rPr>
        <w:t>sekretar RZS pri DRSV preveri ali je RZS dobila odgovor na pisno vprašanje glede plačevanja elektro-</w:t>
      </w:r>
      <w:proofErr w:type="spellStart"/>
      <w:r w:rsidR="006809D1">
        <w:rPr>
          <w:rFonts w:ascii="Arial Narrow" w:hAnsi="Arial Narrow"/>
          <w:b/>
          <w:bCs/>
          <w:i/>
          <w:iCs/>
          <w:sz w:val="24"/>
          <w:szCs w:val="24"/>
        </w:rPr>
        <w:t>odlovnih</w:t>
      </w:r>
      <w:proofErr w:type="spellEnd"/>
      <w:r w:rsidR="006809D1">
        <w:rPr>
          <w:rFonts w:ascii="Arial Narrow" w:hAnsi="Arial Narrow"/>
          <w:b/>
          <w:bCs/>
          <w:i/>
          <w:iCs/>
          <w:sz w:val="24"/>
          <w:szCs w:val="24"/>
        </w:rPr>
        <w:t xml:space="preserve"> storitev</w:t>
      </w:r>
      <w:r w:rsidR="000E69DF">
        <w:rPr>
          <w:rFonts w:ascii="Arial Narrow" w:hAnsi="Arial Narrow"/>
          <w:b/>
          <w:bCs/>
          <w:i/>
          <w:iCs/>
          <w:sz w:val="24"/>
          <w:szCs w:val="24"/>
        </w:rPr>
        <w:t>.</w:t>
      </w:r>
    </w:p>
    <w:p w14:paraId="7937F075" w14:textId="77777777" w:rsidR="00181F7F" w:rsidRPr="00181F7F" w:rsidRDefault="00181F7F" w:rsidP="00181F7F">
      <w:pPr>
        <w:pStyle w:val="Odstavekseznama"/>
        <w:ind w:left="0"/>
        <w:rPr>
          <w:rFonts w:ascii="Arial Narrow" w:hAnsi="Arial Narrow"/>
          <w:b/>
          <w:bCs/>
          <w:i/>
          <w:iCs/>
          <w:sz w:val="24"/>
          <w:szCs w:val="24"/>
        </w:rPr>
      </w:pPr>
    </w:p>
    <w:p w14:paraId="5B967D9C" w14:textId="3B03327B" w:rsidR="00251552" w:rsidRDefault="00E8705D" w:rsidP="00251552">
      <w:pPr>
        <w:pStyle w:val="Odstavekseznama1"/>
        <w:spacing w:after="40" w:line="240" w:lineRule="auto"/>
        <w:ind w:left="0"/>
        <w:jc w:val="center"/>
        <w:rPr>
          <w:rFonts w:ascii="Arial Narrow" w:hAnsi="Arial Narrow"/>
          <w:b/>
          <w:sz w:val="24"/>
          <w:szCs w:val="24"/>
        </w:rPr>
      </w:pPr>
      <w:r w:rsidRPr="004C477C">
        <w:rPr>
          <w:rFonts w:ascii="Arial Narrow" w:hAnsi="Arial Narrow"/>
          <w:b/>
          <w:sz w:val="24"/>
          <w:szCs w:val="24"/>
        </w:rPr>
        <w:t xml:space="preserve">AD </w:t>
      </w:r>
      <w:r w:rsidR="00465D84" w:rsidRPr="004C477C">
        <w:rPr>
          <w:rFonts w:ascii="Arial Narrow" w:hAnsi="Arial Narrow"/>
          <w:b/>
          <w:sz w:val="24"/>
          <w:szCs w:val="24"/>
        </w:rPr>
        <w:t>4</w:t>
      </w:r>
    </w:p>
    <w:p w14:paraId="6351A3A9" w14:textId="77777777" w:rsidR="00D07231" w:rsidRPr="00251552" w:rsidRDefault="00D07231" w:rsidP="00251552">
      <w:pPr>
        <w:pStyle w:val="Odstavekseznama1"/>
        <w:spacing w:after="40" w:line="240" w:lineRule="auto"/>
        <w:ind w:left="0"/>
        <w:jc w:val="center"/>
        <w:rPr>
          <w:rFonts w:ascii="Arial Narrow" w:hAnsi="Arial Narrow"/>
          <w:b/>
          <w:sz w:val="24"/>
          <w:szCs w:val="24"/>
        </w:rPr>
      </w:pPr>
    </w:p>
    <w:p w14:paraId="06D32C75" w14:textId="77777777" w:rsidR="000046C0" w:rsidRDefault="00251552" w:rsidP="00251552">
      <w:pPr>
        <w:spacing w:after="40"/>
        <w:rPr>
          <w:rFonts w:ascii="Arial Narrow" w:hAnsi="Arial Narrow"/>
          <w:color w:val="FF0000"/>
          <w:u w:val="single"/>
        </w:rPr>
      </w:pPr>
      <w:r w:rsidRPr="00D07231">
        <w:rPr>
          <w:rFonts w:ascii="Arial Narrow" w:hAnsi="Arial Narrow"/>
          <w:u w:val="single"/>
        </w:rPr>
        <w:t>Osnutek novega izračuna koncesijske dajatve.</w:t>
      </w:r>
      <w:r w:rsidRPr="00D07231">
        <w:rPr>
          <w:rFonts w:ascii="Arial Narrow" w:hAnsi="Arial Narrow"/>
          <w:color w:val="FF0000"/>
          <w:u w:val="single"/>
        </w:rPr>
        <w:t xml:space="preserve"> </w:t>
      </w:r>
    </w:p>
    <w:p w14:paraId="416CEB24" w14:textId="005BCE5D" w:rsidR="00CB5AEC" w:rsidRPr="00A00710" w:rsidRDefault="00281D9B" w:rsidP="00251552">
      <w:pPr>
        <w:spacing w:after="40"/>
        <w:rPr>
          <w:rFonts w:ascii="Arial Narrow" w:hAnsi="Arial Narrow"/>
        </w:rPr>
      </w:pPr>
      <w:r w:rsidRPr="00A00710">
        <w:rPr>
          <w:rFonts w:ascii="Arial Narrow" w:hAnsi="Arial Narrow"/>
        </w:rPr>
        <w:t xml:space="preserve">Povzetek razprave: </w:t>
      </w:r>
      <w:r w:rsidR="00A00710" w:rsidRPr="00A00710">
        <w:rPr>
          <w:rFonts w:ascii="Arial Narrow" w:hAnsi="Arial Narrow"/>
        </w:rPr>
        <w:t>p</w:t>
      </w:r>
      <w:r w:rsidR="00C6153D" w:rsidRPr="00A00710">
        <w:rPr>
          <w:rFonts w:ascii="Arial Narrow" w:hAnsi="Arial Narrow"/>
        </w:rPr>
        <w:t xml:space="preserve">red poplavami je bil v obravnavi osnutek akta, ki bi zvišal koncesijsko dajatev za RD. </w:t>
      </w:r>
      <w:r w:rsidR="00A00710" w:rsidRPr="00A00710">
        <w:rPr>
          <w:rFonts w:ascii="Arial Narrow" w:hAnsi="Arial Narrow"/>
        </w:rPr>
        <w:t>Pripravljavci</w:t>
      </w:r>
      <w:r w:rsidR="00C6153D" w:rsidRPr="00A00710">
        <w:rPr>
          <w:rFonts w:ascii="Arial Narrow" w:hAnsi="Arial Narrow"/>
        </w:rPr>
        <w:t xml:space="preserve"> akta so bili zavezani k molčečnosti napram RD in RZS</w:t>
      </w:r>
      <w:r w:rsidR="00A00710" w:rsidRPr="00A00710">
        <w:rPr>
          <w:rFonts w:ascii="Arial Narrow" w:hAnsi="Arial Narrow"/>
        </w:rPr>
        <w:t xml:space="preserve"> s strani nekdanjega državnega sekretarja</w:t>
      </w:r>
      <w:r w:rsidR="00C6153D" w:rsidRPr="00A00710">
        <w:rPr>
          <w:rFonts w:ascii="Arial Narrow" w:hAnsi="Arial Narrow"/>
        </w:rPr>
        <w:t xml:space="preserve">; ni bilo možno </w:t>
      </w:r>
      <w:r w:rsidR="00A00710" w:rsidRPr="00A00710">
        <w:rPr>
          <w:rFonts w:ascii="Arial Narrow" w:hAnsi="Arial Narrow"/>
        </w:rPr>
        <w:t xml:space="preserve">pridobiti relevantnega podatka za točen izračun novih koncesijskih pogodb. </w:t>
      </w:r>
      <w:r w:rsidR="004D52B7">
        <w:rPr>
          <w:rFonts w:ascii="Arial Narrow" w:hAnsi="Arial Narrow"/>
        </w:rPr>
        <w:t>N</w:t>
      </w:r>
      <w:r w:rsidR="004D52B7" w:rsidRPr="00A00710">
        <w:rPr>
          <w:rFonts w:ascii="Arial Narrow" w:hAnsi="Arial Narrow"/>
        </w:rPr>
        <w:t>a podlagi pripomb RZS</w:t>
      </w:r>
      <w:r w:rsidR="004D52B7">
        <w:rPr>
          <w:rFonts w:ascii="Arial Narrow" w:hAnsi="Arial Narrow"/>
        </w:rPr>
        <w:t xml:space="preserve"> je v</w:t>
      </w:r>
      <w:r w:rsidR="004D52B7" w:rsidRPr="00A00710">
        <w:rPr>
          <w:rFonts w:ascii="Arial Narrow" w:hAnsi="Arial Narrow"/>
        </w:rPr>
        <w:t>lad</w:t>
      </w:r>
      <w:r w:rsidR="004D52B7">
        <w:rPr>
          <w:rFonts w:ascii="Arial Narrow" w:hAnsi="Arial Narrow"/>
        </w:rPr>
        <w:t xml:space="preserve">na služba za zakonodajo </w:t>
      </w:r>
      <w:r w:rsidR="00C6153D" w:rsidRPr="00A00710">
        <w:rPr>
          <w:rFonts w:ascii="Arial Narrow" w:hAnsi="Arial Narrow"/>
        </w:rPr>
        <w:t>osnutek</w:t>
      </w:r>
      <w:r w:rsidR="004D52B7">
        <w:rPr>
          <w:rFonts w:ascii="Arial Narrow" w:hAnsi="Arial Narrow"/>
        </w:rPr>
        <w:t xml:space="preserve"> akta </w:t>
      </w:r>
      <w:r w:rsidR="00C6153D" w:rsidRPr="00A00710">
        <w:rPr>
          <w:rFonts w:ascii="Arial Narrow" w:hAnsi="Arial Narrow"/>
        </w:rPr>
        <w:t xml:space="preserve">v celoti zavrnila. V tem primeru je bila na preizkusu enotnost ribiške organizacije.  </w:t>
      </w:r>
    </w:p>
    <w:p w14:paraId="6882B435" w14:textId="77777777" w:rsidR="00560F53" w:rsidRPr="004C477C" w:rsidRDefault="00560F53" w:rsidP="005C3D24">
      <w:pPr>
        <w:pStyle w:val="Odstavekseznama10"/>
        <w:spacing w:after="40" w:line="240" w:lineRule="auto"/>
        <w:ind w:left="0"/>
        <w:rPr>
          <w:rFonts w:ascii="Arial Narrow" w:hAnsi="Arial Narrow"/>
          <w:sz w:val="24"/>
          <w:szCs w:val="24"/>
          <w:u w:val="single"/>
        </w:rPr>
      </w:pPr>
    </w:p>
    <w:p w14:paraId="79483A7B" w14:textId="77777777" w:rsidR="00577868" w:rsidRPr="004C477C" w:rsidRDefault="00577868" w:rsidP="00577868">
      <w:pPr>
        <w:spacing w:before="0" w:after="40"/>
        <w:rPr>
          <w:rFonts w:ascii="Arial Narrow" w:hAnsi="Arial Narrow"/>
        </w:rPr>
      </w:pPr>
      <w:r w:rsidRPr="004C477C">
        <w:rPr>
          <w:rFonts w:ascii="Arial Narrow" w:hAnsi="Arial Narrow"/>
        </w:rPr>
        <w:t xml:space="preserve">Sprejet </w:t>
      </w:r>
      <w:r>
        <w:rPr>
          <w:rFonts w:ascii="Arial Narrow" w:hAnsi="Arial Narrow"/>
        </w:rPr>
        <w:t>je</w:t>
      </w:r>
      <w:r w:rsidRPr="004C477C">
        <w:rPr>
          <w:rFonts w:ascii="Arial Narrow" w:hAnsi="Arial Narrow"/>
        </w:rPr>
        <w:t xml:space="preserve"> bil:</w:t>
      </w:r>
    </w:p>
    <w:p w14:paraId="01D84130" w14:textId="20109970" w:rsidR="00D07231" w:rsidRPr="00CB5AEC" w:rsidRDefault="00577868" w:rsidP="000046C0">
      <w:pPr>
        <w:pStyle w:val="Odstavekseznama"/>
        <w:ind w:left="0"/>
        <w:rPr>
          <w:rFonts w:ascii="Arial Narrow" w:hAnsi="Arial Narrow"/>
          <w:b/>
          <w:i/>
          <w:strike/>
          <w:sz w:val="24"/>
          <w:szCs w:val="24"/>
        </w:rPr>
      </w:pPr>
      <w:r w:rsidRPr="004C477C">
        <w:rPr>
          <w:rFonts w:ascii="Arial Narrow" w:hAnsi="Arial Narrow"/>
          <w:b/>
          <w:bCs/>
          <w:i/>
          <w:iCs/>
          <w:sz w:val="24"/>
          <w:szCs w:val="24"/>
        </w:rPr>
        <w:t xml:space="preserve">Sklep </w:t>
      </w:r>
      <w:r w:rsidR="00A00710">
        <w:rPr>
          <w:rFonts w:ascii="Arial Narrow" w:hAnsi="Arial Narrow"/>
          <w:b/>
          <w:bCs/>
          <w:i/>
          <w:iCs/>
          <w:sz w:val="24"/>
          <w:szCs w:val="24"/>
        </w:rPr>
        <w:t>5</w:t>
      </w:r>
      <w:r w:rsidRPr="004C477C">
        <w:rPr>
          <w:rFonts w:ascii="Arial Narrow" w:hAnsi="Arial Narrow"/>
          <w:b/>
          <w:bCs/>
          <w:i/>
          <w:iCs/>
          <w:sz w:val="24"/>
          <w:szCs w:val="24"/>
        </w:rPr>
        <w:t>:</w:t>
      </w:r>
      <w:r w:rsidR="00FE7DEA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r w:rsidR="00281D9B">
        <w:rPr>
          <w:rFonts w:ascii="Arial Narrow" w:hAnsi="Arial Narrow"/>
          <w:b/>
          <w:bCs/>
          <w:i/>
          <w:iCs/>
          <w:sz w:val="24"/>
          <w:szCs w:val="24"/>
        </w:rPr>
        <w:t>komisija se je seznanila s stanjem osnutka nove koncesijske dajatve</w:t>
      </w:r>
      <w:r w:rsidR="00A00710">
        <w:rPr>
          <w:rFonts w:ascii="Arial Narrow" w:hAnsi="Arial Narrow"/>
          <w:b/>
          <w:bCs/>
          <w:i/>
          <w:iCs/>
          <w:sz w:val="24"/>
          <w:szCs w:val="24"/>
        </w:rPr>
        <w:t>.</w:t>
      </w:r>
    </w:p>
    <w:p w14:paraId="057DD0F2" w14:textId="77777777" w:rsidR="000046C0" w:rsidRDefault="000046C0" w:rsidP="000046C0">
      <w:pPr>
        <w:pStyle w:val="Odstavekseznama"/>
        <w:ind w:left="0"/>
        <w:rPr>
          <w:rFonts w:ascii="Arial Narrow" w:hAnsi="Arial Narrow"/>
          <w:b/>
          <w:bCs/>
          <w:i/>
          <w:iCs/>
          <w:sz w:val="24"/>
          <w:szCs w:val="24"/>
        </w:rPr>
      </w:pPr>
    </w:p>
    <w:p w14:paraId="739AC001" w14:textId="77777777" w:rsidR="00281D9B" w:rsidRPr="000046C0" w:rsidRDefault="00281D9B" w:rsidP="000046C0">
      <w:pPr>
        <w:pStyle w:val="Odstavekseznama"/>
        <w:ind w:left="0"/>
        <w:rPr>
          <w:rFonts w:ascii="Arial Narrow" w:hAnsi="Arial Narrow"/>
          <w:b/>
          <w:bCs/>
          <w:i/>
          <w:iCs/>
          <w:sz w:val="24"/>
          <w:szCs w:val="24"/>
        </w:rPr>
      </w:pPr>
    </w:p>
    <w:p w14:paraId="0034B23C" w14:textId="77777777" w:rsidR="00D07231" w:rsidRPr="004C477C" w:rsidRDefault="00D07231" w:rsidP="005C3D24">
      <w:pPr>
        <w:pStyle w:val="Odstavekseznama10"/>
        <w:spacing w:after="40" w:line="240" w:lineRule="auto"/>
        <w:ind w:left="0"/>
        <w:rPr>
          <w:rFonts w:ascii="Arial Narrow" w:hAnsi="Arial Narrow"/>
          <w:sz w:val="24"/>
          <w:szCs w:val="24"/>
          <w:u w:val="single"/>
        </w:rPr>
      </w:pPr>
    </w:p>
    <w:p w14:paraId="456B4839" w14:textId="12C4E332" w:rsidR="00503E30" w:rsidRDefault="00503E30" w:rsidP="00281D9B">
      <w:pPr>
        <w:pStyle w:val="Odstavekseznama10"/>
        <w:spacing w:after="40" w:line="240" w:lineRule="auto"/>
        <w:ind w:left="0"/>
        <w:jc w:val="center"/>
        <w:rPr>
          <w:rFonts w:ascii="Arial Narrow" w:hAnsi="Arial Narrow"/>
          <w:b/>
          <w:bCs/>
          <w:sz w:val="24"/>
          <w:szCs w:val="24"/>
        </w:rPr>
      </w:pPr>
      <w:r w:rsidRPr="004C477C">
        <w:rPr>
          <w:rFonts w:ascii="Arial Narrow" w:hAnsi="Arial Narrow"/>
          <w:b/>
          <w:bCs/>
          <w:sz w:val="24"/>
          <w:szCs w:val="24"/>
        </w:rPr>
        <w:t>AD 5</w:t>
      </w:r>
    </w:p>
    <w:p w14:paraId="264CC052" w14:textId="77777777" w:rsidR="00281D9B" w:rsidRPr="00281D9B" w:rsidRDefault="00281D9B" w:rsidP="00281D9B">
      <w:pPr>
        <w:pStyle w:val="Odstavekseznama10"/>
        <w:spacing w:after="40" w:line="240" w:lineRule="auto"/>
        <w:ind w:left="0"/>
        <w:jc w:val="center"/>
        <w:rPr>
          <w:rFonts w:ascii="Arial Narrow" w:hAnsi="Arial Narrow"/>
          <w:b/>
          <w:bCs/>
          <w:sz w:val="24"/>
          <w:szCs w:val="24"/>
        </w:rPr>
      </w:pPr>
    </w:p>
    <w:p w14:paraId="3FBE9B75" w14:textId="1009D7CC" w:rsidR="00503E30" w:rsidRPr="004C477C" w:rsidRDefault="00251552" w:rsidP="00503E30">
      <w:pPr>
        <w:rPr>
          <w:rFonts w:ascii="Arial Narrow" w:hAnsi="Arial Narrow"/>
          <w:u w:val="single"/>
        </w:rPr>
      </w:pPr>
      <w:r>
        <w:rPr>
          <w:rFonts w:ascii="Arial Narrow" w:hAnsi="Arial Narrow"/>
          <w:u w:val="single"/>
        </w:rPr>
        <w:t>Razno</w:t>
      </w:r>
      <w:r w:rsidR="00503E30" w:rsidRPr="004C477C">
        <w:rPr>
          <w:rFonts w:ascii="Arial Narrow" w:hAnsi="Arial Narrow"/>
          <w:u w:val="single"/>
        </w:rPr>
        <w:t>.</w:t>
      </w:r>
    </w:p>
    <w:p w14:paraId="2D76E2D8" w14:textId="2EA3CA68" w:rsidR="00251552" w:rsidRPr="00CB5AEC" w:rsidRDefault="00251552" w:rsidP="00776962">
      <w:pPr>
        <w:pStyle w:val="Odstavekseznama"/>
        <w:numPr>
          <w:ilvl w:val="0"/>
          <w:numId w:val="7"/>
        </w:numPr>
        <w:spacing w:after="40"/>
        <w:rPr>
          <w:sz w:val="24"/>
          <w:szCs w:val="24"/>
        </w:rPr>
      </w:pPr>
      <w:r w:rsidRPr="00CB5AEC">
        <w:rPr>
          <w:rFonts w:ascii="Arial Narrow" w:hAnsi="Arial Narrow"/>
          <w:sz w:val="24"/>
          <w:szCs w:val="24"/>
        </w:rPr>
        <w:t>Glasilo Ribič in p</w:t>
      </w:r>
      <w:r w:rsidR="00CB5AEC" w:rsidRPr="00CB5AEC">
        <w:rPr>
          <w:rFonts w:ascii="Arial Narrow" w:hAnsi="Arial Narrow"/>
          <w:sz w:val="24"/>
          <w:szCs w:val="24"/>
        </w:rPr>
        <w:t>ravni ribiški kotiček.</w:t>
      </w:r>
    </w:p>
    <w:p w14:paraId="1221D2F4" w14:textId="7DD930F8" w:rsidR="00776962" w:rsidRPr="004D52B7" w:rsidRDefault="00776962" w:rsidP="00776962">
      <w:pPr>
        <w:spacing w:after="40"/>
        <w:rPr>
          <w:rFonts w:ascii="Arial Narrow" w:hAnsi="Arial Narrow"/>
        </w:rPr>
      </w:pPr>
      <w:r>
        <w:rPr>
          <w:rFonts w:ascii="Arial Narrow" w:hAnsi="Arial Narrow"/>
        </w:rPr>
        <w:t>Povzetek razprave:</w:t>
      </w:r>
      <w:r w:rsidR="00C6153D">
        <w:rPr>
          <w:rFonts w:ascii="Arial Narrow" w:hAnsi="Arial Narrow"/>
        </w:rPr>
        <w:t xml:space="preserve"> rubrika v Ribiču je naletela na velik odmev, predsednik se zahvaljuje vsem avtorjem prispevkov.</w:t>
      </w:r>
      <w:r w:rsidR="00A21CFB">
        <w:rPr>
          <w:rFonts w:ascii="Arial Narrow" w:hAnsi="Arial Narrow"/>
        </w:rPr>
        <w:t xml:space="preserve"> Poziva </w:t>
      </w:r>
      <w:r w:rsidR="004D52B7">
        <w:rPr>
          <w:rFonts w:ascii="Arial Narrow" w:hAnsi="Arial Narrow"/>
        </w:rPr>
        <w:t xml:space="preserve">, </w:t>
      </w:r>
      <w:r w:rsidR="00A21CFB">
        <w:rPr>
          <w:rFonts w:ascii="Arial Narrow" w:hAnsi="Arial Narrow"/>
        </w:rPr>
        <w:t xml:space="preserve">da naj bodo tematike v tej rubriki čimbolj aktualne </w:t>
      </w:r>
      <w:r w:rsidR="00C6153D">
        <w:rPr>
          <w:rFonts w:ascii="Arial Narrow" w:hAnsi="Arial Narrow"/>
        </w:rPr>
        <w:t xml:space="preserve"> Trenutno je med RD pereča pravna problematika izvedba  izrednih občnih zborov</w:t>
      </w:r>
      <w:r w:rsidR="004D52B7">
        <w:rPr>
          <w:rFonts w:ascii="Arial Narrow" w:hAnsi="Arial Narrow"/>
        </w:rPr>
        <w:t xml:space="preserve">, o čemer bo pisal </w:t>
      </w:r>
      <w:r w:rsidR="00C6153D">
        <w:rPr>
          <w:rFonts w:ascii="Arial Narrow" w:hAnsi="Arial Narrow"/>
        </w:rPr>
        <w:t xml:space="preserve"> Franc Polič.</w:t>
      </w:r>
    </w:p>
    <w:p w14:paraId="48C2C806" w14:textId="77777777" w:rsidR="00776962" w:rsidRPr="00776962" w:rsidRDefault="00776962" w:rsidP="00776962">
      <w:pPr>
        <w:spacing w:after="40"/>
      </w:pPr>
    </w:p>
    <w:p w14:paraId="44E94100" w14:textId="1B23DA26" w:rsidR="00251552" w:rsidRPr="00081DE1" w:rsidRDefault="00251552" w:rsidP="00776962">
      <w:pPr>
        <w:pStyle w:val="Odstavekseznama"/>
        <w:numPr>
          <w:ilvl w:val="0"/>
          <w:numId w:val="7"/>
        </w:numPr>
        <w:spacing w:after="40"/>
        <w:rPr>
          <w:sz w:val="24"/>
          <w:szCs w:val="24"/>
        </w:rPr>
      </w:pPr>
      <w:r w:rsidRPr="00081DE1">
        <w:rPr>
          <w:rFonts w:ascii="Arial Narrow" w:hAnsi="Arial Narrow"/>
          <w:sz w:val="24"/>
          <w:szCs w:val="24"/>
        </w:rPr>
        <w:t>dogo</w:t>
      </w:r>
      <w:r w:rsidR="00C6153D">
        <w:rPr>
          <w:rFonts w:ascii="Arial Narrow" w:hAnsi="Arial Narrow"/>
          <w:sz w:val="24"/>
          <w:szCs w:val="24"/>
        </w:rPr>
        <w:t>vor o delu v 2024</w:t>
      </w:r>
    </w:p>
    <w:p w14:paraId="3D5C886E" w14:textId="3E526128" w:rsidR="00251552" w:rsidRDefault="00776962" w:rsidP="00503E30">
      <w:pPr>
        <w:spacing w:before="0" w:after="0"/>
        <w:rPr>
          <w:rFonts w:ascii="Arial Narrow" w:hAnsi="Arial Narrow"/>
        </w:rPr>
      </w:pPr>
      <w:r>
        <w:rPr>
          <w:rFonts w:ascii="Arial Narrow" w:hAnsi="Arial Narrow"/>
        </w:rPr>
        <w:t>Povzetek razprave:</w:t>
      </w:r>
      <w:r w:rsidR="00C6153D">
        <w:rPr>
          <w:rFonts w:ascii="Arial Narrow" w:hAnsi="Arial Narrow"/>
        </w:rPr>
        <w:t xml:space="preserve"> člani komisije se strinjajo</w:t>
      </w:r>
      <w:r w:rsidR="00A21CFB">
        <w:rPr>
          <w:rFonts w:ascii="Arial Narrow" w:hAnsi="Arial Narrow"/>
        </w:rPr>
        <w:t>,</w:t>
      </w:r>
      <w:r w:rsidR="00C6153D">
        <w:rPr>
          <w:rFonts w:ascii="Arial Narrow" w:hAnsi="Arial Narrow"/>
        </w:rPr>
        <w:t xml:space="preserve"> da </w:t>
      </w:r>
      <w:r w:rsidR="00A21CFB">
        <w:rPr>
          <w:rFonts w:ascii="Arial Narrow" w:hAnsi="Arial Narrow"/>
        </w:rPr>
        <w:t xml:space="preserve">se v naslednjih mesecih </w:t>
      </w:r>
      <w:r w:rsidR="00C6153D">
        <w:rPr>
          <w:rFonts w:ascii="Arial Narrow" w:hAnsi="Arial Narrow"/>
        </w:rPr>
        <w:t>postavijo konkretne naloge dela</w:t>
      </w:r>
      <w:r w:rsidR="00A21CFB">
        <w:rPr>
          <w:rFonts w:ascii="Arial Narrow" w:hAnsi="Arial Narrow"/>
        </w:rPr>
        <w:t xml:space="preserve"> za vse člane komisije</w:t>
      </w:r>
      <w:r w:rsidR="00C6153D">
        <w:rPr>
          <w:rFonts w:ascii="Arial Narrow" w:hAnsi="Arial Narrow"/>
        </w:rPr>
        <w:t xml:space="preserve"> </w:t>
      </w:r>
      <w:r w:rsidR="00A21CFB">
        <w:rPr>
          <w:rFonts w:ascii="Arial Narrow" w:hAnsi="Arial Narrow"/>
        </w:rPr>
        <w:t xml:space="preserve">z roki. </w:t>
      </w:r>
    </w:p>
    <w:p w14:paraId="350A8C48" w14:textId="1D8F337A" w:rsidR="00A21CFB" w:rsidRDefault="00A21CFB" w:rsidP="00503E30">
      <w:pPr>
        <w:spacing w:before="0" w:after="0"/>
        <w:rPr>
          <w:rFonts w:ascii="Arial Narrow" w:hAnsi="Arial Narrow"/>
        </w:rPr>
      </w:pPr>
      <w:r>
        <w:rPr>
          <w:rFonts w:ascii="Arial Narrow" w:hAnsi="Arial Narrow"/>
        </w:rPr>
        <w:t xml:space="preserve">P. Solar izpostavi vprašanje nadaljevanja obravnave novega Programa upravljanja rib </w:t>
      </w:r>
      <w:r w:rsidR="004D52B7">
        <w:rPr>
          <w:rFonts w:ascii="Arial Narrow" w:hAnsi="Arial Narrow"/>
        </w:rPr>
        <w:t xml:space="preserve">(PUR) </w:t>
      </w:r>
      <w:r>
        <w:rPr>
          <w:rFonts w:ascii="Arial Narrow" w:hAnsi="Arial Narrow"/>
        </w:rPr>
        <w:t>– meni</w:t>
      </w:r>
      <w:r w:rsidR="0071787C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da m</w:t>
      </w:r>
      <w:r w:rsidR="004D52B7">
        <w:rPr>
          <w:rFonts w:ascii="Arial Narrow" w:hAnsi="Arial Narrow"/>
        </w:rPr>
        <w:t>nenja ribičev niso upoštevana.</w:t>
      </w:r>
      <w:r w:rsidR="004D52B7" w:rsidRPr="004D52B7">
        <w:rPr>
          <w:rFonts w:ascii="Arial Narrow" w:hAnsi="Arial Narrow"/>
        </w:rPr>
        <w:t xml:space="preserve"> </w:t>
      </w:r>
      <w:r w:rsidR="004D52B7">
        <w:rPr>
          <w:rFonts w:ascii="Arial Narrow" w:hAnsi="Arial Narrow"/>
        </w:rPr>
        <w:t>I</w:t>
      </w:r>
      <w:r w:rsidR="004D52B7">
        <w:rPr>
          <w:rFonts w:ascii="Arial Narrow" w:hAnsi="Arial Narrow"/>
        </w:rPr>
        <w:t>z uradnih zapisnikov</w:t>
      </w:r>
      <w:r w:rsidR="004D52B7" w:rsidRPr="004D52B7">
        <w:rPr>
          <w:rFonts w:ascii="Arial Narrow" w:hAnsi="Arial Narrow"/>
        </w:rPr>
        <w:t xml:space="preserve"> </w:t>
      </w:r>
      <w:r w:rsidR="004D52B7">
        <w:rPr>
          <w:rFonts w:ascii="Arial Narrow" w:hAnsi="Arial Narrow"/>
        </w:rPr>
        <w:t>je moč razbrati</w:t>
      </w:r>
      <w:r w:rsidR="004D52B7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da predstavnik RZS v delovni skupini za PUR</w:t>
      </w:r>
      <w:r w:rsidR="004D52B7">
        <w:rPr>
          <w:rFonts w:ascii="Arial Narrow" w:hAnsi="Arial Narrow"/>
        </w:rPr>
        <w:t>, ribiške zahteve ni izpostavil.</w:t>
      </w:r>
      <w:r>
        <w:rPr>
          <w:rFonts w:ascii="Arial Narrow" w:hAnsi="Arial Narrow"/>
        </w:rPr>
        <w:t xml:space="preserve">  M. Žaberl pove</w:t>
      </w:r>
      <w:r w:rsidR="004D52B7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da se je zaradi </w:t>
      </w:r>
      <w:r w:rsidR="005E4723">
        <w:rPr>
          <w:rFonts w:ascii="Arial Narrow" w:hAnsi="Arial Narrow"/>
        </w:rPr>
        <w:t>situacije</w:t>
      </w:r>
      <w:r>
        <w:rPr>
          <w:rFonts w:ascii="Arial Narrow" w:hAnsi="Arial Narrow"/>
        </w:rPr>
        <w:t xml:space="preserve"> s poplavami</w:t>
      </w:r>
      <w:r w:rsidR="004D52B7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delo na </w:t>
      </w:r>
      <w:r w:rsidR="004D52B7">
        <w:rPr>
          <w:rFonts w:ascii="Arial Narrow" w:hAnsi="Arial Narrow"/>
        </w:rPr>
        <w:t xml:space="preserve">pripravi </w:t>
      </w:r>
      <w:r>
        <w:rPr>
          <w:rFonts w:ascii="Arial Narrow" w:hAnsi="Arial Narrow"/>
        </w:rPr>
        <w:t>PUR ustavilo,</w:t>
      </w:r>
      <w:r w:rsidR="0071787C">
        <w:rPr>
          <w:rFonts w:ascii="Arial Narrow" w:hAnsi="Arial Narrow"/>
        </w:rPr>
        <w:t xml:space="preserve"> prav tako</w:t>
      </w:r>
      <w:r w:rsidR="009D3D33">
        <w:rPr>
          <w:rFonts w:ascii="Arial Narrow" w:hAnsi="Arial Narrow"/>
        </w:rPr>
        <w:t xml:space="preserve"> </w:t>
      </w:r>
      <w:r w:rsidR="0071787C">
        <w:rPr>
          <w:rFonts w:ascii="Arial Narrow" w:hAnsi="Arial Narrow"/>
        </w:rPr>
        <w:t>imajo</w:t>
      </w:r>
      <w:r w:rsidR="0071787C">
        <w:rPr>
          <w:rFonts w:ascii="Arial Narrow" w:hAnsi="Arial Narrow"/>
        </w:rPr>
        <w:t xml:space="preserve"> </w:t>
      </w:r>
      <w:r w:rsidR="009D3D33">
        <w:rPr>
          <w:rFonts w:ascii="Arial Narrow" w:hAnsi="Arial Narrow"/>
        </w:rPr>
        <w:t>na MKGP kadrovske težave.</w:t>
      </w:r>
      <w:r w:rsidR="0071787C">
        <w:rPr>
          <w:rFonts w:ascii="Arial Narrow" w:hAnsi="Arial Narrow"/>
        </w:rPr>
        <w:t xml:space="preserve"> Je seznanjen s problemom</w:t>
      </w:r>
      <w:r w:rsidR="004D52B7">
        <w:rPr>
          <w:rFonts w:ascii="Arial Narrow" w:hAnsi="Arial Narrow"/>
        </w:rPr>
        <w:t xml:space="preserve"> državnega </w:t>
      </w:r>
      <w:r>
        <w:rPr>
          <w:rFonts w:ascii="Arial Narrow" w:hAnsi="Arial Narrow"/>
        </w:rPr>
        <w:t xml:space="preserve"> ignoriranja ribiških zahtev. </w:t>
      </w:r>
    </w:p>
    <w:p w14:paraId="7910B43C" w14:textId="06982272" w:rsidR="00346D91" w:rsidRDefault="00346D91" w:rsidP="00503E30">
      <w:pPr>
        <w:spacing w:before="0" w:after="0"/>
        <w:rPr>
          <w:rFonts w:ascii="Arial Narrow" w:hAnsi="Arial Narrow"/>
        </w:rPr>
      </w:pPr>
      <w:r>
        <w:rPr>
          <w:rFonts w:ascii="Arial Narrow" w:hAnsi="Arial Narrow"/>
        </w:rPr>
        <w:t>Člani komisije so razpravljali še o možnih posledicah spremembe ribiške zakonodaje</w:t>
      </w:r>
      <w:r w:rsidR="00A9729F">
        <w:rPr>
          <w:rFonts w:ascii="Arial Narrow" w:hAnsi="Arial Narrow"/>
        </w:rPr>
        <w:t xml:space="preserve"> na ravni RD, ZRD in same zveze</w:t>
      </w:r>
      <w:r>
        <w:rPr>
          <w:rFonts w:ascii="Arial Narrow" w:hAnsi="Arial Narrow"/>
        </w:rPr>
        <w:t>.</w:t>
      </w:r>
    </w:p>
    <w:p w14:paraId="7086A910" w14:textId="77777777" w:rsidR="00346D91" w:rsidRDefault="00346D91" w:rsidP="00503E30">
      <w:pPr>
        <w:spacing w:before="0" w:after="0"/>
        <w:rPr>
          <w:rFonts w:ascii="Arial Narrow" w:hAnsi="Arial Narrow"/>
        </w:rPr>
      </w:pPr>
    </w:p>
    <w:p w14:paraId="2B960555" w14:textId="77777777" w:rsidR="00BA39A8" w:rsidRPr="004C477C" w:rsidRDefault="00BA39A8" w:rsidP="005C3D24">
      <w:pPr>
        <w:spacing w:before="0" w:after="40"/>
        <w:rPr>
          <w:rFonts w:ascii="Arial Narrow" w:hAnsi="Arial Narrow"/>
        </w:rPr>
      </w:pPr>
    </w:p>
    <w:p w14:paraId="35576399" w14:textId="40E1F481" w:rsidR="00BD314F" w:rsidRPr="004C477C" w:rsidRDefault="000479F5" w:rsidP="005C3D24">
      <w:pPr>
        <w:spacing w:before="0" w:after="40"/>
        <w:rPr>
          <w:rFonts w:ascii="Arial Narrow" w:hAnsi="Arial Narrow"/>
        </w:rPr>
      </w:pPr>
      <w:r w:rsidRPr="004C477C">
        <w:rPr>
          <w:rFonts w:ascii="Arial Narrow" w:hAnsi="Arial Narrow"/>
        </w:rPr>
        <w:t>Vsi sklepi so bili sprejeti soglasno. Sestanek je bil končan ob 1</w:t>
      </w:r>
      <w:r w:rsidR="00251552">
        <w:rPr>
          <w:rFonts w:ascii="Arial Narrow" w:hAnsi="Arial Narrow"/>
        </w:rPr>
        <w:t>7</w:t>
      </w:r>
      <w:r w:rsidR="008B5E36" w:rsidRPr="004C477C">
        <w:rPr>
          <w:rFonts w:ascii="Arial Narrow" w:hAnsi="Arial Narrow"/>
        </w:rPr>
        <w:t>:</w:t>
      </w:r>
      <w:r w:rsidR="00D85938" w:rsidRPr="004C477C">
        <w:rPr>
          <w:rFonts w:ascii="Arial Narrow" w:hAnsi="Arial Narrow"/>
        </w:rPr>
        <w:t>3</w:t>
      </w:r>
      <w:r w:rsidR="007236E8" w:rsidRPr="004C477C">
        <w:rPr>
          <w:rFonts w:ascii="Arial Narrow" w:hAnsi="Arial Narrow"/>
        </w:rPr>
        <w:t>0</w:t>
      </w:r>
      <w:r w:rsidRPr="004C477C">
        <w:rPr>
          <w:rFonts w:ascii="Arial Narrow" w:hAnsi="Arial Narrow"/>
          <w:vertAlign w:val="superscript"/>
        </w:rPr>
        <w:t xml:space="preserve"> </w:t>
      </w:r>
      <w:r w:rsidRPr="004C477C">
        <w:rPr>
          <w:rFonts w:ascii="Arial Narrow" w:hAnsi="Arial Narrow"/>
        </w:rPr>
        <w:t>uri.</w:t>
      </w:r>
    </w:p>
    <w:p w14:paraId="7494B6A0" w14:textId="77777777" w:rsidR="00533280" w:rsidRPr="004C477C" w:rsidRDefault="000479F5" w:rsidP="005C3D24">
      <w:pPr>
        <w:spacing w:before="0" w:after="40"/>
        <w:rPr>
          <w:rFonts w:ascii="Arial Narrow" w:hAnsi="Arial Narrow"/>
        </w:rPr>
      </w:pPr>
      <w:r w:rsidRPr="004C477C">
        <w:rPr>
          <w:rFonts w:ascii="Arial Narrow" w:hAnsi="Arial Narrow"/>
        </w:rPr>
        <w:tab/>
      </w:r>
    </w:p>
    <w:p w14:paraId="082F145C" w14:textId="77777777" w:rsidR="000479F5" w:rsidRPr="004C477C" w:rsidRDefault="000479F5" w:rsidP="005C3D24">
      <w:pPr>
        <w:tabs>
          <w:tab w:val="left" w:pos="5954"/>
        </w:tabs>
        <w:spacing w:before="0" w:after="40"/>
        <w:rPr>
          <w:rFonts w:ascii="Arial Narrow" w:hAnsi="Arial Narrow"/>
          <w:i/>
          <w:color w:val="000000"/>
        </w:rPr>
      </w:pPr>
      <w:r w:rsidRPr="004C477C">
        <w:rPr>
          <w:rFonts w:ascii="Arial Narrow" w:hAnsi="Arial Narrow"/>
          <w:i/>
          <w:color w:val="000000"/>
        </w:rPr>
        <w:t>Zabeležil:</w:t>
      </w:r>
      <w:r w:rsidRPr="004C477C">
        <w:rPr>
          <w:rFonts w:ascii="Arial Narrow" w:hAnsi="Arial Narrow"/>
          <w:i/>
          <w:color w:val="000000"/>
        </w:rPr>
        <w:tab/>
        <w:t>Predsednik komisije:</w:t>
      </w:r>
    </w:p>
    <w:p w14:paraId="112CC732" w14:textId="77777777" w:rsidR="000479F5" w:rsidRPr="009F3FD3" w:rsidRDefault="00636B01" w:rsidP="005C3D24">
      <w:pPr>
        <w:pStyle w:val="Naslov4"/>
        <w:tabs>
          <w:tab w:val="left" w:pos="5954"/>
        </w:tabs>
        <w:spacing w:before="0" w:after="40"/>
        <w:rPr>
          <w:rFonts w:ascii="Arial Narrow" w:hAnsi="Arial Narrow"/>
          <w:b w:val="0"/>
          <w:i/>
          <w:iCs/>
          <w:color w:val="000000"/>
          <w:sz w:val="24"/>
          <w:szCs w:val="24"/>
        </w:rPr>
      </w:pPr>
      <w:r w:rsidRPr="009F3FD3">
        <w:rPr>
          <w:rFonts w:ascii="Arial Narrow" w:hAnsi="Arial Narrow"/>
          <w:i/>
          <w:iCs/>
          <w:color w:val="000000"/>
          <w:sz w:val="24"/>
          <w:szCs w:val="24"/>
        </w:rPr>
        <w:t>mag. Igor MILIČIĆ</w:t>
      </w:r>
      <w:r w:rsidR="000479F5" w:rsidRPr="009F3FD3">
        <w:rPr>
          <w:rFonts w:ascii="Arial Narrow" w:hAnsi="Arial Narrow"/>
          <w:b w:val="0"/>
          <w:i/>
          <w:iCs/>
          <w:color w:val="000000"/>
          <w:sz w:val="24"/>
          <w:szCs w:val="24"/>
        </w:rPr>
        <w:tab/>
      </w:r>
      <w:r w:rsidR="009F3FD3" w:rsidRPr="009F3FD3">
        <w:rPr>
          <w:rFonts w:ascii="Arial Narrow" w:hAnsi="Arial Narrow"/>
          <w:i/>
          <w:iCs/>
          <w:color w:val="000000"/>
          <w:sz w:val="24"/>
          <w:szCs w:val="24"/>
        </w:rPr>
        <w:t>dr. Miroslav ŽABERL</w:t>
      </w:r>
    </w:p>
    <w:p w14:paraId="7DE27E5C" w14:textId="77777777" w:rsidR="000479F5" w:rsidRPr="004C477C" w:rsidRDefault="000479F5" w:rsidP="005C3D24">
      <w:pPr>
        <w:spacing w:before="0" w:after="40"/>
        <w:rPr>
          <w:rFonts w:ascii="Arial Narrow" w:hAnsi="Arial Narrow"/>
          <w:i/>
          <w:color w:val="000000"/>
        </w:rPr>
      </w:pPr>
    </w:p>
    <w:p w14:paraId="75168E46" w14:textId="77777777" w:rsidR="008733C4" w:rsidRPr="004C477C" w:rsidRDefault="008733C4" w:rsidP="005C3D24">
      <w:pPr>
        <w:spacing w:before="0" w:after="40"/>
        <w:rPr>
          <w:rFonts w:ascii="Arial Narrow" w:hAnsi="Arial Narrow"/>
          <w:i/>
          <w:color w:val="000000"/>
        </w:rPr>
      </w:pPr>
    </w:p>
    <w:p w14:paraId="7D5D0132" w14:textId="77777777" w:rsidR="000479F5" w:rsidRPr="004C477C" w:rsidRDefault="000479F5" w:rsidP="005C3D24">
      <w:pPr>
        <w:spacing w:before="0" w:after="40"/>
        <w:rPr>
          <w:rFonts w:ascii="Arial Narrow" w:hAnsi="Arial Narrow"/>
          <w:i/>
          <w:color w:val="000000"/>
        </w:rPr>
      </w:pPr>
      <w:r w:rsidRPr="004C477C">
        <w:rPr>
          <w:rFonts w:ascii="Arial Narrow" w:hAnsi="Arial Narrow"/>
          <w:i/>
          <w:color w:val="000000"/>
        </w:rPr>
        <w:t>Po verifikaciji predsedujočega kopije zapisnika v e- verziji prejmejo:</w:t>
      </w:r>
    </w:p>
    <w:p w14:paraId="7403DF69" w14:textId="77777777" w:rsidR="000479F5" w:rsidRPr="004C477C" w:rsidRDefault="000479F5" w:rsidP="005C3D24">
      <w:pPr>
        <w:numPr>
          <w:ilvl w:val="0"/>
          <w:numId w:val="1"/>
        </w:numPr>
        <w:tabs>
          <w:tab w:val="clear" w:pos="1636"/>
        </w:tabs>
        <w:spacing w:before="0" w:after="40"/>
        <w:ind w:left="1134" w:hanging="141"/>
        <w:rPr>
          <w:rFonts w:ascii="Arial Narrow" w:hAnsi="Arial Narrow"/>
          <w:color w:val="000000"/>
        </w:rPr>
      </w:pPr>
      <w:r w:rsidRPr="004C477C">
        <w:rPr>
          <w:rFonts w:ascii="Arial Narrow" w:hAnsi="Arial Narrow"/>
          <w:color w:val="000000"/>
        </w:rPr>
        <w:t>člani komisije,</w:t>
      </w:r>
    </w:p>
    <w:p w14:paraId="539EAFE9" w14:textId="77777777" w:rsidR="000479F5" w:rsidRPr="004C477C" w:rsidRDefault="000479F5" w:rsidP="005C3D24">
      <w:pPr>
        <w:numPr>
          <w:ilvl w:val="0"/>
          <w:numId w:val="1"/>
        </w:numPr>
        <w:tabs>
          <w:tab w:val="clear" w:pos="1636"/>
        </w:tabs>
        <w:spacing w:before="0" w:after="40"/>
        <w:ind w:left="1134" w:hanging="141"/>
        <w:rPr>
          <w:rFonts w:ascii="Arial Narrow" w:hAnsi="Arial Narrow"/>
          <w:color w:val="000000"/>
        </w:rPr>
      </w:pPr>
      <w:r w:rsidRPr="004C477C">
        <w:rPr>
          <w:rFonts w:ascii="Arial Narrow" w:hAnsi="Arial Narrow"/>
          <w:color w:val="000000"/>
        </w:rPr>
        <w:t>člani UO,</w:t>
      </w:r>
    </w:p>
    <w:p w14:paraId="09CF65B9" w14:textId="77777777" w:rsidR="000479F5" w:rsidRPr="004C477C" w:rsidRDefault="000479F5" w:rsidP="005C3D24">
      <w:pPr>
        <w:numPr>
          <w:ilvl w:val="0"/>
          <w:numId w:val="1"/>
        </w:numPr>
        <w:tabs>
          <w:tab w:val="clear" w:pos="1636"/>
        </w:tabs>
        <w:spacing w:before="0" w:after="40"/>
        <w:ind w:left="1134" w:hanging="141"/>
        <w:rPr>
          <w:rFonts w:ascii="Arial Narrow" w:hAnsi="Arial Narrow"/>
          <w:color w:val="000000"/>
        </w:rPr>
      </w:pPr>
      <w:r w:rsidRPr="004C477C">
        <w:rPr>
          <w:rFonts w:ascii="Arial Narrow" w:hAnsi="Arial Narrow"/>
          <w:color w:val="000000"/>
        </w:rPr>
        <w:t>v zapisniku zadolženi posamezniki,</w:t>
      </w:r>
    </w:p>
    <w:p w14:paraId="747E2925" w14:textId="77777777" w:rsidR="000479F5" w:rsidRPr="004C477C" w:rsidRDefault="000479F5" w:rsidP="005C3D24">
      <w:pPr>
        <w:numPr>
          <w:ilvl w:val="0"/>
          <w:numId w:val="1"/>
        </w:numPr>
        <w:tabs>
          <w:tab w:val="clear" w:pos="1636"/>
        </w:tabs>
        <w:spacing w:before="0" w:after="40"/>
        <w:ind w:left="1134" w:hanging="141"/>
        <w:rPr>
          <w:rFonts w:ascii="Arial Narrow" w:hAnsi="Arial Narrow"/>
          <w:color w:val="000000"/>
        </w:rPr>
      </w:pPr>
      <w:r w:rsidRPr="004C477C">
        <w:rPr>
          <w:rFonts w:ascii="Arial Narrow" w:hAnsi="Arial Narrow"/>
          <w:color w:val="000000"/>
        </w:rPr>
        <w:t>arhiv RZS.</w:t>
      </w:r>
    </w:p>
    <w:p w14:paraId="26FD6076" w14:textId="77777777" w:rsidR="000479F5" w:rsidRPr="004C477C" w:rsidRDefault="000479F5" w:rsidP="005C3D24">
      <w:pPr>
        <w:tabs>
          <w:tab w:val="left" w:pos="993"/>
          <w:tab w:val="left" w:pos="1134"/>
        </w:tabs>
        <w:spacing w:before="0" w:after="40"/>
        <w:rPr>
          <w:rFonts w:ascii="Arial Narrow" w:hAnsi="Arial Narrow"/>
        </w:rPr>
      </w:pPr>
    </w:p>
    <w:p w14:paraId="616A579F" w14:textId="77777777" w:rsidR="000479F5" w:rsidRPr="004C477C" w:rsidRDefault="000479F5" w:rsidP="005C3D24">
      <w:pPr>
        <w:tabs>
          <w:tab w:val="left" w:pos="993"/>
        </w:tabs>
        <w:spacing w:before="0" w:after="40"/>
        <w:ind w:left="993" w:hanging="993"/>
        <w:rPr>
          <w:rFonts w:ascii="Arial Narrow" w:hAnsi="Arial Narrow"/>
          <w:color w:val="000000"/>
        </w:rPr>
      </w:pPr>
      <w:r w:rsidRPr="004C477C">
        <w:rPr>
          <w:rFonts w:ascii="Arial Narrow" w:hAnsi="Arial Narrow"/>
          <w:i/>
          <w:color w:val="000000"/>
        </w:rPr>
        <w:t>OPOMBA:</w:t>
      </w:r>
      <w:r w:rsidRPr="004C477C">
        <w:rPr>
          <w:rFonts w:ascii="Arial Narrow" w:hAnsi="Arial Narrow"/>
          <w:color w:val="000000"/>
        </w:rPr>
        <w:tab/>
        <w:t>Strokovna služba RZS objavi zapisnik na spletnih straneh zveze po  seznanitvi na seji UO.</w:t>
      </w:r>
    </w:p>
    <w:p w14:paraId="47B056E9" w14:textId="77777777" w:rsidR="00056E53" w:rsidRPr="004C477C" w:rsidRDefault="00056E53" w:rsidP="005C3D24">
      <w:pPr>
        <w:tabs>
          <w:tab w:val="left" w:pos="993"/>
        </w:tabs>
        <w:spacing w:before="0" w:after="40"/>
        <w:ind w:left="993" w:hanging="993"/>
        <w:rPr>
          <w:rFonts w:ascii="Arial Narrow" w:hAnsi="Arial Narrow"/>
        </w:rPr>
      </w:pPr>
    </w:p>
    <w:p w14:paraId="530314EA" w14:textId="77777777" w:rsidR="00056E53" w:rsidRPr="004C477C" w:rsidRDefault="00056E53" w:rsidP="005C3D24">
      <w:pPr>
        <w:tabs>
          <w:tab w:val="left" w:pos="993"/>
        </w:tabs>
        <w:spacing w:before="0" w:after="40"/>
        <w:ind w:left="993" w:hanging="993"/>
        <w:rPr>
          <w:rFonts w:ascii="Arial Narrow" w:hAnsi="Arial Narrow"/>
        </w:rPr>
      </w:pPr>
    </w:p>
    <w:p w14:paraId="384640E8" w14:textId="77777777" w:rsidR="00056E53" w:rsidRPr="004C477C" w:rsidRDefault="00056E53" w:rsidP="005C3D24">
      <w:pPr>
        <w:tabs>
          <w:tab w:val="left" w:pos="993"/>
        </w:tabs>
        <w:spacing w:before="0" w:after="40"/>
        <w:ind w:left="993" w:hanging="993"/>
        <w:rPr>
          <w:rFonts w:ascii="Arial Narrow" w:hAnsi="Arial Narrow"/>
        </w:rPr>
      </w:pPr>
    </w:p>
    <w:p w14:paraId="7A34CD55" w14:textId="77777777" w:rsidR="008606C5" w:rsidRDefault="008606C5" w:rsidP="008606C5"/>
    <w:p w14:paraId="56B639E7" w14:textId="77777777" w:rsidR="008606C5" w:rsidRDefault="008606C5" w:rsidP="008606C5"/>
    <w:p w14:paraId="589C7111" w14:textId="77777777" w:rsidR="00D85248" w:rsidRPr="006A7601" w:rsidRDefault="00D85248" w:rsidP="005C3D24">
      <w:pPr>
        <w:spacing w:before="0" w:after="40"/>
        <w:rPr>
          <w:rFonts w:ascii="Arial Narrow" w:hAnsi="Arial Narrow"/>
          <w:i/>
          <w:color w:val="000000"/>
        </w:rPr>
      </w:pPr>
    </w:p>
    <w:sectPr w:rsidR="00D85248" w:rsidRPr="006A7601" w:rsidSect="00B41C08">
      <w:headerReference w:type="default" r:id="rId8"/>
      <w:footerReference w:type="default" r:id="rId9"/>
      <w:type w:val="continuous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87BF37" w14:textId="77777777" w:rsidR="00B41C08" w:rsidRDefault="00B41C08" w:rsidP="000479F5">
      <w:pPr>
        <w:spacing w:before="0" w:after="0"/>
      </w:pPr>
      <w:r>
        <w:separator/>
      </w:r>
    </w:p>
  </w:endnote>
  <w:endnote w:type="continuationSeparator" w:id="0">
    <w:p w14:paraId="17E626D4" w14:textId="77777777" w:rsidR="00B41C08" w:rsidRDefault="00B41C08" w:rsidP="000479F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311078" w14:textId="77777777" w:rsidR="00AF362C" w:rsidRDefault="00AF362C">
    <w:pPr>
      <w:pStyle w:val="Noga"/>
      <w:jc w:val="center"/>
    </w:pPr>
    <w:r>
      <w:fldChar w:fldCharType="begin"/>
    </w:r>
    <w:r>
      <w:instrText>PAGE   \* MERGEFORMAT</w:instrText>
    </w:r>
    <w:r>
      <w:fldChar w:fldCharType="separate"/>
    </w:r>
    <w:r w:rsidR="001C121A">
      <w:rPr>
        <w:noProof/>
      </w:rPr>
      <w:t>1</w:t>
    </w:r>
    <w:r>
      <w:fldChar w:fldCharType="end"/>
    </w:r>
  </w:p>
  <w:p w14:paraId="5651B970" w14:textId="77777777" w:rsidR="00AF362C" w:rsidRDefault="00AF362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B174C9" w14:textId="77777777" w:rsidR="00B41C08" w:rsidRDefault="00B41C08" w:rsidP="000479F5">
      <w:pPr>
        <w:spacing w:before="0" w:after="0"/>
      </w:pPr>
      <w:r>
        <w:separator/>
      </w:r>
    </w:p>
  </w:footnote>
  <w:footnote w:type="continuationSeparator" w:id="0">
    <w:p w14:paraId="248D3AEA" w14:textId="77777777" w:rsidR="00B41C08" w:rsidRDefault="00B41C08" w:rsidP="000479F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9583C0" w14:textId="77777777" w:rsidR="00AF362C" w:rsidRPr="000479F5" w:rsidRDefault="00AF362C" w:rsidP="0036392C">
    <w:pPr>
      <w:pStyle w:val="Glava"/>
      <w:spacing w:before="0" w:after="20"/>
      <w:jc w:val="center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A0A2B"/>
    <w:multiLevelType w:val="hybridMultilevel"/>
    <w:tmpl w:val="79FA0B0C"/>
    <w:lvl w:ilvl="0" w:tplc="0424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E873FA"/>
    <w:multiLevelType w:val="hybridMultilevel"/>
    <w:tmpl w:val="0D105CA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60A8B"/>
    <w:multiLevelType w:val="hybridMultilevel"/>
    <w:tmpl w:val="7C32F500"/>
    <w:lvl w:ilvl="0" w:tplc="78F4A27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1124F7"/>
    <w:multiLevelType w:val="hybridMultilevel"/>
    <w:tmpl w:val="9B1023C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151D6"/>
    <w:multiLevelType w:val="hybridMultilevel"/>
    <w:tmpl w:val="D3CE122A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F0C2D35"/>
    <w:multiLevelType w:val="hybridMultilevel"/>
    <w:tmpl w:val="F42CE334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5F82F86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  <w:color w:val="auto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6B08C9"/>
    <w:multiLevelType w:val="hybridMultilevel"/>
    <w:tmpl w:val="6E00993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207531"/>
    <w:multiLevelType w:val="singleLevel"/>
    <w:tmpl w:val="A2DC3FE0"/>
    <w:lvl w:ilvl="0">
      <w:start w:val="1001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5"/>
  </w:num>
  <w:num w:numId="8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9F5"/>
    <w:rsid w:val="00002605"/>
    <w:rsid w:val="00003670"/>
    <w:rsid w:val="000046C0"/>
    <w:rsid w:val="000172BB"/>
    <w:rsid w:val="000250CE"/>
    <w:rsid w:val="00032D99"/>
    <w:rsid w:val="00035E19"/>
    <w:rsid w:val="00043D91"/>
    <w:rsid w:val="0004595D"/>
    <w:rsid w:val="000479F5"/>
    <w:rsid w:val="00054D51"/>
    <w:rsid w:val="00056E53"/>
    <w:rsid w:val="000571B6"/>
    <w:rsid w:val="00064B71"/>
    <w:rsid w:val="00074AD0"/>
    <w:rsid w:val="00081DE1"/>
    <w:rsid w:val="00086797"/>
    <w:rsid w:val="000915BA"/>
    <w:rsid w:val="000926C0"/>
    <w:rsid w:val="000A6AD8"/>
    <w:rsid w:val="000A6E66"/>
    <w:rsid w:val="000B3887"/>
    <w:rsid w:val="000B3C7F"/>
    <w:rsid w:val="000B4230"/>
    <w:rsid w:val="000B5776"/>
    <w:rsid w:val="000D0F0D"/>
    <w:rsid w:val="000D20A7"/>
    <w:rsid w:val="000E5B10"/>
    <w:rsid w:val="000E69DF"/>
    <w:rsid w:val="000F447A"/>
    <w:rsid w:val="000F6D65"/>
    <w:rsid w:val="00105598"/>
    <w:rsid w:val="0010789E"/>
    <w:rsid w:val="001152EF"/>
    <w:rsid w:val="00117EF0"/>
    <w:rsid w:val="001219FA"/>
    <w:rsid w:val="00123C84"/>
    <w:rsid w:val="00127BF0"/>
    <w:rsid w:val="00134E67"/>
    <w:rsid w:val="0014175C"/>
    <w:rsid w:val="00147DD5"/>
    <w:rsid w:val="00163881"/>
    <w:rsid w:val="00165CA6"/>
    <w:rsid w:val="00174426"/>
    <w:rsid w:val="00181F7F"/>
    <w:rsid w:val="00183C7B"/>
    <w:rsid w:val="00186F0E"/>
    <w:rsid w:val="00191A4F"/>
    <w:rsid w:val="00193889"/>
    <w:rsid w:val="001B027C"/>
    <w:rsid w:val="001B324E"/>
    <w:rsid w:val="001C121A"/>
    <w:rsid w:val="001C2C8A"/>
    <w:rsid w:val="001C51B7"/>
    <w:rsid w:val="001C6277"/>
    <w:rsid w:val="001D1D1B"/>
    <w:rsid w:val="001D5A05"/>
    <w:rsid w:val="001D7276"/>
    <w:rsid w:val="001E21B6"/>
    <w:rsid w:val="001E2546"/>
    <w:rsid w:val="001E5031"/>
    <w:rsid w:val="001E5B8D"/>
    <w:rsid w:val="001F016B"/>
    <w:rsid w:val="001F43E1"/>
    <w:rsid w:val="0020068C"/>
    <w:rsid w:val="0020095A"/>
    <w:rsid w:val="002104BE"/>
    <w:rsid w:val="00212DC0"/>
    <w:rsid w:val="00222BDC"/>
    <w:rsid w:val="00224076"/>
    <w:rsid w:val="00224A67"/>
    <w:rsid w:val="00237226"/>
    <w:rsid w:val="00240F92"/>
    <w:rsid w:val="00247C33"/>
    <w:rsid w:val="002508F5"/>
    <w:rsid w:val="00250FC6"/>
    <w:rsid w:val="00251552"/>
    <w:rsid w:val="002533DD"/>
    <w:rsid w:val="00266673"/>
    <w:rsid w:val="00275464"/>
    <w:rsid w:val="00281D9B"/>
    <w:rsid w:val="00286282"/>
    <w:rsid w:val="002910C2"/>
    <w:rsid w:val="002942D1"/>
    <w:rsid w:val="002A7936"/>
    <w:rsid w:val="002B353E"/>
    <w:rsid w:val="002D0CA5"/>
    <w:rsid w:val="002D2486"/>
    <w:rsid w:val="002D4671"/>
    <w:rsid w:val="002D4EAB"/>
    <w:rsid w:val="002E08C6"/>
    <w:rsid w:val="002E13EE"/>
    <w:rsid w:val="002E52DE"/>
    <w:rsid w:val="002E53A7"/>
    <w:rsid w:val="002F5EE2"/>
    <w:rsid w:val="003315D2"/>
    <w:rsid w:val="0033285D"/>
    <w:rsid w:val="00335A19"/>
    <w:rsid w:val="00337427"/>
    <w:rsid w:val="00341D41"/>
    <w:rsid w:val="00344212"/>
    <w:rsid w:val="00346CE5"/>
    <w:rsid w:val="00346D91"/>
    <w:rsid w:val="003513F9"/>
    <w:rsid w:val="00353802"/>
    <w:rsid w:val="0036123C"/>
    <w:rsid w:val="0036392C"/>
    <w:rsid w:val="00370BEB"/>
    <w:rsid w:val="00371B37"/>
    <w:rsid w:val="00371DA8"/>
    <w:rsid w:val="00372E18"/>
    <w:rsid w:val="003735AC"/>
    <w:rsid w:val="00374FC9"/>
    <w:rsid w:val="00380105"/>
    <w:rsid w:val="003811E5"/>
    <w:rsid w:val="003864F1"/>
    <w:rsid w:val="00394FAD"/>
    <w:rsid w:val="0039618A"/>
    <w:rsid w:val="003A2CE5"/>
    <w:rsid w:val="003B7589"/>
    <w:rsid w:val="003C16B6"/>
    <w:rsid w:val="003D2498"/>
    <w:rsid w:val="003E532A"/>
    <w:rsid w:val="003F2FD8"/>
    <w:rsid w:val="003F542F"/>
    <w:rsid w:val="00403862"/>
    <w:rsid w:val="004041EA"/>
    <w:rsid w:val="00405ACA"/>
    <w:rsid w:val="00413489"/>
    <w:rsid w:val="00416368"/>
    <w:rsid w:val="004265D1"/>
    <w:rsid w:val="00431808"/>
    <w:rsid w:val="00433C00"/>
    <w:rsid w:val="00436B9F"/>
    <w:rsid w:val="0044147B"/>
    <w:rsid w:val="00442575"/>
    <w:rsid w:val="00444464"/>
    <w:rsid w:val="004514F2"/>
    <w:rsid w:val="004514FB"/>
    <w:rsid w:val="00457B08"/>
    <w:rsid w:val="0046372B"/>
    <w:rsid w:val="004659E5"/>
    <w:rsid w:val="00465D69"/>
    <w:rsid w:val="00465D84"/>
    <w:rsid w:val="004663A6"/>
    <w:rsid w:val="004730B2"/>
    <w:rsid w:val="004751F3"/>
    <w:rsid w:val="00476135"/>
    <w:rsid w:val="00477F57"/>
    <w:rsid w:val="0048652D"/>
    <w:rsid w:val="00496AD5"/>
    <w:rsid w:val="004A09F9"/>
    <w:rsid w:val="004B4DF7"/>
    <w:rsid w:val="004C4301"/>
    <w:rsid w:val="004C477C"/>
    <w:rsid w:val="004C4F57"/>
    <w:rsid w:val="004D1A51"/>
    <w:rsid w:val="004D52B7"/>
    <w:rsid w:val="004D6644"/>
    <w:rsid w:val="004E2FB1"/>
    <w:rsid w:val="004E58BB"/>
    <w:rsid w:val="004E6E4B"/>
    <w:rsid w:val="004F351E"/>
    <w:rsid w:val="004F6648"/>
    <w:rsid w:val="004F7F22"/>
    <w:rsid w:val="00501C7C"/>
    <w:rsid w:val="00503E30"/>
    <w:rsid w:val="005048AD"/>
    <w:rsid w:val="00505C1C"/>
    <w:rsid w:val="00507FB3"/>
    <w:rsid w:val="005128D3"/>
    <w:rsid w:val="0051311A"/>
    <w:rsid w:val="00514A90"/>
    <w:rsid w:val="00520263"/>
    <w:rsid w:val="00533280"/>
    <w:rsid w:val="00536C9B"/>
    <w:rsid w:val="005403BB"/>
    <w:rsid w:val="00545522"/>
    <w:rsid w:val="00547A8D"/>
    <w:rsid w:val="005500A4"/>
    <w:rsid w:val="00550766"/>
    <w:rsid w:val="00553298"/>
    <w:rsid w:val="00560F53"/>
    <w:rsid w:val="0056246B"/>
    <w:rsid w:val="0056369B"/>
    <w:rsid w:val="00575234"/>
    <w:rsid w:val="005777F3"/>
    <w:rsid w:val="00577868"/>
    <w:rsid w:val="00581B8C"/>
    <w:rsid w:val="005864A6"/>
    <w:rsid w:val="00590825"/>
    <w:rsid w:val="00590C2E"/>
    <w:rsid w:val="00593EE4"/>
    <w:rsid w:val="00596316"/>
    <w:rsid w:val="00597D7C"/>
    <w:rsid w:val="005A033A"/>
    <w:rsid w:val="005A510F"/>
    <w:rsid w:val="005B11C9"/>
    <w:rsid w:val="005B2C11"/>
    <w:rsid w:val="005B2DCF"/>
    <w:rsid w:val="005B5756"/>
    <w:rsid w:val="005B64A9"/>
    <w:rsid w:val="005B7D5A"/>
    <w:rsid w:val="005C3648"/>
    <w:rsid w:val="005C3D24"/>
    <w:rsid w:val="005C4E71"/>
    <w:rsid w:val="005C5292"/>
    <w:rsid w:val="005D4EF4"/>
    <w:rsid w:val="005D5FD1"/>
    <w:rsid w:val="005E4723"/>
    <w:rsid w:val="005E63FF"/>
    <w:rsid w:val="005F00C7"/>
    <w:rsid w:val="005F407A"/>
    <w:rsid w:val="00602002"/>
    <w:rsid w:val="00602BAB"/>
    <w:rsid w:val="00607CFD"/>
    <w:rsid w:val="00610B96"/>
    <w:rsid w:val="00624FFC"/>
    <w:rsid w:val="00630139"/>
    <w:rsid w:val="00636539"/>
    <w:rsid w:val="00636B01"/>
    <w:rsid w:val="00645BA0"/>
    <w:rsid w:val="0064743D"/>
    <w:rsid w:val="006540BF"/>
    <w:rsid w:val="00661A8A"/>
    <w:rsid w:val="00663045"/>
    <w:rsid w:val="00673609"/>
    <w:rsid w:val="006809D1"/>
    <w:rsid w:val="006901D4"/>
    <w:rsid w:val="006A06E0"/>
    <w:rsid w:val="006A7446"/>
    <w:rsid w:val="006A7601"/>
    <w:rsid w:val="006A7719"/>
    <w:rsid w:val="006B49D4"/>
    <w:rsid w:val="006C1C9D"/>
    <w:rsid w:val="006C4017"/>
    <w:rsid w:val="006C45F7"/>
    <w:rsid w:val="006C4D37"/>
    <w:rsid w:val="006D1408"/>
    <w:rsid w:val="006D45DF"/>
    <w:rsid w:val="006D73C4"/>
    <w:rsid w:val="006D7668"/>
    <w:rsid w:val="006E2C0D"/>
    <w:rsid w:val="006F289F"/>
    <w:rsid w:val="006F5A85"/>
    <w:rsid w:val="00705472"/>
    <w:rsid w:val="00707BDC"/>
    <w:rsid w:val="0071317D"/>
    <w:rsid w:val="0071693E"/>
    <w:rsid w:val="0071787C"/>
    <w:rsid w:val="007226CA"/>
    <w:rsid w:val="007236E8"/>
    <w:rsid w:val="00724A77"/>
    <w:rsid w:val="0072733E"/>
    <w:rsid w:val="00730D6C"/>
    <w:rsid w:val="007317DB"/>
    <w:rsid w:val="0073209E"/>
    <w:rsid w:val="00733FB0"/>
    <w:rsid w:val="00743B23"/>
    <w:rsid w:val="007448C5"/>
    <w:rsid w:val="00746542"/>
    <w:rsid w:val="0074763D"/>
    <w:rsid w:val="007562B6"/>
    <w:rsid w:val="00776962"/>
    <w:rsid w:val="00782116"/>
    <w:rsid w:val="007830A7"/>
    <w:rsid w:val="00783BBD"/>
    <w:rsid w:val="00787AA6"/>
    <w:rsid w:val="00793554"/>
    <w:rsid w:val="0079728C"/>
    <w:rsid w:val="007A348C"/>
    <w:rsid w:val="007A60CC"/>
    <w:rsid w:val="007B51F3"/>
    <w:rsid w:val="007C473B"/>
    <w:rsid w:val="007D0620"/>
    <w:rsid w:val="007D33A6"/>
    <w:rsid w:val="007D7428"/>
    <w:rsid w:val="007E36BC"/>
    <w:rsid w:val="007E6D7A"/>
    <w:rsid w:val="007F3F0A"/>
    <w:rsid w:val="0080067C"/>
    <w:rsid w:val="008009BA"/>
    <w:rsid w:val="00802579"/>
    <w:rsid w:val="00805BB2"/>
    <w:rsid w:val="00806A4C"/>
    <w:rsid w:val="008106D3"/>
    <w:rsid w:val="00816238"/>
    <w:rsid w:val="00820C92"/>
    <w:rsid w:val="008225C0"/>
    <w:rsid w:val="00830C0F"/>
    <w:rsid w:val="0083159F"/>
    <w:rsid w:val="00831DA5"/>
    <w:rsid w:val="00831FB7"/>
    <w:rsid w:val="008367F7"/>
    <w:rsid w:val="0084173D"/>
    <w:rsid w:val="00846DC4"/>
    <w:rsid w:val="00853A93"/>
    <w:rsid w:val="008606C5"/>
    <w:rsid w:val="00861D6F"/>
    <w:rsid w:val="00871722"/>
    <w:rsid w:val="00872974"/>
    <w:rsid w:val="008733C4"/>
    <w:rsid w:val="00873634"/>
    <w:rsid w:val="00877393"/>
    <w:rsid w:val="008773BE"/>
    <w:rsid w:val="00877C81"/>
    <w:rsid w:val="00881D96"/>
    <w:rsid w:val="00883FB0"/>
    <w:rsid w:val="00884492"/>
    <w:rsid w:val="0088659B"/>
    <w:rsid w:val="00891A44"/>
    <w:rsid w:val="008979CB"/>
    <w:rsid w:val="008A36E4"/>
    <w:rsid w:val="008A38CA"/>
    <w:rsid w:val="008A398E"/>
    <w:rsid w:val="008A6FB6"/>
    <w:rsid w:val="008B550D"/>
    <w:rsid w:val="008B5A40"/>
    <w:rsid w:val="008B5E36"/>
    <w:rsid w:val="008B7A42"/>
    <w:rsid w:val="008C3872"/>
    <w:rsid w:val="008C664F"/>
    <w:rsid w:val="008D5413"/>
    <w:rsid w:val="008D69A0"/>
    <w:rsid w:val="008E08CA"/>
    <w:rsid w:val="008E24FE"/>
    <w:rsid w:val="008E2AF8"/>
    <w:rsid w:val="008E3948"/>
    <w:rsid w:val="00905134"/>
    <w:rsid w:val="009071A7"/>
    <w:rsid w:val="0091029E"/>
    <w:rsid w:val="00910CB5"/>
    <w:rsid w:val="00911F58"/>
    <w:rsid w:val="0091693D"/>
    <w:rsid w:val="00921A2B"/>
    <w:rsid w:val="00923A32"/>
    <w:rsid w:val="00936E4B"/>
    <w:rsid w:val="00940B5A"/>
    <w:rsid w:val="009447AD"/>
    <w:rsid w:val="00944A83"/>
    <w:rsid w:val="00947F18"/>
    <w:rsid w:val="0095268F"/>
    <w:rsid w:val="00955390"/>
    <w:rsid w:val="009562C4"/>
    <w:rsid w:val="00960992"/>
    <w:rsid w:val="00971D85"/>
    <w:rsid w:val="00972022"/>
    <w:rsid w:val="00976E02"/>
    <w:rsid w:val="00983781"/>
    <w:rsid w:val="00985186"/>
    <w:rsid w:val="00987F77"/>
    <w:rsid w:val="009973AA"/>
    <w:rsid w:val="00997D60"/>
    <w:rsid w:val="009A5AC6"/>
    <w:rsid w:val="009A5CE1"/>
    <w:rsid w:val="009B253A"/>
    <w:rsid w:val="009C2E65"/>
    <w:rsid w:val="009C41A7"/>
    <w:rsid w:val="009D2EB9"/>
    <w:rsid w:val="009D3D33"/>
    <w:rsid w:val="009D7CEC"/>
    <w:rsid w:val="009E2B2F"/>
    <w:rsid w:val="009E671B"/>
    <w:rsid w:val="009E7270"/>
    <w:rsid w:val="009F3FD3"/>
    <w:rsid w:val="009F5D07"/>
    <w:rsid w:val="009F5D12"/>
    <w:rsid w:val="00A00710"/>
    <w:rsid w:val="00A01848"/>
    <w:rsid w:val="00A13324"/>
    <w:rsid w:val="00A1396D"/>
    <w:rsid w:val="00A21CFB"/>
    <w:rsid w:val="00A32D6B"/>
    <w:rsid w:val="00A46BD4"/>
    <w:rsid w:val="00A51990"/>
    <w:rsid w:val="00A63AD3"/>
    <w:rsid w:val="00A70B65"/>
    <w:rsid w:val="00A7112C"/>
    <w:rsid w:val="00A738F4"/>
    <w:rsid w:val="00A77C70"/>
    <w:rsid w:val="00A801BD"/>
    <w:rsid w:val="00A813AF"/>
    <w:rsid w:val="00A821F7"/>
    <w:rsid w:val="00A8340F"/>
    <w:rsid w:val="00A90838"/>
    <w:rsid w:val="00A95DF4"/>
    <w:rsid w:val="00A9729F"/>
    <w:rsid w:val="00AB19F0"/>
    <w:rsid w:val="00AB280F"/>
    <w:rsid w:val="00AB4263"/>
    <w:rsid w:val="00AB5CB4"/>
    <w:rsid w:val="00AB6CC3"/>
    <w:rsid w:val="00AD0857"/>
    <w:rsid w:val="00AD52EE"/>
    <w:rsid w:val="00AD67B3"/>
    <w:rsid w:val="00AD6B83"/>
    <w:rsid w:val="00AE4B20"/>
    <w:rsid w:val="00AE7E78"/>
    <w:rsid w:val="00AF362C"/>
    <w:rsid w:val="00AF7A89"/>
    <w:rsid w:val="00B024CA"/>
    <w:rsid w:val="00B04010"/>
    <w:rsid w:val="00B04588"/>
    <w:rsid w:val="00B04E30"/>
    <w:rsid w:val="00B0593C"/>
    <w:rsid w:val="00B061CE"/>
    <w:rsid w:val="00B068B6"/>
    <w:rsid w:val="00B07A1C"/>
    <w:rsid w:val="00B20223"/>
    <w:rsid w:val="00B41C08"/>
    <w:rsid w:val="00B47611"/>
    <w:rsid w:val="00B478BB"/>
    <w:rsid w:val="00B5204E"/>
    <w:rsid w:val="00B52BBB"/>
    <w:rsid w:val="00B5693C"/>
    <w:rsid w:val="00B5697B"/>
    <w:rsid w:val="00B57723"/>
    <w:rsid w:val="00B60028"/>
    <w:rsid w:val="00B7015C"/>
    <w:rsid w:val="00B73812"/>
    <w:rsid w:val="00B7547E"/>
    <w:rsid w:val="00B80E64"/>
    <w:rsid w:val="00B8684C"/>
    <w:rsid w:val="00B961C8"/>
    <w:rsid w:val="00BA0842"/>
    <w:rsid w:val="00BA344A"/>
    <w:rsid w:val="00BA37F5"/>
    <w:rsid w:val="00BA39A8"/>
    <w:rsid w:val="00BA69C1"/>
    <w:rsid w:val="00BB2F76"/>
    <w:rsid w:val="00BB7594"/>
    <w:rsid w:val="00BC0160"/>
    <w:rsid w:val="00BD0B0E"/>
    <w:rsid w:val="00BD314F"/>
    <w:rsid w:val="00BD3C42"/>
    <w:rsid w:val="00BD559F"/>
    <w:rsid w:val="00BD66E5"/>
    <w:rsid w:val="00BE13CA"/>
    <w:rsid w:val="00BE5677"/>
    <w:rsid w:val="00BE6745"/>
    <w:rsid w:val="00BF1B62"/>
    <w:rsid w:val="00BF5272"/>
    <w:rsid w:val="00C05346"/>
    <w:rsid w:val="00C05BB1"/>
    <w:rsid w:val="00C07A98"/>
    <w:rsid w:val="00C07E80"/>
    <w:rsid w:val="00C111AF"/>
    <w:rsid w:val="00C13F41"/>
    <w:rsid w:val="00C1564F"/>
    <w:rsid w:val="00C23169"/>
    <w:rsid w:val="00C33B41"/>
    <w:rsid w:val="00C55356"/>
    <w:rsid w:val="00C6087E"/>
    <w:rsid w:val="00C6153D"/>
    <w:rsid w:val="00C61ADF"/>
    <w:rsid w:val="00C7362C"/>
    <w:rsid w:val="00C73E19"/>
    <w:rsid w:val="00C83164"/>
    <w:rsid w:val="00C8599F"/>
    <w:rsid w:val="00C9009C"/>
    <w:rsid w:val="00C907D1"/>
    <w:rsid w:val="00C90895"/>
    <w:rsid w:val="00C96BCA"/>
    <w:rsid w:val="00CB01DF"/>
    <w:rsid w:val="00CB0961"/>
    <w:rsid w:val="00CB5076"/>
    <w:rsid w:val="00CB538E"/>
    <w:rsid w:val="00CB5AEC"/>
    <w:rsid w:val="00CC5A2C"/>
    <w:rsid w:val="00CD5A8E"/>
    <w:rsid w:val="00CD6679"/>
    <w:rsid w:val="00CD696A"/>
    <w:rsid w:val="00CE3204"/>
    <w:rsid w:val="00CF15AA"/>
    <w:rsid w:val="00CF2E94"/>
    <w:rsid w:val="00D06CAA"/>
    <w:rsid w:val="00D07231"/>
    <w:rsid w:val="00D352AB"/>
    <w:rsid w:val="00D35C66"/>
    <w:rsid w:val="00D37FAF"/>
    <w:rsid w:val="00D4730F"/>
    <w:rsid w:val="00D52682"/>
    <w:rsid w:val="00D54BC9"/>
    <w:rsid w:val="00D55973"/>
    <w:rsid w:val="00D61714"/>
    <w:rsid w:val="00D639A3"/>
    <w:rsid w:val="00D63C95"/>
    <w:rsid w:val="00D661D5"/>
    <w:rsid w:val="00D749F6"/>
    <w:rsid w:val="00D7722E"/>
    <w:rsid w:val="00D817B8"/>
    <w:rsid w:val="00D83E7B"/>
    <w:rsid w:val="00D85248"/>
    <w:rsid w:val="00D85938"/>
    <w:rsid w:val="00D90F3C"/>
    <w:rsid w:val="00D96188"/>
    <w:rsid w:val="00D967F2"/>
    <w:rsid w:val="00DA3D4B"/>
    <w:rsid w:val="00DA5364"/>
    <w:rsid w:val="00DB01A2"/>
    <w:rsid w:val="00DC794D"/>
    <w:rsid w:val="00DC7DB6"/>
    <w:rsid w:val="00DE4181"/>
    <w:rsid w:val="00DE4B44"/>
    <w:rsid w:val="00E005F0"/>
    <w:rsid w:val="00E031FE"/>
    <w:rsid w:val="00E04C81"/>
    <w:rsid w:val="00E10842"/>
    <w:rsid w:val="00E26E3E"/>
    <w:rsid w:val="00E32253"/>
    <w:rsid w:val="00E32BB0"/>
    <w:rsid w:val="00E338D9"/>
    <w:rsid w:val="00E4651A"/>
    <w:rsid w:val="00E53CAD"/>
    <w:rsid w:val="00E55D2F"/>
    <w:rsid w:val="00E60856"/>
    <w:rsid w:val="00E61E93"/>
    <w:rsid w:val="00E63D89"/>
    <w:rsid w:val="00E66282"/>
    <w:rsid w:val="00E71506"/>
    <w:rsid w:val="00E777B8"/>
    <w:rsid w:val="00E84AE3"/>
    <w:rsid w:val="00E8705D"/>
    <w:rsid w:val="00E92AE6"/>
    <w:rsid w:val="00E92F6A"/>
    <w:rsid w:val="00E9609D"/>
    <w:rsid w:val="00E97FF9"/>
    <w:rsid w:val="00EA2CA3"/>
    <w:rsid w:val="00EA47C4"/>
    <w:rsid w:val="00EA53BE"/>
    <w:rsid w:val="00EA6517"/>
    <w:rsid w:val="00EA78F5"/>
    <w:rsid w:val="00EB024E"/>
    <w:rsid w:val="00EB6651"/>
    <w:rsid w:val="00EC4F07"/>
    <w:rsid w:val="00EC7A30"/>
    <w:rsid w:val="00ED0063"/>
    <w:rsid w:val="00ED138B"/>
    <w:rsid w:val="00ED5615"/>
    <w:rsid w:val="00EE1B70"/>
    <w:rsid w:val="00EF2A93"/>
    <w:rsid w:val="00EF3622"/>
    <w:rsid w:val="00EF3C9D"/>
    <w:rsid w:val="00EF4730"/>
    <w:rsid w:val="00EF510A"/>
    <w:rsid w:val="00EF6AD2"/>
    <w:rsid w:val="00EF6F01"/>
    <w:rsid w:val="00F0234B"/>
    <w:rsid w:val="00F04A8A"/>
    <w:rsid w:val="00F05314"/>
    <w:rsid w:val="00F06FAA"/>
    <w:rsid w:val="00F208F3"/>
    <w:rsid w:val="00F21801"/>
    <w:rsid w:val="00F34194"/>
    <w:rsid w:val="00F3685A"/>
    <w:rsid w:val="00F44DA3"/>
    <w:rsid w:val="00F47B68"/>
    <w:rsid w:val="00F47CEE"/>
    <w:rsid w:val="00F519B5"/>
    <w:rsid w:val="00F51E84"/>
    <w:rsid w:val="00F6646F"/>
    <w:rsid w:val="00F66ECD"/>
    <w:rsid w:val="00F72B31"/>
    <w:rsid w:val="00F7588D"/>
    <w:rsid w:val="00F82074"/>
    <w:rsid w:val="00F84DAB"/>
    <w:rsid w:val="00F91F5D"/>
    <w:rsid w:val="00F973CD"/>
    <w:rsid w:val="00FA333E"/>
    <w:rsid w:val="00FA52A8"/>
    <w:rsid w:val="00FA538E"/>
    <w:rsid w:val="00FB520A"/>
    <w:rsid w:val="00FB6777"/>
    <w:rsid w:val="00FC5872"/>
    <w:rsid w:val="00FC7B44"/>
    <w:rsid w:val="00FD29AA"/>
    <w:rsid w:val="00FD44BD"/>
    <w:rsid w:val="00FE3326"/>
    <w:rsid w:val="00FE3A69"/>
    <w:rsid w:val="00FE4679"/>
    <w:rsid w:val="00FE4983"/>
    <w:rsid w:val="00FE56EB"/>
    <w:rsid w:val="00FE6216"/>
    <w:rsid w:val="00FE699D"/>
    <w:rsid w:val="00FE6ABC"/>
    <w:rsid w:val="00FE7DEA"/>
    <w:rsid w:val="00FF2701"/>
    <w:rsid w:val="00FF6C10"/>
    <w:rsid w:val="00FF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ACA6EB"/>
  <w15:chartTrackingRefBased/>
  <w15:docId w15:val="{9352C7B1-49BA-4EC3-9056-A630B2965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51552"/>
    <w:pPr>
      <w:spacing w:before="120" w:after="120"/>
      <w:jc w:val="both"/>
    </w:pPr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D8524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qFormat/>
    <w:rsid w:val="00B478BB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paragraph" w:styleId="Naslov3">
    <w:name w:val="heading 3"/>
    <w:basedOn w:val="Navaden"/>
    <w:next w:val="Navaden"/>
    <w:link w:val="Naslov3Znak"/>
    <w:qFormat/>
    <w:rsid w:val="000479F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0479F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slov8">
    <w:name w:val="heading 8"/>
    <w:basedOn w:val="Navaden"/>
    <w:next w:val="Navaden"/>
    <w:link w:val="Naslov8Znak"/>
    <w:qFormat/>
    <w:rsid w:val="000479F5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3Znak">
    <w:name w:val="Naslov 3 Znak"/>
    <w:link w:val="Naslov3"/>
    <w:rsid w:val="000479F5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Naslov4Znak">
    <w:name w:val="Naslov 4 Znak"/>
    <w:link w:val="Naslov4"/>
    <w:semiHidden/>
    <w:rsid w:val="000479F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8Znak">
    <w:name w:val="Naslov 8 Znak"/>
    <w:link w:val="Naslov8"/>
    <w:rsid w:val="000479F5"/>
    <w:rPr>
      <w:rFonts w:ascii="Calibri" w:eastAsia="Times New Roman" w:hAnsi="Calibri" w:cs="Times New Roman"/>
      <w:i/>
      <w:iCs/>
      <w:sz w:val="24"/>
      <w:szCs w:val="24"/>
    </w:rPr>
  </w:style>
  <w:style w:type="paragraph" w:styleId="Naslov">
    <w:name w:val="Title"/>
    <w:basedOn w:val="Navaden"/>
    <w:link w:val="NaslovZnak"/>
    <w:qFormat/>
    <w:rsid w:val="000479F5"/>
    <w:pPr>
      <w:spacing w:before="0" w:after="0"/>
      <w:jc w:val="center"/>
    </w:pPr>
    <w:rPr>
      <w:rFonts w:ascii="Arial Narrow" w:hAnsi="Arial Narrow"/>
      <w:sz w:val="26"/>
      <w:szCs w:val="20"/>
      <w:lang w:val="en-US"/>
    </w:rPr>
  </w:style>
  <w:style w:type="character" w:customStyle="1" w:styleId="NaslovZnak">
    <w:name w:val="Naslov Znak"/>
    <w:link w:val="Naslov"/>
    <w:rsid w:val="000479F5"/>
    <w:rPr>
      <w:rFonts w:ascii="Arial Narrow" w:hAnsi="Arial Narrow"/>
      <w:sz w:val="26"/>
      <w:lang w:val="en-US"/>
    </w:rPr>
  </w:style>
  <w:style w:type="paragraph" w:customStyle="1" w:styleId="Brezrazmikov1">
    <w:name w:val="Brez razmikov1"/>
    <w:qFormat/>
    <w:rsid w:val="000479F5"/>
    <w:rPr>
      <w:rFonts w:ascii="Georgia" w:eastAsia="Georgia" w:hAnsi="Georgia"/>
      <w:sz w:val="22"/>
      <w:szCs w:val="22"/>
      <w:lang w:eastAsia="en-US"/>
    </w:rPr>
  </w:style>
  <w:style w:type="paragraph" w:styleId="Glava">
    <w:name w:val="header"/>
    <w:basedOn w:val="Navaden"/>
    <w:link w:val="GlavaZnak"/>
    <w:uiPriority w:val="99"/>
    <w:rsid w:val="000479F5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0479F5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0479F5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0479F5"/>
    <w:rPr>
      <w:sz w:val="24"/>
      <w:szCs w:val="24"/>
    </w:rPr>
  </w:style>
  <w:style w:type="paragraph" w:customStyle="1" w:styleId="Odstavekseznama1">
    <w:name w:val="Odstavek seznama1"/>
    <w:basedOn w:val="Navaden"/>
    <w:rsid w:val="00661A8A"/>
    <w:pPr>
      <w:spacing w:before="0"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styleId="Hiperpovezava">
    <w:name w:val="Hyperlink"/>
    <w:uiPriority w:val="99"/>
    <w:unhideWhenUsed/>
    <w:rsid w:val="00442575"/>
    <w:rPr>
      <w:color w:val="0000FF"/>
      <w:u w:val="single"/>
    </w:rPr>
  </w:style>
  <w:style w:type="paragraph" w:customStyle="1" w:styleId="Odstavekseznama10">
    <w:name w:val="Odstavek seznama1"/>
    <w:basedOn w:val="Navaden"/>
    <w:rsid w:val="00B07A1C"/>
    <w:pPr>
      <w:spacing w:before="0"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Naslov1Znak">
    <w:name w:val="Naslov 1 Znak"/>
    <w:link w:val="Naslov1"/>
    <w:rsid w:val="005E63FF"/>
    <w:rPr>
      <w:rFonts w:ascii="Arial" w:hAnsi="Arial" w:cs="Arial"/>
      <w:b/>
      <w:bCs/>
      <w:kern w:val="32"/>
      <w:sz w:val="32"/>
      <w:szCs w:val="32"/>
    </w:rPr>
  </w:style>
  <w:style w:type="paragraph" w:styleId="Odstavekseznama">
    <w:name w:val="List Paragraph"/>
    <w:basedOn w:val="Navaden"/>
    <w:uiPriority w:val="34"/>
    <w:qFormat/>
    <w:rsid w:val="00A8340F"/>
    <w:pPr>
      <w:spacing w:before="0"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Besedilooblaka">
    <w:name w:val="Balloon Text"/>
    <w:basedOn w:val="Navaden"/>
    <w:link w:val="BesedilooblakaZnak"/>
    <w:rsid w:val="0071787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7178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4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oji%20dokumenti\Mili&#269;i&#263;\Predloge\glava%20RZS%20e-po&#353;ta%201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glava RZS e-pošta 1</Template>
  <TotalTime>402</TotalTime>
  <Pages>4</Pages>
  <Words>1236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Ribiška Zveza Slovenije</Company>
  <LinksUpToDate>false</LinksUpToDate>
  <CharactersWithSpaces>8205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Sekretar</dc:creator>
  <cp:keywords/>
  <cp:lastModifiedBy>Igor</cp:lastModifiedBy>
  <cp:revision>38</cp:revision>
  <cp:lastPrinted>2024-01-18T05:44:00Z</cp:lastPrinted>
  <dcterms:created xsi:type="dcterms:W3CDTF">2023-01-04T10:27:00Z</dcterms:created>
  <dcterms:modified xsi:type="dcterms:W3CDTF">2024-01-18T05:56:00Z</dcterms:modified>
</cp:coreProperties>
</file>