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835"/>
      </w:tblGrid>
      <w:tr w:rsidR="007C473B" w:rsidRPr="0029590C" w14:paraId="0979504A" w14:textId="77777777" w:rsidTr="007C473B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483C8DC4" w14:textId="77777777" w:rsidR="007C473B" w:rsidRPr="0016134D" w:rsidRDefault="0097317C" w:rsidP="007C473B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B37153">
              <w:rPr>
                <w:noProof/>
              </w:rPr>
              <w:drawing>
                <wp:inline distT="0" distB="0" distL="0" distR="0" wp14:anchorId="39C01F30" wp14:editId="1A7938ED">
                  <wp:extent cx="581025" cy="619125"/>
                  <wp:effectExtent l="0" t="0" r="0" b="0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56177EC7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E678BAE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835" w:type="dxa"/>
            <w:vAlign w:val="bottom"/>
          </w:tcPr>
          <w:p w14:paraId="456687EC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7C473B" w:rsidRPr="0029590C" w14:paraId="03865EFA" w14:textId="77777777" w:rsidTr="007C473B">
        <w:trPr>
          <w:cantSplit/>
        </w:trPr>
        <w:tc>
          <w:tcPr>
            <w:tcW w:w="1063" w:type="dxa"/>
            <w:vMerge/>
          </w:tcPr>
          <w:p w14:paraId="0E09DB69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2B330B49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6044B593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835" w:type="dxa"/>
          </w:tcPr>
          <w:p w14:paraId="46F6C23C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7C473B" w:rsidRPr="0029590C" w14:paraId="7B8DC240" w14:textId="77777777" w:rsidTr="007C473B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54F654DE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9229D65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FCEFE1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58B4973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info</w:t>
            </w:r>
            <w:r w:rsidRPr="007C473B">
              <w:rPr>
                <w:b w:val="0"/>
                <w:sz w:val="24"/>
                <w:szCs w:val="24"/>
              </w:rPr>
              <w:t>.rzs@ribiska-zveza.si</w:t>
            </w:r>
          </w:p>
        </w:tc>
      </w:tr>
    </w:tbl>
    <w:p w14:paraId="08620CA9" w14:textId="1C6DE295" w:rsidR="007C473B" w:rsidRPr="00114610" w:rsidRDefault="007C473B" w:rsidP="007C473B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 w:rsidRPr="00114610">
        <w:rPr>
          <w:rFonts w:ascii="Arial Narrow" w:hAnsi="Arial Narrow"/>
          <w:i/>
          <w:sz w:val="22"/>
          <w:szCs w:val="22"/>
        </w:rPr>
        <w:t xml:space="preserve">Ljubljana, </w:t>
      </w:r>
      <w:r w:rsidR="00070BAA" w:rsidRPr="00114610">
        <w:rPr>
          <w:rFonts w:ascii="Arial Narrow" w:hAnsi="Arial Narrow"/>
          <w:i/>
          <w:sz w:val="22"/>
          <w:szCs w:val="22"/>
        </w:rPr>
        <w:t>29</w:t>
      </w:r>
      <w:r w:rsidR="00CC5818" w:rsidRPr="00114610">
        <w:rPr>
          <w:rFonts w:ascii="Arial Narrow" w:hAnsi="Arial Narrow"/>
          <w:i/>
          <w:sz w:val="22"/>
          <w:szCs w:val="22"/>
        </w:rPr>
        <w:t xml:space="preserve">. </w:t>
      </w:r>
      <w:r w:rsidR="00400B92" w:rsidRPr="00114610">
        <w:rPr>
          <w:rFonts w:ascii="Arial Narrow" w:hAnsi="Arial Narrow"/>
          <w:i/>
          <w:sz w:val="22"/>
          <w:szCs w:val="22"/>
        </w:rPr>
        <w:t>1</w:t>
      </w:r>
      <w:r w:rsidR="00CC5818" w:rsidRPr="00114610">
        <w:rPr>
          <w:rFonts w:ascii="Arial Narrow" w:hAnsi="Arial Narrow"/>
          <w:i/>
          <w:sz w:val="22"/>
          <w:szCs w:val="22"/>
        </w:rPr>
        <w:t>. 20</w:t>
      </w:r>
      <w:r w:rsidR="00400B92" w:rsidRPr="00114610">
        <w:rPr>
          <w:rFonts w:ascii="Arial Narrow" w:hAnsi="Arial Narrow"/>
          <w:i/>
          <w:sz w:val="22"/>
          <w:szCs w:val="22"/>
        </w:rPr>
        <w:t>2</w:t>
      </w:r>
      <w:r w:rsidR="00070BAA" w:rsidRPr="00114610">
        <w:rPr>
          <w:rFonts w:ascii="Arial Narrow" w:hAnsi="Arial Narrow"/>
          <w:i/>
          <w:sz w:val="22"/>
          <w:szCs w:val="22"/>
        </w:rPr>
        <w:t>4</w:t>
      </w:r>
    </w:p>
    <w:p w14:paraId="348C692A" w14:textId="4A6329AE" w:rsidR="00D85248" w:rsidRPr="00114610" w:rsidRDefault="009F5D12" w:rsidP="00400B92">
      <w:pPr>
        <w:ind w:left="7080"/>
        <w:rPr>
          <w:rFonts w:ascii="Arial Narrow" w:hAnsi="Arial Narrow"/>
          <w:i/>
          <w:sz w:val="22"/>
          <w:szCs w:val="22"/>
        </w:rPr>
      </w:pPr>
      <w:r w:rsidRPr="00114610">
        <w:rPr>
          <w:rFonts w:ascii="Arial Narrow" w:hAnsi="Arial Narrow"/>
          <w:i/>
          <w:sz w:val="22"/>
          <w:szCs w:val="22"/>
        </w:rPr>
        <w:t>20</w:t>
      </w:r>
      <w:r w:rsidR="00400B92" w:rsidRPr="00114610">
        <w:rPr>
          <w:rFonts w:ascii="Arial Narrow" w:hAnsi="Arial Narrow"/>
          <w:i/>
          <w:sz w:val="22"/>
          <w:szCs w:val="22"/>
        </w:rPr>
        <w:t>2</w:t>
      </w:r>
      <w:r w:rsidR="00070BAA" w:rsidRPr="00114610">
        <w:rPr>
          <w:rFonts w:ascii="Arial Narrow" w:hAnsi="Arial Narrow"/>
          <w:i/>
          <w:sz w:val="22"/>
          <w:szCs w:val="22"/>
        </w:rPr>
        <w:t>4</w:t>
      </w:r>
      <w:r w:rsidRPr="00114610">
        <w:rPr>
          <w:rFonts w:ascii="Arial Narrow" w:hAnsi="Arial Narrow"/>
          <w:i/>
          <w:sz w:val="22"/>
          <w:szCs w:val="22"/>
        </w:rPr>
        <w:t>/</w:t>
      </w:r>
      <w:r w:rsidR="00400B92" w:rsidRPr="00114610">
        <w:rPr>
          <w:rFonts w:ascii="Arial Narrow" w:hAnsi="Arial Narrow"/>
          <w:i/>
          <w:sz w:val="22"/>
          <w:szCs w:val="22"/>
        </w:rPr>
        <w:t>1</w:t>
      </w:r>
      <w:r w:rsidR="00114610" w:rsidRPr="00114610">
        <w:rPr>
          <w:rFonts w:ascii="Arial Narrow" w:hAnsi="Arial Narrow"/>
          <w:i/>
          <w:sz w:val="22"/>
          <w:szCs w:val="22"/>
        </w:rPr>
        <w:t>2</w:t>
      </w:r>
      <w:r w:rsidRPr="00114610">
        <w:rPr>
          <w:rFonts w:ascii="Arial Narrow" w:hAnsi="Arial Narrow"/>
          <w:i/>
          <w:sz w:val="22"/>
          <w:szCs w:val="22"/>
        </w:rPr>
        <w:t xml:space="preserve"> </w:t>
      </w:r>
      <w:r w:rsidR="00D85248" w:rsidRPr="00114610">
        <w:rPr>
          <w:rFonts w:ascii="Arial Narrow" w:hAnsi="Arial Narrow"/>
          <w:sz w:val="22"/>
          <w:szCs w:val="22"/>
        </w:rPr>
        <w:t>–</w:t>
      </w:r>
      <w:r w:rsidR="00D85248" w:rsidRPr="00114610">
        <w:rPr>
          <w:rFonts w:ascii="Arial Narrow" w:hAnsi="Arial Narrow"/>
          <w:i/>
          <w:sz w:val="22"/>
          <w:szCs w:val="22"/>
        </w:rPr>
        <w:t>IM</w:t>
      </w:r>
    </w:p>
    <w:p w14:paraId="1B76A61B" w14:textId="77777777" w:rsidR="00400B92" w:rsidRDefault="00400B92" w:rsidP="00D85248">
      <w:pPr>
        <w:rPr>
          <w:rFonts w:ascii="Arial Narrow" w:hAnsi="Arial Narrow"/>
        </w:rPr>
      </w:pPr>
    </w:p>
    <w:p w14:paraId="4032E25C" w14:textId="77777777" w:rsidR="00400B92" w:rsidRDefault="00400B92" w:rsidP="00D85248">
      <w:pPr>
        <w:rPr>
          <w:rFonts w:ascii="Arial Narrow" w:hAnsi="Arial Narrow"/>
          <w:i/>
          <w:iCs/>
        </w:rPr>
      </w:pPr>
      <w:r w:rsidRPr="00400B92">
        <w:rPr>
          <w:rFonts w:ascii="Arial Narrow" w:hAnsi="Arial Narrow"/>
          <w:i/>
          <w:iCs/>
        </w:rPr>
        <w:t>Vsem  RD in ZRD</w:t>
      </w:r>
    </w:p>
    <w:p w14:paraId="7EEBC333" w14:textId="652E6B70" w:rsidR="00070BAA" w:rsidRDefault="00070BAA" w:rsidP="00D85248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po e-pošti</w:t>
      </w:r>
    </w:p>
    <w:p w14:paraId="300F3599" w14:textId="4E2B0C32" w:rsidR="00070BAA" w:rsidRPr="00400B92" w:rsidRDefault="00070BAA" w:rsidP="00D85248">
      <w:pPr>
        <w:rPr>
          <w:rFonts w:ascii="Arial Narrow" w:hAnsi="Arial Narrow"/>
          <w:i/>
          <w:iCs/>
        </w:rPr>
        <w:sectPr w:rsidR="00070BAA" w:rsidRPr="00400B92" w:rsidSect="00AD64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333C" w14:textId="77777777" w:rsidR="00400B92" w:rsidRPr="00114610" w:rsidRDefault="00400B92" w:rsidP="00D85248">
      <w:pPr>
        <w:rPr>
          <w:rFonts w:ascii="Arial Narrow" w:hAnsi="Arial Narrow"/>
          <w:i/>
          <w:sz w:val="22"/>
          <w:szCs w:val="22"/>
        </w:rPr>
      </w:pPr>
    </w:p>
    <w:p w14:paraId="03531B80" w14:textId="1101E4FF" w:rsidR="00D85248" w:rsidRPr="00114610" w:rsidRDefault="0097317C" w:rsidP="00400B92">
      <w:pPr>
        <w:spacing w:before="0" w:after="40"/>
        <w:ind w:left="1134"/>
        <w:rPr>
          <w:rFonts w:ascii="Arial Narrow" w:hAnsi="Arial Narrow"/>
          <w:b/>
          <w:sz w:val="28"/>
        </w:rPr>
      </w:pPr>
      <w:r w:rsidRPr="00114610">
        <w:rPr>
          <w:rFonts w:ascii="Arial Narrow" w:hAnsi="Arial Narrow"/>
          <w:b/>
          <w:sz w:val="28"/>
        </w:rPr>
        <w:t xml:space="preserve">ZADEVA </w:t>
      </w:r>
      <w:r w:rsidR="00CC5818" w:rsidRPr="00114610">
        <w:rPr>
          <w:rFonts w:ascii="Arial Narrow" w:hAnsi="Arial Narrow"/>
          <w:b/>
          <w:sz w:val="28"/>
        </w:rPr>
        <w:t xml:space="preserve">– </w:t>
      </w:r>
      <w:r w:rsidR="00400B92" w:rsidRPr="00114610">
        <w:rPr>
          <w:rFonts w:ascii="Arial Narrow" w:hAnsi="Arial Narrow"/>
          <w:b/>
          <w:sz w:val="28"/>
        </w:rPr>
        <w:t>REGISTRACIJSKI ZNESKI ZA TEKMOVALNO LETO 202</w:t>
      </w:r>
      <w:r w:rsidR="00070BAA" w:rsidRPr="00114610">
        <w:rPr>
          <w:rFonts w:ascii="Arial Narrow" w:hAnsi="Arial Narrow"/>
          <w:b/>
          <w:sz w:val="28"/>
        </w:rPr>
        <w:t>4</w:t>
      </w:r>
    </w:p>
    <w:p w14:paraId="7B0FE819" w14:textId="77777777" w:rsidR="00400B92" w:rsidRPr="00400B92" w:rsidRDefault="00400B92" w:rsidP="00400B92">
      <w:pPr>
        <w:spacing w:before="0" w:after="40"/>
      </w:pPr>
    </w:p>
    <w:p w14:paraId="7C895F71" w14:textId="77777777" w:rsidR="00400B92" w:rsidRDefault="00400B92" w:rsidP="00400B92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</w:p>
    <w:p w14:paraId="2652B9D2" w14:textId="2960AAE8" w:rsidR="00D85248" w:rsidRDefault="009363D5" w:rsidP="00400B92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6E2A50">
        <w:rPr>
          <w:rFonts w:ascii="Arial Narrow" w:hAnsi="Arial Narrow"/>
          <w:b w:val="0"/>
          <w:sz w:val="24"/>
          <w:szCs w:val="24"/>
        </w:rPr>
        <w:t>Spoštovan</w:t>
      </w:r>
      <w:r w:rsidR="00400B92">
        <w:rPr>
          <w:rFonts w:ascii="Arial Narrow" w:hAnsi="Arial Narrow"/>
          <w:b w:val="0"/>
          <w:sz w:val="24"/>
          <w:szCs w:val="24"/>
        </w:rPr>
        <w:t>a vodstva RD in ZRD,</w:t>
      </w:r>
    </w:p>
    <w:p w14:paraId="10D0C2BD" w14:textId="77777777" w:rsidR="00070BAA" w:rsidRDefault="00070BAA" w:rsidP="00400B92">
      <w:pPr>
        <w:spacing w:before="0" w:after="40"/>
        <w:rPr>
          <w:rFonts w:ascii="Arial Narrow" w:hAnsi="Arial Narrow"/>
          <w:b/>
          <w:bCs/>
          <w:i/>
          <w:iCs/>
        </w:rPr>
      </w:pPr>
    </w:p>
    <w:p w14:paraId="73FF7DBB" w14:textId="009C8F4A" w:rsidR="00070BAA" w:rsidRDefault="00070BAA" w:rsidP="00070BAA">
      <w:pPr>
        <w:spacing w:before="0" w:after="4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UO RZS je na svoji 9. seji z dne 25.1.2024 potrdil predloge tekmovalne komisije glede sprememb zneskov registracije za tekmovalce  B-lige in lige veteranov, ostali registracijski  zneski pa ostanejo nespremenjeni. </w:t>
      </w:r>
      <w:r w:rsidR="007D0277">
        <w:rPr>
          <w:rFonts w:ascii="Arial Narrow" w:hAnsi="Arial Narrow"/>
          <w:bCs/>
        </w:rPr>
        <w:t>Registracijo tekmovalcev opravijo tajniki RD v bazi KLEN</w:t>
      </w:r>
      <w:r w:rsidR="00A86B07">
        <w:rPr>
          <w:rFonts w:ascii="Arial Narrow" w:hAnsi="Arial Narrow"/>
          <w:bCs/>
        </w:rPr>
        <w:t>.</w:t>
      </w:r>
    </w:p>
    <w:p w14:paraId="7700973D" w14:textId="77777777" w:rsidR="00070BAA" w:rsidRPr="00070BAA" w:rsidRDefault="00070BAA" w:rsidP="00070BAA">
      <w:pPr>
        <w:spacing w:before="0" w:after="40"/>
        <w:rPr>
          <w:rFonts w:ascii="Arial Narrow" w:hAnsi="Arial Narrow"/>
          <w:bCs/>
        </w:rPr>
      </w:pPr>
    </w:p>
    <w:p w14:paraId="23A5F1DE" w14:textId="49D9E252" w:rsidR="00070BAA" w:rsidRPr="007D0277" w:rsidRDefault="007D0277" w:rsidP="00070BAA">
      <w:pPr>
        <w:spacing w:before="0" w:after="40"/>
        <w:rPr>
          <w:rFonts w:ascii="Arial Narrow" w:hAnsi="Arial Narrow"/>
          <w:bCs/>
          <w:i/>
          <w:iCs/>
          <w:u w:val="single"/>
        </w:rPr>
      </w:pPr>
      <w:r w:rsidRPr="007D0277">
        <w:rPr>
          <w:rFonts w:ascii="Arial Narrow" w:hAnsi="Arial Narrow"/>
          <w:bCs/>
          <w:i/>
          <w:iCs/>
          <w:u w:val="single"/>
        </w:rPr>
        <w:t xml:space="preserve">Registracijski zneski po tekmovalnih disciplinah: </w:t>
      </w:r>
    </w:p>
    <w:p w14:paraId="16B6424B" w14:textId="77777777" w:rsidR="007D0277" w:rsidRPr="001574A8" w:rsidRDefault="007D0277" w:rsidP="00070BAA">
      <w:pPr>
        <w:spacing w:before="0" w:after="40"/>
        <w:rPr>
          <w:rFonts w:ascii="Arial Narrow" w:hAnsi="Arial Narrow"/>
          <w:bCs/>
        </w:rPr>
      </w:pPr>
    </w:p>
    <w:p w14:paraId="303C9D8D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  <w:r w:rsidRPr="003D579F">
        <w:rPr>
          <w:rFonts w:ascii="Arial Narrow" w:eastAsia="Calibri" w:hAnsi="Arial Narrow" w:cs="Arial"/>
          <w:b/>
        </w:rPr>
        <w:t>Disciplina LRP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070BAA" w:rsidRPr="003D579F" w14:paraId="7BEAF753" w14:textId="77777777" w:rsidTr="00EA1D84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750424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2C8B5B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Bruto znesek na osebo</w:t>
            </w:r>
          </w:p>
        </w:tc>
      </w:tr>
      <w:tr w:rsidR="00070BAA" w:rsidRPr="003D579F" w14:paraId="73F59A98" w14:textId="77777777" w:rsidTr="00EA1D84">
        <w:trPr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1F201F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11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državno prvenstvo posameznikov (DPP)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1FE734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>3</w:t>
            </w:r>
            <w:r w:rsidRPr="003D579F">
              <w:rPr>
                <w:rFonts w:ascii="Arial Narrow" w:eastAsia="Calibri" w:hAnsi="Arial Narrow" w:cs="Arial"/>
                <w:lang w:val="x-none"/>
              </w:rPr>
              <w:t>0 €</w:t>
            </w:r>
          </w:p>
        </w:tc>
      </w:tr>
      <w:tr w:rsidR="00070BAA" w:rsidRPr="003D579F" w14:paraId="406FDA88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3038A63E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12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A liga ekip ribiških družin (RD)</w:t>
            </w:r>
          </w:p>
        </w:tc>
        <w:tc>
          <w:tcPr>
            <w:tcW w:w="1569" w:type="dxa"/>
            <w:vAlign w:val="center"/>
            <w:hideMark/>
          </w:tcPr>
          <w:p w14:paraId="084E5718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>3</w:t>
            </w:r>
            <w:r w:rsidRPr="003D579F">
              <w:rPr>
                <w:rFonts w:ascii="Arial Narrow" w:eastAsia="Calibri" w:hAnsi="Arial Narrow" w:cs="Arial"/>
                <w:lang w:val="x-none"/>
              </w:rPr>
              <w:t>0 €</w:t>
            </w:r>
          </w:p>
        </w:tc>
      </w:tr>
      <w:tr w:rsidR="00070BAA" w:rsidRPr="003D579F" w14:paraId="3DD0DD4F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1E1F70B2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13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B liga ekip ribiških družin (RD)</w:t>
            </w:r>
          </w:p>
        </w:tc>
        <w:tc>
          <w:tcPr>
            <w:tcW w:w="1569" w:type="dxa"/>
            <w:vAlign w:val="center"/>
            <w:hideMark/>
          </w:tcPr>
          <w:p w14:paraId="3733159C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Arial Narrow" w:eastAsia="Calibri" w:hAnsi="Arial Narrow" w:cs="Arial"/>
              </w:rPr>
              <w:t>30</w:t>
            </w:r>
            <w:r w:rsidRPr="003D579F">
              <w:rPr>
                <w:rFonts w:ascii="Arial Narrow" w:eastAsia="Calibri" w:hAnsi="Arial Narrow" w:cs="Arial"/>
                <w:lang w:val="x-none"/>
              </w:rPr>
              <w:t xml:space="preserve"> €</w:t>
            </w:r>
          </w:p>
        </w:tc>
      </w:tr>
      <w:tr w:rsidR="00070BAA" w:rsidRPr="003D579F" w14:paraId="16E06207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10C6FF29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14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liga veteranov</w:t>
            </w:r>
            <w:r w:rsidRPr="003D579F">
              <w:rPr>
                <w:rFonts w:ascii="Arial Narrow" w:eastAsia="Calibri" w:hAnsi="Arial Narrow" w:cs="Arial Narrow"/>
                <w:iCs/>
              </w:rPr>
              <w:t xml:space="preserve"> ali LRPI</w:t>
            </w:r>
          </w:p>
        </w:tc>
        <w:tc>
          <w:tcPr>
            <w:tcW w:w="1569" w:type="dxa"/>
            <w:vAlign w:val="center"/>
            <w:hideMark/>
          </w:tcPr>
          <w:p w14:paraId="3D378B1B" w14:textId="56E2F892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Arial Narrow" w:eastAsia="Calibri" w:hAnsi="Arial Narrow" w:cs="Arial"/>
              </w:rPr>
              <w:t>30</w:t>
            </w:r>
            <w:r w:rsidRPr="003D579F">
              <w:rPr>
                <w:rFonts w:ascii="Arial Narrow" w:eastAsia="Calibri" w:hAnsi="Arial Narrow" w:cs="Arial"/>
                <w:lang w:val="x-none"/>
              </w:rPr>
              <w:t xml:space="preserve"> €</w:t>
            </w:r>
          </w:p>
        </w:tc>
      </w:tr>
      <w:tr w:rsidR="00070BAA" w:rsidRPr="003D579F" w14:paraId="6093EBBE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391D6A81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15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ZRD - člani, območno prvenstvo posameznikov (OPP)</w:t>
            </w:r>
          </w:p>
        </w:tc>
        <w:tc>
          <w:tcPr>
            <w:tcW w:w="1569" w:type="dxa"/>
            <w:vAlign w:val="center"/>
            <w:hideMark/>
          </w:tcPr>
          <w:p w14:paraId="388BA70A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>2</w:t>
            </w:r>
            <w:r w:rsidRPr="003D579F">
              <w:rPr>
                <w:rFonts w:ascii="Arial Narrow" w:eastAsia="Calibri" w:hAnsi="Arial Narrow" w:cs="Arial"/>
                <w:lang w:val="x-none"/>
              </w:rPr>
              <w:t>0 €</w:t>
            </w:r>
          </w:p>
        </w:tc>
      </w:tr>
      <w:tr w:rsidR="00070BAA" w:rsidRPr="003D579F" w14:paraId="77EB770C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25C7D24F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16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ZRD - člani, območna liga ekip ribiških družin (RD)</w:t>
            </w:r>
          </w:p>
        </w:tc>
        <w:tc>
          <w:tcPr>
            <w:tcW w:w="1569" w:type="dxa"/>
            <w:vAlign w:val="center"/>
            <w:hideMark/>
          </w:tcPr>
          <w:p w14:paraId="7DDBE4F5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>2</w:t>
            </w:r>
            <w:r w:rsidRPr="003D579F">
              <w:rPr>
                <w:rFonts w:ascii="Arial Narrow" w:eastAsia="Calibri" w:hAnsi="Arial Narrow" w:cs="Arial"/>
                <w:lang w:val="x-none"/>
              </w:rPr>
              <w:t>0 €</w:t>
            </w:r>
          </w:p>
        </w:tc>
      </w:tr>
      <w:tr w:rsidR="00070BAA" w:rsidRPr="003D579F" w14:paraId="5096C8BE" w14:textId="77777777" w:rsidTr="00EA1D84">
        <w:trPr>
          <w:jc w:val="center"/>
        </w:trPr>
        <w:tc>
          <w:tcPr>
            <w:tcW w:w="5513" w:type="dxa"/>
            <w:vAlign w:val="center"/>
          </w:tcPr>
          <w:p w14:paraId="1F4304DE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Arial Narrow" w:eastAsia="Calibri" w:hAnsi="Arial Narrow" w:cs="Arial Narrow"/>
                <w:b/>
                <w:bCs/>
                <w:iCs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</w:rPr>
              <w:t xml:space="preserve">17 – </w:t>
            </w:r>
            <w:r w:rsidRPr="003D579F">
              <w:rPr>
                <w:rFonts w:ascii="Arial Narrow" w:eastAsia="Calibri" w:hAnsi="Arial Narrow" w:cs="Arial Narrow"/>
                <w:bCs/>
                <w:iCs/>
              </w:rPr>
              <w:t>RD –čl. meddruž. tekmovanja posameznikov</w:t>
            </w:r>
            <w:r w:rsidRPr="003D579F">
              <w:rPr>
                <w:rFonts w:ascii="Arial Narrow" w:eastAsia="Calibri" w:hAnsi="Arial Narrow" w:cs="Arial Narrow"/>
                <w:b/>
                <w:bCs/>
                <w:iCs/>
              </w:rPr>
              <w:t xml:space="preserve">                                         </w:t>
            </w:r>
          </w:p>
        </w:tc>
        <w:tc>
          <w:tcPr>
            <w:tcW w:w="1569" w:type="dxa"/>
            <w:vAlign w:val="center"/>
          </w:tcPr>
          <w:p w14:paraId="691E75B6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Arial Narrow" w:eastAsia="Calibri" w:hAnsi="Arial Narrow" w:cs="Arial"/>
              </w:rPr>
            </w:pPr>
            <w:r w:rsidRPr="003D579F">
              <w:rPr>
                <w:rFonts w:ascii="Arial Narrow" w:eastAsia="Calibri" w:hAnsi="Arial Narrow" w:cs="Arial"/>
              </w:rPr>
              <w:t xml:space="preserve">  5 €</w:t>
            </w:r>
          </w:p>
        </w:tc>
      </w:tr>
      <w:tr w:rsidR="00070BAA" w:rsidRPr="003D579F" w14:paraId="1417240F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43A00401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</w:rPr>
              <w:t>21</w:t>
            </w:r>
            <w:r w:rsidRPr="003D579F">
              <w:rPr>
                <w:rFonts w:ascii="Arial Narrow" w:eastAsia="Calibri" w:hAnsi="Arial Narrow" w:cs="Arial Narrow"/>
                <w:bCs/>
                <w:iCs/>
              </w:rPr>
              <w:t xml:space="preserve"> –</w:t>
            </w:r>
            <w:r w:rsidRPr="003D579F">
              <w:rPr>
                <w:rFonts w:ascii="Arial Narrow" w:eastAsia="Calibri" w:hAnsi="Arial Narrow" w:cs="Arial Narrow"/>
                <w:b/>
                <w:bCs/>
                <w:iCs/>
              </w:rPr>
              <w:t xml:space="preserve"> </w:t>
            </w:r>
            <w:r w:rsidRPr="003D579F">
              <w:rPr>
                <w:rFonts w:ascii="Arial Narrow" w:eastAsia="Calibri" w:hAnsi="Arial Narrow" w:cs="Arial Narrow"/>
                <w:bCs/>
                <w:iCs/>
              </w:rPr>
              <w:t>RZS - članice, DPP</w:t>
            </w:r>
          </w:p>
        </w:tc>
        <w:tc>
          <w:tcPr>
            <w:tcW w:w="1569" w:type="dxa"/>
            <w:vAlign w:val="center"/>
            <w:hideMark/>
          </w:tcPr>
          <w:p w14:paraId="6CC6722D" w14:textId="426622E2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 xml:space="preserve">          25 €</w:t>
            </w:r>
          </w:p>
        </w:tc>
      </w:tr>
      <w:tr w:rsidR="00070BAA" w:rsidRPr="003D579F" w14:paraId="02E9CC15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56CF02BA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</w:rPr>
              <w:t>22</w:t>
            </w:r>
            <w:r w:rsidRPr="003D579F">
              <w:rPr>
                <w:rFonts w:ascii="Arial Narrow" w:eastAsia="Calibri" w:hAnsi="Arial Narrow" w:cs="Arial Narrow"/>
                <w:bCs/>
                <w:iCs/>
              </w:rPr>
              <w:t xml:space="preserve"> – RZS – članice, liga ekip RD</w:t>
            </w:r>
          </w:p>
        </w:tc>
        <w:tc>
          <w:tcPr>
            <w:tcW w:w="1569" w:type="dxa"/>
            <w:vAlign w:val="center"/>
            <w:hideMark/>
          </w:tcPr>
          <w:p w14:paraId="5EA88B03" w14:textId="3BD2AE60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 xml:space="preserve">          25 €</w:t>
            </w:r>
          </w:p>
        </w:tc>
      </w:tr>
      <w:tr w:rsidR="00070BAA" w:rsidRPr="003D579F" w14:paraId="4FD2DEA8" w14:textId="77777777" w:rsidTr="00EA1D84">
        <w:trPr>
          <w:jc w:val="center"/>
        </w:trPr>
        <w:tc>
          <w:tcPr>
            <w:tcW w:w="5513" w:type="dxa"/>
            <w:vAlign w:val="center"/>
          </w:tcPr>
          <w:p w14:paraId="5E46FADF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Arial Narrow" w:eastAsia="Calibri" w:hAnsi="Arial Narrow" w:cs="Arial Narrow"/>
                <w:b/>
                <w:bCs/>
                <w:iCs/>
              </w:rPr>
            </w:pPr>
          </w:p>
        </w:tc>
        <w:tc>
          <w:tcPr>
            <w:tcW w:w="1569" w:type="dxa"/>
            <w:vAlign w:val="center"/>
          </w:tcPr>
          <w:p w14:paraId="64133486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Arial Narrow" w:eastAsia="Calibri" w:hAnsi="Arial Narrow" w:cs="Arial"/>
              </w:rPr>
            </w:pPr>
          </w:p>
        </w:tc>
      </w:tr>
    </w:tbl>
    <w:p w14:paraId="67B4B509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1A920A97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  <w:r w:rsidRPr="003D579F">
        <w:rPr>
          <w:rFonts w:ascii="Arial Narrow" w:eastAsia="Calibri" w:hAnsi="Arial Narrow" w:cs="Arial"/>
          <w:b/>
        </w:rPr>
        <w:t>Disciplina LRK (lov rib s krmilnikom)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070BAA" w:rsidRPr="003D579F" w14:paraId="423EDD0D" w14:textId="77777777" w:rsidTr="00EA1D84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AD010B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DFA0E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Bruto znesek na osebo</w:t>
            </w:r>
          </w:p>
        </w:tc>
      </w:tr>
      <w:tr w:rsidR="00070BAA" w:rsidRPr="003D579F" w14:paraId="3C941D86" w14:textId="77777777" w:rsidTr="00EA1D84">
        <w:trPr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B32021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11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državno prvenstvo posameznikov (DPP)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E454BF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>3</w:t>
            </w:r>
            <w:r w:rsidRPr="003D579F">
              <w:rPr>
                <w:rFonts w:ascii="Arial Narrow" w:eastAsia="Calibri" w:hAnsi="Arial Narrow" w:cs="Arial"/>
                <w:lang w:val="x-none"/>
              </w:rPr>
              <w:t>0 €</w:t>
            </w:r>
          </w:p>
        </w:tc>
      </w:tr>
    </w:tbl>
    <w:p w14:paraId="193D5F8B" w14:textId="77777777" w:rsidR="00070BAA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2CC90714" w14:textId="77777777" w:rsidR="007D0277" w:rsidRDefault="007D0277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7AC12E54" w14:textId="77777777" w:rsidR="007D0277" w:rsidRDefault="007D0277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10A33475" w14:textId="77777777" w:rsidR="007D0277" w:rsidRPr="003D579F" w:rsidRDefault="007D0277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6287245F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  <w:r w:rsidRPr="003D579F">
        <w:rPr>
          <w:rFonts w:ascii="Arial Narrow" w:eastAsia="Calibri" w:hAnsi="Arial Narrow" w:cs="Arial"/>
          <w:b/>
        </w:rPr>
        <w:lastRenderedPageBreak/>
        <w:t>Disciplina LRM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070BAA" w:rsidRPr="003D579F" w14:paraId="58AC2F33" w14:textId="77777777" w:rsidTr="00EA1D84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B3849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FB384F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Bruto znesek na osebo</w:t>
            </w:r>
          </w:p>
        </w:tc>
      </w:tr>
      <w:tr w:rsidR="00070BAA" w:rsidRPr="003D579F" w14:paraId="0E0B48D1" w14:textId="77777777" w:rsidTr="00EA1D84">
        <w:trPr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9BA525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11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državno prvenstvo posameznikov (DPP)</w:t>
            </w:r>
            <w:r w:rsidRPr="003D579F">
              <w:rPr>
                <w:rFonts w:ascii="Arial Narrow" w:eastAsia="Calibri" w:hAnsi="Arial Narrow" w:cs="Arial Narrow"/>
                <w:iCs/>
              </w:rPr>
              <w:t xml:space="preserve"> LRM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1B72AD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lang w:val="x-none"/>
              </w:rPr>
              <w:t>70 €</w:t>
            </w:r>
          </w:p>
        </w:tc>
      </w:tr>
      <w:tr w:rsidR="00070BAA" w:rsidRPr="003D579F" w14:paraId="617B9054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61F537F7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14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liga veteranov</w:t>
            </w:r>
            <w:r w:rsidRPr="003D579F">
              <w:rPr>
                <w:rFonts w:ascii="Arial Narrow" w:eastAsia="Calibri" w:hAnsi="Arial Narrow" w:cs="Arial Narrow"/>
                <w:iCs/>
              </w:rPr>
              <w:t xml:space="preserve"> LRM </w:t>
            </w:r>
          </w:p>
        </w:tc>
        <w:tc>
          <w:tcPr>
            <w:tcW w:w="1569" w:type="dxa"/>
            <w:vAlign w:val="center"/>
            <w:hideMark/>
          </w:tcPr>
          <w:p w14:paraId="1770E7DC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lang w:val="x-none"/>
              </w:rPr>
              <w:t>55 €</w:t>
            </w:r>
          </w:p>
        </w:tc>
      </w:tr>
      <w:tr w:rsidR="00070BAA" w:rsidRPr="003D579F" w14:paraId="7E037B2A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5C5CC333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 xml:space="preserve">31 – </w:t>
            </w:r>
            <w:r w:rsidRPr="003D579F">
              <w:rPr>
                <w:rFonts w:ascii="Arial Narrow" w:eastAsia="Calibri" w:hAnsi="Arial Narrow" w:cs="Arial Narrow"/>
                <w:bCs/>
                <w:iCs/>
                <w:lang w:val="x-none"/>
              </w:rPr>
              <w:t xml:space="preserve">RZS U-18 DPP disciplina LRM                                                                 </w:t>
            </w:r>
          </w:p>
        </w:tc>
        <w:tc>
          <w:tcPr>
            <w:tcW w:w="1569" w:type="dxa"/>
            <w:vAlign w:val="center"/>
            <w:hideMark/>
          </w:tcPr>
          <w:p w14:paraId="6DB96FD0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Arial Narrow" w:eastAsia="Calibri" w:hAnsi="Arial Narrow" w:cs="Arial"/>
                <w:lang w:val="x-none"/>
              </w:rPr>
            </w:pPr>
            <w:r w:rsidRPr="003D579F">
              <w:rPr>
                <w:rFonts w:ascii="Arial Narrow" w:eastAsia="Calibri" w:hAnsi="Arial Narrow" w:cs="Arial"/>
                <w:lang w:val="x-none"/>
              </w:rPr>
              <w:t>3</w:t>
            </w:r>
            <w:r w:rsidRPr="003D579F">
              <w:rPr>
                <w:rFonts w:ascii="Arial Narrow" w:eastAsia="Calibri" w:hAnsi="Arial Narrow" w:cs="Arial"/>
              </w:rPr>
              <w:t>5</w:t>
            </w:r>
            <w:r w:rsidRPr="003D579F">
              <w:rPr>
                <w:rFonts w:ascii="Arial Narrow" w:eastAsia="Calibri" w:hAnsi="Arial Narrow" w:cs="Arial"/>
                <w:lang w:val="x-none"/>
              </w:rPr>
              <w:t xml:space="preserve"> €</w:t>
            </w:r>
          </w:p>
        </w:tc>
      </w:tr>
    </w:tbl>
    <w:p w14:paraId="6698FD28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1634CDF6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02CE1576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  <w:r w:rsidRPr="003D579F">
        <w:rPr>
          <w:rFonts w:ascii="Arial Narrow" w:eastAsia="Calibri" w:hAnsi="Arial Narrow" w:cs="Arial"/>
          <w:b/>
        </w:rPr>
        <w:t>Disciplina LKO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070BAA" w:rsidRPr="003D579F" w14:paraId="1820D341" w14:textId="77777777" w:rsidTr="00EA1D84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A0119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A8DC85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Bruto znesek na osebo</w:t>
            </w:r>
          </w:p>
        </w:tc>
      </w:tr>
      <w:tr w:rsidR="00070BAA" w:rsidRPr="003D579F" w14:paraId="6DCAD84F" w14:textId="77777777" w:rsidTr="00EA1D84">
        <w:trPr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51EAF" w14:textId="77777777" w:rsidR="00070BAA" w:rsidRPr="003D579F" w:rsidRDefault="00070BAA" w:rsidP="00EA1D84">
            <w:pPr>
              <w:spacing w:before="0" w:after="40"/>
              <w:ind w:right="-57"/>
              <w:rPr>
                <w:rFonts w:ascii="Calibri" w:eastAsia="Calibri" w:hAnsi="Calibri" w:cs="Arial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86F0A5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</w:p>
        </w:tc>
      </w:tr>
      <w:tr w:rsidR="00070BAA" w:rsidRPr="003D579F" w14:paraId="299D2611" w14:textId="77777777" w:rsidTr="00EA1D84">
        <w:trPr>
          <w:jc w:val="center"/>
        </w:trPr>
        <w:tc>
          <w:tcPr>
            <w:tcW w:w="5513" w:type="dxa"/>
            <w:vAlign w:val="center"/>
            <w:hideMark/>
          </w:tcPr>
          <w:p w14:paraId="19D93DE5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</w:t>
            </w:r>
            <w:r>
              <w:rPr>
                <w:rFonts w:ascii="Arial Narrow" w:eastAsia="Calibri" w:hAnsi="Arial Narrow" w:cs="Arial Narrow"/>
                <w:b/>
                <w:bCs/>
                <w:iCs/>
              </w:rPr>
              <w:t>9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</w:t>
            </w:r>
            <w:r>
              <w:rPr>
                <w:rFonts w:ascii="Arial Narrow" w:eastAsia="Calibri" w:hAnsi="Arial Narrow" w:cs="Arial Narrow"/>
                <w:iCs/>
              </w:rPr>
              <w:t xml:space="preserve">LKO 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RZS - člani, A liga ekip </w:t>
            </w:r>
            <w:r>
              <w:rPr>
                <w:rFonts w:ascii="Arial Narrow" w:eastAsia="Calibri" w:hAnsi="Arial Narrow" w:cs="Arial Narrow"/>
                <w:iCs/>
              </w:rPr>
              <w:t>ribiških družin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(RD)</w:t>
            </w:r>
          </w:p>
        </w:tc>
        <w:tc>
          <w:tcPr>
            <w:tcW w:w="1569" w:type="dxa"/>
            <w:vAlign w:val="center"/>
            <w:hideMark/>
          </w:tcPr>
          <w:p w14:paraId="3E2842F2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>5</w:t>
            </w:r>
            <w:r w:rsidRPr="003D579F">
              <w:rPr>
                <w:rFonts w:ascii="Arial Narrow" w:eastAsia="Calibri" w:hAnsi="Arial Narrow" w:cs="Arial"/>
                <w:lang w:val="x-none"/>
              </w:rPr>
              <w:t>0 €</w:t>
            </w:r>
          </w:p>
        </w:tc>
      </w:tr>
      <w:tr w:rsidR="00070BAA" w:rsidRPr="003D579F" w14:paraId="76D05118" w14:textId="77777777" w:rsidTr="00EA1D84">
        <w:trPr>
          <w:jc w:val="center"/>
        </w:trPr>
        <w:tc>
          <w:tcPr>
            <w:tcW w:w="5513" w:type="dxa"/>
            <w:vAlign w:val="center"/>
          </w:tcPr>
          <w:p w14:paraId="0CCA2016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</w:p>
        </w:tc>
        <w:tc>
          <w:tcPr>
            <w:tcW w:w="1569" w:type="dxa"/>
            <w:vAlign w:val="center"/>
          </w:tcPr>
          <w:p w14:paraId="413DB187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</w:p>
        </w:tc>
      </w:tr>
    </w:tbl>
    <w:p w14:paraId="64E6877B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</w:p>
    <w:p w14:paraId="7AE86055" w14:textId="77777777" w:rsidR="00070BAA" w:rsidRPr="003D579F" w:rsidRDefault="00070BAA" w:rsidP="00070BAA">
      <w:pPr>
        <w:spacing w:before="0" w:after="40"/>
        <w:rPr>
          <w:rFonts w:ascii="Arial Narrow" w:eastAsia="Calibri" w:hAnsi="Arial Narrow" w:cs="Arial"/>
          <w:b/>
        </w:rPr>
      </w:pPr>
      <w:r w:rsidRPr="003D579F">
        <w:rPr>
          <w:rFonts w:ascii="Arial Narrow" w:eastAsia="Calibri" w:hAnsi="Arial Narrow" w:cs="Arial"/>
          <w:b/>
        </w:rPr>
        <w:t>Disciplina Kasting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13"/>
        <w:gridCol w:w="1569"/>
      </w:tblGrid>
      <w:tr w:rsidR="00070BAA" w:rsidRPr="003D579F" w14:paraId="1165FFC4" w14:textId="77777777" w:rsidTr="00EA1D84">
        <w:trPr>
          <w:jc w:val="center"/>
        </w:trPr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C4973D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Vrsta tekmovanja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ACA76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  <w:b/>
                <w:lang w:val="x-none"/>
              </w:rPr>
              <w:t>Bruto znesek na osebo</w:t>
            </w:r>
          </w:p>
        </w:tc>
      </w:tr>
      <w:tr w:rsidR="00070BAA" w:rsidRPr="003D579F" w14:paraId="5A7B421D" w14:textId="77777777" w:rsidTr="00EA1D84">
        <w:trPr>
          <w:trHeight w:val="77"/>
          <w:jc w:val="center"/>
        </w:trPr>
        <w:tc>
          <w:tcPr>
            <w:tcW w:w="5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11AF17" w14:textId="77777777" w:rsidR="00070BAA" w:rsidRPr="003D579F" w:rsidRDefault="00070BAA" w:rsidP="00EA1D84">
            <w:pPr>
              <w:spacing w:before="0" w:after="40"/>
              <w:ind w:left="-57" w:right="-57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 Narrow"/>
                <w:b/>
                <w:bCs/>
                <w:iCs/>
                <w:lang w:val="x-none"/>
              </w:rPr>
              <w:t>11</w:t>
            </w:r>
            <w:r w:rsidRPr="003D579F">
              <w:rPr>
                <w:rFonts w:ascii="Arial Narrow" w:eastAsia="Calibri" w:hAnsi="Arial Narrow" w:cs="Arial Narrow"/>
                <w:iCs/>
                <w:lang w:val="x-none"/>
              </w:rPr>
              <w:t xml:space="preserve"> – RZS - člani, državno prvenstvo posameznikov (DPP)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76B143" w14:textId="77777777" w:rsidR="00070BAA" w:rsidRPr="003D579F" w:rsidRDefault="00070BAA" w:rsidP="00EA1D84">
            <w:pPr>
              <w:spacing w:before="0" w:after="40"/>
              <w:ind w:left="-57" w:right="-57"/>
              <w:jc w:val="center"/>
              <w:rPr>
                <w:rFonts w:ascii="Calibri" w:eastAsia="Calibri" w:hAnsi="Calibri" w:cs="Arial"/>
              </w:rPr>
            </w:pPr>
            <w:r w:rsidRPr="003D579F">
              <w:rPr>
                <w:rFonts w:ascii="Arial Narrow" w:eastAsia="Calibri" w:hAnsi="Arial Narrow" w:cs="Arial"/>
              </w:rPr>
              <w:t>5</w:t>
            </w:r>
            <w:r w:rsidRPr="003D579F">
              <w:rPr>
                <w:rFonts w:ascii="Arial Narrow" w:eastAsia="Calibri" w:hAnsi="Arial Narrow" w:cs="Arial"/>
                <w:lang w:val="x-none"/>
              </w:rPr>
              <w:t>0 €</w:t>
            </w:r>
          </w:p>
        </w:tc>
      </w:tr>
    </w:tbl>
    <w:p w14:paraId="45A4263B" w14:textId="77777777" w:rsidR="00070BAA" w:rsidRDefault="00070BAA" w:rsidP="00070BAA">
      <w:pPr>
        <w:pStyle w:val="Default"/>
        <w:spacing w:after="40"/>
        <w:rPr>
          <w:rFonts w:ascii="Arial Narrow" w:hAnsi="Arial Narrow"/>
          <w:u w:val="single"/>
        </w:rPr>
      </w:pPr>
    </w:p>
    <w:p w14:paraId="455B7B27" w14:textId="77777777" w:rsidR="00070BAA" w:rsidRPr="007D0277" w:rsidRDefault="00070BAA" w:rsidP="00070BAA">
      <w:pPr>
        <w:pStyle w:val="Default"/>
        <w:spacing w:after="40"/>
        <w:rPr>
          <w:rFonts w:ascii="Arial Narrow" w:hAnsi="Arial Narrow"/>
        </w:rPr>
      </w:pPr>
    </w:p>
    <w:p w14:paraId="17EFF5CA" w14:textId="5C3E7B57" w:rsidR="007D0277" w:rsidRPr="007D0277" w:rsidRDefault="007D0277" w:rsidP="00070BAA">
      <w:pPr>
        <w:pStyle w:val="Default"/>
        <w:spacing w:after="40"/>
        <w:rPr>
          <w:rFonts w:ascii="Arial Narrow" w:hAnsi="Arial Narrow"/>
        </w:rPr>
      </w:pPr>
      <w:r w:rsidRPr="007D0277">
        <w:rPr>
          <w:rFonts w:ascii="Arial Narrow" w:hAnsi="Arial Narrow"/>
        </w:rPr>
        <w:t xml:space="preserve">Lep pozdrav in dober prijem. </w:t>
      </w:r>
    </w:p>
    <w:p w14:paraId="1B6621A1" w14:textId="77777777" w:rsidR="007D0277" w:rsidRDefault="007D0277" w:rsidP="00070BAA">
      <w:pPr>
        <w:pStyle w:val="Default"/>
        <w:spacing w:after="40"/>
        <w:rPr>
          <w:rFonts w:ascii="Arial Narrow" w:hAnsi="Arial Narrow"/>
          <w:u w:val="single"/>
        </w:rPr>
      </w:pPr>
    </w:p>
    <w:p w14:paraId="25A4CABC" w14:textId="77777777" w:rsidR="00070BAA" w:rsidRDefault="00070BAA" w:rsidP="00070BAA">
      <w:pPr>
        <w:spacing w:before="0" w:after="40"/>
        <w:rPr>
          <w:rFonts w:ascii="Arial Narrow" w:hAnsi="Arial Narrow"/>
          <w:b/>
          <w:bCs/>
          <w:i/>
          <w:iCs/>
        </w:rPr>
      </w:pPr>
    </w:p>
    <w:p w14:paraId="0ECCE7F9" w14:textId="2A4C0A43" w:rsidR="00070BAA" w:rsidRDefault="00070BAA" w:rsidP="00070BAA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Žiga PAVLIČ</w:t>
      </w:r>
      <w:r w:rsidRPr="00043BAF">
        <w:rPr>
          <w:rFonts w:ascii="Arial Narrow" w:hAnsi="Arial Narrow"/>
          <w:b/>
          <w:bCs/>
          <w:i/>
          <w:iCs/>
        </w:rPr>
        <w:t xml:space="preserve"> </w:t>
      </w:r>
      <w:r w:rsidRPr="00043BAF">
        <w:rPr>
          <w:rFonts w:ascii="Arial Narrow" w:hAnsi="Arial Narrow"/>
          <w:i/>
          <w:iCs/>
        </w:rPr>
        <w:t>l.r.</w:t>
      </w:r>
      <w:r w:rsidRPr="00070BAA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ab/>
        <w:t xml:space="preserve">    </w:t>
      </w:r>
      <w:r w:rsidRPr="00D85248">
        <w:rPr>
          <w:rFonts w:ascii="Arial Narrow" w:hAnsi="Arial Narrow"/>
          <w:b/>
          <w:i/>
        </w:rPr>
        <w:t>dr. Miroslav ŽABERL,</w:t>
      </w:r>
    </w:p>
    <w:p w14:paraId="79BB68D8" w14:textId="69B51AA9" w:rsidR="00070BAA" w:rsidRPr="00070BAA" w:rsidRDefault="00070BAA" w:rsidP="00070BAA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i/>
          <w:iCs/>
        </w:rPr>
        <w:t>p</w:t>
      </w:r>
      <w:r w:rsidRPr="00B17296">
        <w:rPr>
          <w:rFonts w:ascii="Arial Narrow" w:hAnsi="Arial Narrow"/>
          <w:i/>
          <w:iCs/>
        </w:rPr>
        <w:t>redsednik TK RZS</w:t>
      </w:r>
      <w:r w:rsidRPr="00070BAA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ab/>
        <w:t xml:space="preserve">   predsednik RZS</w:t>
      </w:r>
    </w:p>
    <w:p w14:paraId="113AF5D6" w14:textId="28564639" w:rsidR="00400B92" w:rsidRPr="001728D2" w:rsidRDefault="00400B92" w:rsidP="00400B92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 </w:t>
      </w:r>
    </w:p>
    <w:p w14:paraId="297469A9" w14:textId="77777777" w:rsidR="009363D5" w:rsidRDefault="009363D5" w:rsidP="00D85248">
      <w:pPr>
        <w:tabs>
          <w:tab w:val="left" w:pos="5954"/>
        </w:tabs>
        <w:rPr>
          <w:rFonts w:ascii="Arial Narrow" w:hAnsi="Arial Narrow"/>
          <w:b/>
          <w:i/>
        </w:rPr>
      </w:pPr>
    </w:p>
    <w:p w14:paraId="5CA80E4D" w14:textId="77777777" w:rsidR="00070BAA" w:rsidRDefault="00070BAA" w:rsidP="00D85248">
      <w:pPr>
        <w:tabs>
          <w:tab w:val="left" w:pos="5954"/>
        </w:tabs>
        <w:rPr>
          <w:rFonts w:ascii="Arial Narrow" w:hAnsi="Arial Narrow"/>
          <w:b/>
          <w:i/>
        </w:rPr>
      </w:pPr>
    </w:p>
    <w:p w14:paraId="568FCBE5" w14:textId="77777777" w:rsidR="00070BAA" w:rsidRDefault="00070BAA" w:rsidP="00D85248">
      <w:pPr>
        <w:tabs>
          <w:tab w:val="left" w:pos="5954"/>
        </w:tabs>
        <w:rPr>
          <w:rFonts w:ascii="Arial Narrow" w:hAnsi="Arial Narrow"/>
          <w:b/>
          <w:i/>
        </w:rPr>
      </w:pPr>
    </w:p>
    <w:p w14:paraId="1482769A" w14:textId="77777777" w:rsidR="00070BAA" w:rsidRDefault="00070BAA" w:rsidP="00D85248">
      <w:pPr>
        <w:tabs>
          <w:tab w:val="left" w:pos="5954"/>
        </w:tabs>
        <w:rPr>
          <w:rFonts w:ascii="Arial Narrow" w:hAnsi="Arial Narrow"/>
          <w:b/>
          <w:i/>
        </w:rPr>
      </w:pPr>
    </w:p>
    <w:p w14:paraId="3CF948FC" w14:textId="77777777" w:rsidR="00070BAA" w:rsidRDefault="00070BAA" w:rsidP="00D85248">
      <w:pPr>
        <w:tabs>
          <w:tab w:val="left" w:pos="5954"/>
        </w:tabs>
        <w:rPr>
          <w:rFonts w:ascii="Arial Narrow" w:hAnsi="Arial Narrow"/>
          <w:b/>
          <w:i/>
        </w:rPr>
      </w:pPr>
    </w:p>
    <w:p w14:paraId="1F415493" w14:textId="77777777" w:rsidR="00070BAA" w:rsidRDefault="00070BAA" w:rsidP="00D85248">
      <w:pPr>
        <w:tabs>
          <w:tab w:val="left" w:pos="5954"/>
        </w:tabs>
        <w:rPr>
          <w:rFonts w:ascii="Arial Narrow" w:hAnsi="Arial Narrow"/>
          <w:b/>
          <w:i/>
        </w:rPr>
      </w:pPr>
    </w:p>
    <w:p w14:paraId="7206492A" w14:textId="3CF257CA" w:rsidR="00D85248" w:rsidRPr="009363D5" w:rsidRDefault="00D85248" w:rsidP="00D85248">
      <w:pPr>
        <w:tabs>
          <w:tab w:val="left" w:pos="5954"/>
        </w:tabs>
        <w:rPr>
          <w:rFonts w:ascii="Arial Narrow" w:hAnsi="Arial Narrow"/>
          <w:b/>
          <w:i/>
        </w:rPr>
      </w:pPr>
      <w:r w:rsidRPr="00D85248">
        <w:rPr>
          <w:rFonts w:ascii="Arial Narrow" w:hAnsi="Arial Narrow"/>
          <w:b/>
          <w:i/>
        </w:rPr>
        <w:tab/>
        <w:t xml:space="preserve"> </w:t>
      </w:r>
    </w:p>
    <w:p w14:paraId="7631C91D" w14:textId="35E15D56" w:rsidR="00D85248" w:rsidRDefault="009363D5" w:rsidP="00D85248">
      <w:pPr>
        <w:tabs>
          <w:tab w:val="left" w:pos="5954"/>
        </w:tabs>
        <w:spacing w:before="60" w:after="6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ab/>
      </w:r>
    </w:p>
    <w:p w14:paraId="6EFD5D49" w14:textId="77777777" w:rsidR="00CC5818" w:rsidRDefault="00CC5818" w:rsidP="00D85248">
      <w:pPr>
        <w:tabs>
          <w:tab w:val="left" w:pos="5954"/>
        </w:tabs>
        <w:spacing w:before="60" w:after="60"/>
        <w:rPr>
          <w:rFonts w:ascii="Arial Narrow" w:hAnsi="Arial Narrow"/>
          <w:i/>
        </w:rPr>
      </w:pPr>
    </w:p>
    <w:p w14:paraId="08F0AE30" w14:textId="77777777" w:rsidR="00CC5818" w:rsidRDefault="00CC5818" w:rsidP="00D85248">
      <w:pPr>
        <w:tabs>
          <w:tab w:val="left" w:pos="5954"/>
        </w:tabs>
        <w:spacing w:before="60" w:after="60"/>
        <w:rPr>
          <w:rFonts w:ascii="Arial Narrow" w:hAnsi="Arial Narrow"/>
          <w:i/>
        </w:rPr>
      </w:pPr>
    </w:p>
    <w:p w14:paraId="145713DF" w14:textId="77777777" w:rsidR="00CC5818" w:rsidRDefault="00CC5818" w:rsidP="00D85248">
      <w:pPr>
        <w:tabs>
          <w:tab w:val="left" w:pos="5954"/>
        </w:tabs>
        <w:spacing w:before="60" w:after="60"/>
        <w:rPr>
          <w:rFonts w:ascii="Arial Narrow" w:hAnsi="Arial Narrow"/>
          <w:i/>
        </w:rPr>
      </w:pPr>
    </w:p>
    <w:p w14:paraId="6BA220D5" w14:textId="77777777" w:rsidR="00CC5818" w:rsidRDefault="00CC5818" w:rsidP="00D85248">
      <w:pPr>
        <w:tabs>
          <w:tab w:val="left" w:pos="5954"/>
        </w:tabs>
        <w:spacing w:before="60" w:after="60"/>
        <w:rPr>
          <w:rFonts w:ascii="Arial Narrow" w:hAnsi="Arial Narrow"/>
          <w:i/>
        </w:rPr>
      </w:pPr>
    </w:p>
    <w:p w14:paraId="45D28EE1" w14:textId="77777777" w:rsidR="00D85248" w:rsidRPr="00506582" w:rsidRDefault="00D85248" w:rsidP="00506582">
      <w:pPr>
        <w:tabs>
          <w:tab w:val="left" w:pos="5954"/>
        </w:tabs>
        <w:spacing w:before="60" w:after="60"/>
        <w:rPr>
          <w:rFonts w:ascii="Arial Narrow" w:hAnsi="Arial Narrow"/>
          <w:i/>
        </w:rPr>
      </w:pPr>
    </w:p>
    <w:sectPr w:rsidR="00D85248" w:rsidRPr="00506582" w:rsidSect="00AD64C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92"/>
    <w:rsid w:val="00044280"/>
    <w:rsid w:val="00070BAA"/>
    <w:rsid w:val="000C2AAD"/>
    <w:rsid w:val="00114610"/>
    <w:rsid w:val="001728D2"/>
    <w:rsid w:val="00301357"/>
    <w:rsid w:val="00335A19"/>
    <w:rsid w:val="00400B92"/>
    <w:rsid w:val="00403862"/>
    <w:rsid w:val="00411AF7"/>
    <w:rsid w:val="004A41D5"/>
    <w:rsid w:val="004D4A3B"/>
    <w:rsid w:val="00506582"/>
    <w:rsid w:val="005913C9"/>
    <w:rsid w:val="006E2A50"/>
    <w:rsid w:val="00722BD9"/>
    <w:rsid w:val="0079728C"/>
    <w:rsid w:val="007C473B"/>
    <w:rsid w:val="007D0277"/>
    <w:rsid w:val="009363D5"/>
    <w:rsid w:val="0097317C"/>
    <w:rsid w:val="009F5D12"/>
    <w:rsid w:val="00A86B07"/>
    <w:rsid w:val="00AA5099"/>
    <w:rsid w:val="00AD64C6"/>
    <w:rsid w:val="00B478BB"/>
    <w:rsid w:val="00CC5818"/>
    <w:rsid w:val="00CD6679"/>
    <w:rsid w:val="00D42246"/>
    <w:rsid w:val="00D85248"/>
    <w:rsid w:val="00D8581F"/>
    <w:rsid w:val="00E4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28AC8"/>
  <w15:chartTrackingRefBased/>
  <w15:docId w15:val="{92D6C90E-EB8D-4750-AC3E-81E0EB3D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1">
    <w:name w:val="heading 1"/>
    <w:basedOn w:val="Navaden"/>
    <w:next w:val="Navaden"/>
    <w:qFormat/>
    <w:rsid w:val="00D8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9363D5"/>
    <w:rPr>
      <w:color w:val="0563C1"/>
      <w:u w:val="single"/>
    </w:rPr>
  </w:style>
  <w:style w:type="paragraph" w:customStyle="1" w:styleId="Default">
    <w:name w:val="Default"/>
    <w:rsid w:val="00400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\Documents\Mili&#269;i&#263;\Predloge\glava%20RZS%20e-po&#353;ta%20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1.dotx</Template>
  <TotalTime>33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dc:description/>
  <cp:lastModifiedBy>sekretar rzs</cp:lastModifiedBy>
  <cp:revision>7</cp:revision>
  <cp:lastPrinted>1899-12-31T23:00:00Z</cp:lastPrinted>
  <dcterms:created xsi:type="dcterms:W3CDTF">2023-01-16T16:48:00Z</dcterms:created>
  <dcterms:modified xsi:type="dcterms:W3CDTF">2024-01-29T14:39:00Z</dcterms:modified>
</cp:coreProperties>
</file>