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96487C" w:rsidRPr="0029590C" w14:paraId="28FD4605" w14:textId="77777777" w:rsidTr="00214BAD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632F3480" w14:textId="77777777" w:rsidR="0096487C" w:rsidRPr="0016134D" w:rsidRDefault="004B4B58" w:rsidP="0096487C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FC11B4">
              <w:rPr>
                <w:noProof/>
              </w:rPr>
              <w:drawing>
                <wp:inline distT="0" distB="0" distL="0" distR="0" wp14:anchorId="21F2C19C" wp14:editId="78FA484C">
                  <wp:extent cx="581025" cy="619125"/>
                  <wp:effectExtent l="0" t="0" r="0" b="0"/>
                  <wp:docPr id="1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24FDFFD3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3F4BF5A7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601BE3C1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96487C" w:rsidRPr="0029590C" w14:paraId="62BE3293" w14:textId="77777777" w:rsidTr="00214BAD">
        <w:trPr>
          <w:cantSplit/>
        </w:trPr>
        <w:tc>
          <w:tcPr>
            <w:tcW w:w="1063" w:type="dxa"/>
            <w:vMerge/>
          </w:tcPr>
          <w:p w14:paraId="1773FEAB" w14:textId="77777777" w:rsidR="0096487C" w:rsidRPr="0016134D" w:rsidRDefault="0096487C" w:rsidP="0096487C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57FD9939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36EBF4E7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151F098D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96487C" w:rsidRPr="0029590C" w14:paraId="3181F8A9" w14:textId="77777777" w:rsidTr="00214BAD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35A70EC4" w14:textId="77777777" w:rsidR="0096487C" w:rsidRPr="0016134D" w:rsidRDefault="0096487C" w:rsidP="0096487C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4EE351D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178976B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A559D58" w14:textId="77777777" w:rsidR="0096487C" w:rsidRPr="0096487C" w:rsidRDefault="0096487C" w:rsidP="0096487C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622D2E01" w14:textId="559B7544" w:rsidR="00B478BB" w:rsidRDefault="00DB0C6C" w:rsidP="00DB0C6C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                                                                                                                       </w:t>
      </w:r>
      <w:r w:rsidR="00B478BB">
        <w:rPr>
          <w:i/>
          <w:color w:val="000000"/>
          <w:sz w:val="22"/>
          <w:szCs w:val="22"/>
        </w:rPr>
        <w:t xml:space="preserve">   </w:t>
      </w:r>
      <w:r w:rsidR="00B478BB" w:rsidRPr="006E2A6C">
        <w:rPr>
          <w:i/>
          <w:color w:val="000000"/>
          <w:sz w:val="22"/>
          <w:szCs w:val="22"/>
        </w:rPr>
        <w:t>Ljubljana,</w:t>
      </w:r>
      <w:r w:rsidR="006861DC">
        <w:rPr>
          <w:i/>
          <w:color w:val="000000"/>
          <w:sz w:val="22"/>
          <w:szCs w:val="22"/>
        </w:rPr>
        <w:t>14</w:t>
      </w:r>
      <w:r w:rsidR="003E0F2E">
        <w:rPr>
          <w:i/>
          <w:color w:val="000000"/>
          <w:sz w:val="22"/>
          <w:szCs w:val="22"/>
        </w:rPr>
        <w:t>.</w:t>
      </w:r>
      <w:r w:rsidR="006861DC">
        <w:rPr>
          <w:i/>
          <w:color w:val="000000"/>
          <w:sz w:val="22"/>
          <w:szCs w:val="22"/>
        </w:rPr>
        <w:t>9</w:t>
      </w:r>
      <w:r w:rsidR="003E0F2E">
        <w:rPr>
          <w:i/>
          <w:color w:val="000000"/>
          <w:sz w:val="22"/>
          <w:szCs w:val="22"/>
        </w:rPr>
        <w:t>. 2026</w:t>
      </w:r>
    </w:p>
    <w:p w14:paraId="7A4AC88E" w14:textId="77777777" w:rsidR="00EC3E3B" w:rsidRDefault="00EC3E3B" w:rsidP="00EC3E3B">
      <w:pPr>
        <w:rPr>
          <w:i/>
          <w:color w:val="000000"/>
          <w:sz w:val="22"/>
          <w:szCs w:val="22"/>
        </w:rPr>
      </w:pPr>
    </w:p>
    <w:p w14:paraId="21FCFAE1" w14:textId="79145461" w:rsidR="00790402" w:rsidRPr="00B86A8A" w:rsidRDefault="00790402" w:rsidP="00790402">
      <w:pPr>
        <w:rPr>
          <w:i/>
          <w:color w:val="000000"/>
          <w:sz w:val="28"/>
          <w:szCs w:val="28"/>
        </w:rPr>
      </w:pPr>
      <w:r w:rsidRPr="00B86A8A">
        <w:rPr>
          <w:b/>
          <w:bCs/>
          <w:i/>
          <w:color w:val="000000"/>
          <w:sz w:val="28"/>
          <w:szCs w:val="28"/>
        </w:rPr>
        <w:t xml:space="preserve">VABILO NA </w:t>
      </w:r>
      <w:r w:rsidR="00E66169">
        <w:rPr>
          <w:b/>
          <w:bCs/>
          <w:i/>
          <w:color w:val="000000"/>
          <w:sz w:val="28"/>
          <w:szCs w:val="28"/>
        </w:rPr>
        <w:t>4</w:t>
      </w:r>
      <w:r w:rsidRPr="00B86A8A">
        <w:rPr>
          <w:b/>
          <w:bCs/>
          <w:i/>
          <w:color w:val="000000"/>
          <w:sz w:val="28"/>
          <w:szCs w:val="28"/>
        </w:rPr>
        <w:t xml:space="preserve"> TEKMO VETERANOV V SEZONI 202</w:t>
      </w:r>
      <w:r w:rsidR="003E0F2E">
        <w:rPr>
          <w:b/>
          <w:bCs/>
          <w:i/>
          <w:color w:val="000000"/>
          <w:sz w:val="28"/>
          <w:szCs w:val="28"/>
        </w:rPr>
        <w:t>6</w:t>
      </w:r>
    </w:p>
    <w:p w14:paraId="013156FE" w14:textId="77777777" w:rsidR="00790402" w:rsidRPr="00790402" w:rsidRDefault="00790402" w:rsidP="00790402">
      <w:pPr>
        <w:rPr>
          <w:i/>
          <w:color w:val="000000"/>
          <w:sz w:val="22"/>
          <w:szCs w:val="22"/>
        </w:rPr>
      </w:pPr>
      <w:r w:rsidRPr="00790402">
        <w:rPr>
          <w:i/>
          <w:color w:val="000000"/>
          <w:sz w:val="22"/>
          <w:szCs w:val="22"/>
        </w:rPr>
        <w:t> </w:t>
      </w:r>
    </w:p>
    <w:p w14:paraId="454C7997" w14:textId="60499408" w:rsidR="00FE14FE" w:rsidRPr="00FA4BEE" w:rsidRDefault="00E66169" w:rsidP="00790402">
      <w:pPr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4</w:t>
      </w:r>
      <w:r w:rsidR="00790402" w:rsidRPr="00FA4BEE">
        <w:rPr>
          <w:i/>
          <w:color w:val="000000"/>
          <w:sz w:val="28"/>
          <w:szCs w:val="28"/>
        </w:rPr>
        <w:t xml:space="preserve"> tekmovanje v veteranski muharski ligi v letu 202</w:t>
      </w:r>
      <w:r w:rsidR="003E0F2E">
        <w:rPr>
          <w:i/>
          <w:color w:val="000000"/>
          <w:sz w:val="28"/>
          <w:szCs w:val="28"/>
        </w:rPr>
        <w:t>6</w:t>
      </w:r>
      <w:r w:rsidR="00790402" w:rsidRPr="00FA4BEE">
        <w:rPr>
          <w:i/>
          <w:color w:val="000000"/>
          <w:sz w:val="28"/>
          <w:szCs w:val="28"/>
        </w:rPr>
        <w:t xml:space="preserve"> bo potekalo </w:t>
      </w:r>
      <w:r w:rsidR="00A82B92">
        <w:rPr>
          <w:i/>
          <w:color w:val="000000"/>
          <w:sz w:val="28"/>
          <w:szCs w:val="28"/>
        </w:rPr>
        <w:t xml:space="preserve">na </w:t>
      </w:r>
      <w:r w:rsidR="007D2DF8">
        <w:rPr>
          <w:i/>
          <w:color w:val="000000"/>
          <w:sz w:val="28"/>
          <w:szCs w:val="28"/>
        </w:rPr>
        <w:t>Savi Bohinjki</w:t>
      </w:r>
      <w:r w:rsidR="00DB0C6C" w:rsidRPr="00FA4BEE">
        <w:rPr>
          <w:i/>
          <w:color w:val="000000"/>
          <w:sz w:val="28"/>
          <w:szCs w:val="28"/>
        </w:rPr>
        <w:t xml:space="preserve"> </w:t>
      </w:r>
      <w:r w:rsidR="00790402" w:rsidRPr="00FA4BEE">
        <w:rPr>
          <w:i/>
          <w:color w:val="000000"/>
          <w:sz w:val="28"/>
          <w:szCs w:val="28"/>
        </w:rPr>
        <w:t xml:space="preserve">s </w:t>
      </w:r>
      <w:r w:rsidR="00FA4BEE">
        <w:rPr>
          <w:i/>
          <w:color w:val="000000"/>
          <w:sz w:val="28"/>
          <w:szCs w:val="28"/>
        </w:rPr>
        <w:t xml:space="preserve">  </w:t>
      </w:r>
      <w:r w:rsidR="00790402" w:rsidRPr="00FA4BEE">
        <w:rPr>
          <w:i/>
          <w:color w:val="000000"/>
          <w:sz w:val="28"/>
          <w:szCs w:val="28"/>
        </w:rPr>
        <w:t>katero upravlja</w:t>
      </w:r>
      <w:r w:rsidR="00FA4BEE">
        <w:rPr>
          <w:i/>
          <w:color w:val="000000"/>
          <w:sz w:val="28"/>
          <w:szCs w:val="28"/>
        </w:rPr>
        <w:t xml:space="preserve">   </w:t>
      </w:r>
      <w:r w:rsidR="00DB0C6C" w:rsidRPr="00FA4BEE">
        <w:rPr>
          <w:i/>
          <w:color w:val="000000"/>
          <w:sz w:val="28"/>
          <w:szCs w:val="28"/>
        </w:rPr>
        <w:t xml:space="preserve"> </w:t>
      </w:r>
      <w:r w:rsidR="00FE14FE" w:rsidRPr="00FA4BEE">
        <w:rPr>
          <w:i/>
          <w:color w:val="000000"/>
          <w:sz w:val="28"/>
          <w:szCs w:val="28"/>
        </w:rPr>
        <w:t xml:space="preserve">RD </w:t>
      </w:r>
      <w:r w:rsidR="007D2DF8">
        <w:rPr>
          <w:i/>
          <w:color w:val="000000"/>
          <w:sz w:val="28"/>
          <w:szCs w:val="28"/>
        </w:rPr>
        <w:t>Bohinj</w:t>
      </w:r>
      <w:r w:rsidR="00FE14FE" w:rsidRPr="00FA4BEE">
        <w:rPr>
          <w:i/>
          <w:color w:val="000000"/>
          <w:sz w:val="28"/>
          <w:szCs w:val="28"/>
        </w:rPr>
        <w:t xml:space="preserve"> </w:t>
      </w:r>
    </w:p>
    <w:p w14:paraId="5EB80628" w14:textId="66A13DB6" w:rsidR="00FE14FE" w:rsidRPr="00A97949" w:rsidRDefault="00E617C4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Tekmovanje bo v </w:t>
      </w:r>
      <w:r w:rsidR="00A82B92">
        <w:rPr>
          <w:i/>
          <w:color w:val="000000"/>
          <w:sz w:val="28"/>
          <w:szCs w:val="28"/>
        </w:rPr>
        <w:t>soboto</w:t>
      </w:r>
      <w:r w:rsidRPr="00A97949">
        <w:rPr>
          <w:i/>
          <w:color w:val="000000"/>
          <w:sz w:val="28"/>
          <w:szCs w:val="28"/>
        </w:rPr>
        <w:t xml:space="preserve"> </w:t>
      </w:r>
      <w:r w:rsidR="00165EF5">
        <w:rPr>
          <w:i/>
          <w:color w:val="000000"/>
          <w:sz w:val="28"/>
          <w:szCs w:val="28"/>
        </w:rPr>
        <w:t>26</w:t>
      </w:r>
      <w:r w:rsidR="004A7A49">
        <w:rPr>
          <w:i/>
          <w:color w:val="000000"/>
          <w:sz w:val="28"/>
          <w:szCs w:val="28"/>
        </w:rPr>
        <w:t>. september</w:t>
      </w:r>
      <w:r w:rsidRPr="00A97949">
        <w:rPr>
          <w:i/>
          <w:color w:val="000000"/>
          <w:sz w:val="28"/>
          <w:szCs w:val="28"/>
        </w:rPr>
        <w:t xml:space="preserve"> 202</w:t>
      </w:r>
      <w:r w:rsidR="004A7A49">
        <w:rPr>
          <w:i/>
          <w:color w:val="000000"/>
          <w:sz w:val="28"/>
          <w:szCs w:val="28"/>
        </w:rPr>
        <w:t>6</w:t>
      </w:r>
    </w:p>
    <w:p w14:paraId="5CE30C2A" w14:textId="1D1BCCFB" w:rsidR="00790402" w:rsidRPr="00A97949" w:rsidRDefault="00790402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 Vodja tekmovanja</w:t>
      </w:r>
      <w:r w:rsidR="00FE14FE" w:rsidRPr="00A97949">
        <w:rPr>
          <w:i/>
          <w:color w:val="000000"/>
          <w:sz w:val="28"/>
          <w:szCs w:val="28"/>
        </w:rPr>
        <w:t xml:space="preserve"> </w:t>
      </w:r>
      <w:r w:rsidR="00165EF5">
        <w:rPr>
          <w:i/>
          <w:color w:val="000000"/>
          <w:sz w:val="28"/>
          <w:szCs w:val="28"/>
        </w:rPr>
        <w:t>Janez Cerkovnik</w:t>
      </w:r>
    </w:p>
    <w:p w14:paraId="0D568273" w14:textId="1B78DD40" w:rsidR="00790402" w:rsidRPr="00A97949" w:rsidRDefault="00E617C4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>T</w:t>
      </w:r>
      <w:r w:rsidR="00790402" w:rsidRPr="00A97949">
        <w:rPr>
          <w:i/>
          <w:color w:val="000000"/>
          <w:sz w:val="28"/>
          <w:szCs w:val="28"/>
        </w:rPr>
        <w:t>ekmovanje</w:t>
      </w:r>
      <w:r w:rsidRPr="00A97949">
        <w:rPr>
          <w:i/>
          <w:color w:val="000000"/>
          <w:sz w:val="28"/>
          <w:szCs w:val="28"/>
        </w:rPr>
        <w:t xml:space="preserve"> bo</w:t>
      </w:r>
      <w:r w:rsidR="00790402" w:rsidRPr="00A97949">
        <w:rPr>
          <w:i/>
          <w:color w:val="000000"/>
          <w:sz w:val="28"/>
          <w:szCs w:val="28"/>
        </w:rPr>
        <w:t xml:space="preserve"> potekalo po naslednjem urniku:</w:t>
      </w:r>
    </w:p>
    <w:p w14:paraId="4AD736E4" w14:textId="44CF64DE" w:rsidR="00790402" w:rsidRPr="00A97949" w:rsidRDefault="00790402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-          Do </w:t>
      </w:r>
      <w:r w:rsidR="00E617C4" w:rsidRPr="00A97949">
        <w:rPr>
          <w:i/>
          <w:color w:val="000000"/>
          <w:sz w:val="28"/>
          <w:szCs w:val="28"/>
        </w:rPr>
        <w:t>8</w:t>
      </w:r>
      <w:r w:rsidR="00DB0C6C" w:rsidRPr="00A97949">
        <w:rPr>
          <w:i/>
          <w:color w:val="000000"/>
          <w:sz w:val="28"/>
          <w:szCs w:val="28"/>
        </w:rPr>
        <w:t>.</w:t>
      </w:r>
      <w:r w:rsidR="00E617C4" w:rsidRPr="00A97949">
        <w:rPr>
          <w:i/>
          <w:color w:val="000000"/>
          <w:sz w:val="28"/>
          <w:szCs w:val="28"/>
        </w:rPr>
        <w:t>0</w:t>
      </w:r>
      <w:r w:rsidRPr="00A97949">
        <w:rPr>
          <w:i/>
          <w:color w:val="000000"/>
          <w:sz w:val="28"/>
          <w:szCs w:val="28"/>
        </w:rPr>
        <w:t>0</w:t>
      </w:r>
      <w:r w:rsidR="00084DB8" w:rsidRPr="00A97949">
        <w:rPr>
          <w:i/>
          <w:color w:val="000000"/>
          <w:sz w:val="28"/>
          <w:szCs w:val="28"/>
        </w:rPr>
        <w:t xml:space="preserve"> </w:t>
      </w:r>
      <w:r w:rsidRPr="00A97949">
        <w:rPr>
          <w:i/>
          <w:color w:val="000000"/>
          <w:sz w:val="28"/>
          <w:szCs w:val="28"/>
        </w:rPr>
        <w:t xml:space="preserve"> zbor</w:t>
      </w:r>
      <w:r w:rsidR="00084DB8" w:rsidRPr="00A97949">
        <w:rPr>
          <w:i/>
          <w:color w:val="000000"/>
          <w:sz w:val="28"/>
          <w:szCs w:val="28"/>
        </w:rPr>
        <w:t xml:space="preserve"> in vpis</w:t>
      </w:r>
      <w:r w:rsidRPr="00A97949">
        <w:rPr>
          <w:i/>
          <w:color w:val="000000"/>
          <w:sz w:val="28"/>
          <w:szCs w:val="28"/>
        </w:rPr>
        <w:t xml:space="preserve"> tekmovalcev </w:t>
      </w:r>
      <w:r w:rsidR="00165EF5">
        <w:rPr>
          <w:i/>
          <w:color w:val="000000"/>
          <w:sz w:val="28"/>
          <w:szCs w:val="28"/>
        </w:rPr>
        <w:t>Camp Danica</w:t>
      </w:r>
    </w:p>
    <w:p w14:paraId="3D619CC0" w14:textId="6B178F80" w:rsidR="00790402" w:rsidRPr="00A97949" w:rsidRDefault="00790402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-          </w:t>
      </w:r>
      <w:r w:rsidR="00DB0C6C" w:rsidRPr="00A97949">
        <w:rPr>
          <w:i/>
          <w:color w:val="000000"/>
          <w:sz w:val="28"/>
          <w:szCs w:val="28"/>
        </w:rPr>
        <w:t>8.</w:t>
      </w:r>
      <w:r w:rsidR="00E617C4" w:rsidRPr="00A97949">
        <w:rPr>
          <w:i/>
          <w:color w:val="000000"/>
          <w:sz w:val="28"/>
          <w:szCs w:val="28"/>
        </w:rPr>
        <w:t>3</w:t>
      </w:r>
      <w:r w:rsidRPr="00A97949">
        <w:rPr>
          <w:i/>
          <w:color w:val="000000"/>
          <w:sz w:val="28"/>
          <w:szCs w:val="28"/>
        </w:rPr>
        <w:t>0</w:t>
      </w:r>
      <w:r w:rsidR="00084DB8" w:rsidRPr="00A97949">
        <w:rPr>
          <w:i/>
          <w:color w:val="000000"/>
          <w:sz w:val="28"/>
          <w:szCs w:val="28"/>
        </w:rPr>
        <w:t xml:space="preserve">      </w:t>
      </w:r>
      <w:r w:rsidRPr="00A97949">
        <w:rPr>
          <w:i/>
          <w:color w:val="000000"/>
          <w:sz w:val="28"/>
          <w:szCs w:val="28"/>
        </w:rPr>
        <w:t xml:space="preserve"> </w:t>
      </w:r>
      <w:r w:rsidR="00DB0C6C" w:rsidRPr="00A97949">
        <w:rPr>
          <w:i/>
          <w:color w:val="000000"/>
          <w:sz w:val="28"/>
          <w:szCs w:val="28"/>
        </w:rPr>
        <w:t>odhod na tekmovalno traso</w:t>
      </w:r>
    </w:p>
    <w:p w14:paraId="64C73602" w14:textId="71AC91F2" w:rsidR="00790402" w:rsidRPr="00A97949" w:rsidRDefault="00790402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-          </w:t>
      </w:r>
      <w:r w:rsidR="00E617C4" w:rsidRPr="00A97949">
        <w:rPr>
          <w:i/>
          <w:color w:val="000000"/>
          <w:sz w:val="28"/>
          <w:szCs w:val="28"/>
        </w:rPr>
        <w:t>9</w:t>
      </w:r>
      <w:r w:rsidR="00DB0C6C" w:rsidRPr="00A97949">
        <w:rPr>
          <w:i/>
          <w:color w:val="000000"/>
          <w:sz w:val="28"/>
          <w:szCs w:val="28"/>
        </w:rPr>
        <w:t>.</w:t>
      </w:r>
      <w:r w:rsidR="00E617C4" w:rsidRPr="00A97949">
        <w:rPr>
          <w:i/>
          <w:color w:val="000000"/>
          <w:sz w:val="28"/>
          <w:szCs w:val="28"/>
        </w:rPr>
        <w:t>0</w:t>
      </w:r>
      <w:r w:rsidRPr="00A97949">
        <w:rPr>
          <w:i/>
          <w:color w:val="000000"/>
          <w:sz w:val="28"/>
          <w:szCs w:val="28"/>
        </w:rPr>
        <w:t>0</w:t>
      </w:r>
      <w:r w:rsidR="00084DB8" w:rsidRPr="00A97949">
        <w:rPr>
          <w:i/>
          <w:color w:val="000000"/>
          <w:sz w:val="28"/>
          <w:szCs w:val="28"/>
        </w:rPr>
        <w:t xml:space="preserve">      </w:t>
      </w:r>
      <w:r w:rsidRPr="00A97949">
        <w:rPr>
          <w:i/>
          <w:color w:val="000000"/>
          <w:sz w:val="28"/>
          <w:szCs w:val="28"/>
        </w:rPr>
        <w:t xml:space="preserve"> </w:t>
      </w:r>
      <w:r w:rsidR="00DB0C6C" w:rsidRPr="00A97949">
        <w:rPr>
          <w:i/>
          <w:color w:val="000000"/>
          <w:sz w:val="28"/>
          <w:szCs w:val="28"/>
        </w:rPr>
        <w:t>prvi del tekmovanja</w:t>
      </w:r>
    </w:p>
    <w:p w14:paraId="496FD6C6" w14:textId="17E5D56C" w:rsidR="00790402" w:rsidRPr="00A97949" w:rsidRDefault="00084DB8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>-         </w:t>
      </w:r>
      <w:r w:rsidR="00790402" w:rsidRPr="00A97949">
        <w:rPr>
          <w:i/>
          <w:color w:val="000000"/>
          <w:sz w:val="28"/>
          <w:szCs w:val="28"/>
        </w:rPr>
        <w:t>1</w:t>
      </w:r>
      <w:r w:rsidR="00DB0C6C" w:rsidRPr="00A97949">
        <w:rPr>
          <w:i/>
          <w:color w:val="000000"/>
          <w:sz w:val="28"/>
          <w:szCs w:val="28"/>
        </w:rPr>
        <w:t>0</w:t>
      </w:r>
      <w:r w:rsidR="00E617C4" w:rsidRPr="00A97949">
        <w:rPr>
          <w:i/>
          <w:color w:val="000000"/>
          <w:sz w:val="28"/>
          <w:szCs w:val="28"/>
        </w:rPr>
        <w:t>.3</w:t>
      </w:r>
      <w:r w:rsidR="00790402" w:rsidRPr="00A97949">
        <w:rPr>
          <w:i/>
          <w:color w:val="000000"/>
          <w:sz w:val="28"/>
          <w:szCs w:val="28"/>
        </w:rPr>
        <w:t xml:space="preserve">0 </w:t>
      </w:r>
      <w:r w:rsidRPr="00A97949">
        <w:rPr>
          <w:i/>
          <w:color w:val="000000"/>
          <w:sz w:val="28"/>
          <w:szCs w:val="28"/>
        </w:rPr>
        <w:t xml:space="preserve">    </w:t>
      </w:r>
      <w:r w:rsidR="00DB0C6C" w:rsidRPr="00A97949">
        <w:rPr>
          <w:i/>
          <w:color w:val="000000"/>
          <w:sz w:val="28"/>
          <w:szCs w:val="28"/>
        </w:rPr>
        <w:t>odmor (30 min)</w:t>
      </w:r>
    </w:p>
    <w:p w14:paraId="628F40EB" w14:textId="0AA2202B" w:rsidR="00DB0C6C" w:rsidRPr="00A97949" w:rsidRDefault="00DB0C6C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>-         1</w:t>
      </w:r>
      <w:r w:rsidR="00E617C4" w:rsidRPr="00A97949">
        <w:rPr>
          <w:i/>
          <w:color w:val="000000"/>
          <w:sz w:val="28"/>
          <w:szCs w:val="28"/>
        </w:rPr>
        <w:t>1</w:t>
      </w:r>
      <w:r w:rsidRPr="00A97949">
        <w:rPr>
          <w:i/>
          <w:color w:val="000000"/>
          <w:sz w:val="28"/>
          <w:szCs w:val="28"/>
        </w:rPr>
        <w:t>.</w:t>
      </w:r>
      <w:r w:rsidR="00E617C4" w:rsidRPr="00A97949">
        <w:rPr>
          <w:i/>
          <w:color w:val="000000"/>
          <w:sz w:val="28"/>
          <w:szCs w:val="28"/>
        </w:rPr>
        <w:t>0</w:t>
      </w:r>
      <w:r w:rsidRPr="00A97949">
        <w:rPr>
          <w:i/>
          <w:color w:val="000000"/>
          <w:sz w:val="28"/>
          <w:szCs w:val="28"/>
        </w:rPr>
        <w:t>0</w:t>
      </w:r>
      <w:r w:rsidR="00084DB8" w:rsidRPr="00A97949">
        <w:rPr>
          <w:i/>
          <w:color w:val="000000"/>
          <w:sz w:val="28"/>
          <w:szCs w:val="28"/>
        </w:rPr>
        <w:t xml:space="preserve">    </w:t>
      </w:r>
      <w:r w:rsidRPr="00A97949">
        <w:rPr>
          <w:i/>
          <w:color w:val="000000"/>
          <w:sz w:val="28"/>
          <w:szCs w:val="28"/>
        </w:rPr>
        <w:t xml:space="preserve"> drugi del tekmovanja</w:t>
      </w:r>
    </w:p>
    <w:p w14:paraId="2CBA7327" w14:textId="333D5AF2" w:rsidR="00084DB8" w:rsidRDefault="00084DB8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>-         12.</w:t>
      </w:r>
      <w:r w:rsidR="00E617C4" w:rsidRPr="00A97949">
        <w:rPr>
          <w:i/>
          <w:color w:val="000000"/>
          <w:sz w:val="28"/>
          <w:szCs w:val="28"/>
        </w:rPr>
        <w:t>3</w:t>
      </w:r>
      <w:r w:rsidRPr="00A97949">
        <w:rPr>
          <w:i/>
          <w:color w:val="000000"/>
          <w:sz w:val="28"/>
          <w:szCs w:val="28"/>
        </w:rPr>
        <w:t>0    konec tekmovanja</w:t>
      </w:r>
    </w:p>
    <w:p w14:paraId="07E07BB5" w14:textId="46DDE5F1" w:rsidR="00790402" w:rsidRDefault="00A82B92" w:rsidP="00790402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-         13.30  razglasitev in pogostitev </w:t>
      </w:r>
      <w:r w:rsidR="00165EF5">
        <w:rPr>
          <w:i/>
          <w:color w:val="000000"/>
          <w:sz w:val="28"/>
          <w:szCs w:val="28"/>
        </w:rPr>
        <w:t>Penzion Cerkovnik</w:t>
      </w:r>
    </w:p>
    <w:p w14:paraId="6864379F" w14:textId="77777777" w:rsidR="00AA675E" w:rsidRPr="00A97949" w:rsidRDefault="00AA675E" w:rsidP="00790402">
      <w:pPr>
        <w:rPr>
          <w:i/>
          <w:color w:val="000000"/>
          <w:sz w:val="28"/>
          <w:szCs w:val="28"/>
        </w:rPr>
      </w:pPr>
    </w:p>
    <w:p w14:paraId="49F68EBE" w14:textId="77777777" w:rsidR="00596EEC" w:rsidRPr="00A97949" w:rsidRDefault="00790402" w:rsidP="00790402">
      <w:pPr>
        <w:rPr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Podrobnejše informacije lahko dobite </w:t>
      </w:r>
      <w:r w:rsidR="00596EEC" w:rsidRPr="00A97949">
        <w:rPr>
          <w:i/>
          <w:color w:val="000000"/>
          <w:sz w:val="28"/>
          <w:szCs w:val="28"/>
        </w:rPr>
        <w:t>po telefonu</w:t>
      </w:r>
      <w:r w:rsidRPr="00A97949">
        <w:rPr>
          <w:i/>
          <w:color w:val="000000"/>
          <w:sz w:val="28"/>
          <w:szCs w:val="28"/>
        </w:rPr>
        <w:t xml:space="preserve"> </w:t>
      </w:r>
    </w:p>
    <w:p w14:paraId="277A6FF1" w14:textId="5B3BAB89" w:rsidR="00790402" w:rsidRDefault="00165EF5" w:rsidP="00790402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Janez Cerkovnik</w:t>
      </w:r>
      <w:r w:rsidR="00A82B92">
        <w:rPr>
          <w:i/>
          <w:color w:val="000000"/>
          <w:sz w:val="28"/>
          <w:szCs w:val="28"/>
        </w:rPr>
        <w:t xml:space="preserve"> 0</w:t>
      </w:r>
      <w:r>
        <w:rPr>
          <w:i/>
          <w:color w:val="000000"/>
          <w:sz w:val="28"/>
          <w:szCs w:val="28"/>
        </w:rPr>
        <w:t>40 834 550</w:t>
      </w:r>
    </w:p>
    <w:p w14:paraId="2AB1C0FF" w14:textId="77777777" w:rsidR="00D1481B" w:rsidRDefault="00D1481B" w:rsidP="00790402">
      <w:pPr>
        <w:rPr>
          <w:i/>
          <w:color w:val="000000"/>
          <w:sz w:val="28"/>
          <w:szCs w:val="28"/>
        </w:rPr>
      </w:pPr>
    </w:p>
    <w:p w14:paraId="217C37E4" w14:textId="540773CA" w:rsidR="004A7A49" w:rsidRPr="00A97949" w:rsidRDefault="004A7A49" w:rsidP="00790402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Trening za tekmovalce je</w:t>
      </w:r>
      <w:r w:rsidR="00D1481B">
        <w:rPr>
          <w:i/>
          <w:color w:val="000000"/>
          <w:sz w:val="28"/>
          <w:szCs w:val="28"/>
        </w:rPr>
        <w:t xml:space="preserve"> v petek 25.9.2026,</w:t>
      </w:r>
      <w:r>
        <w:rPr>
          <w:i/>
          <w:color w:val="000000"/>
          <w:sz w:val="28"/>
          <w:szCs w:val="28"/>
        </w:rPr>
        <w:t xml:space="preserve"> dovoljen po predhodnem dogovoru</w:t>
      </w:r>
      <w:r w:rsidR="00D1481B">
        <w:rPr>
          <w:i/>
          <w:color w:val="000000"/>
          <w:sz w:val="28"/>
          <w:szCs w:val="28"/>
        </w:rPr>
        <w:t>.</w:t>
      </w:r>
      <w:r w:rsidR="003A7C9B">
        <w:rPr>
          <w:i/>
          <w:color w:val="000000"/>
          <w:sz w:val="28"/>
          <w:szCs w:val="28"/>
        </w:rPr>
        <w:t xml:space="preserve"> </w:t>
      </w:r>
      <w:r w:rsidR="00DD5DF5">
        <w:rPr>
          <w:i/>
          <w:color w:val="000000"/>
          <w:sz w:val="28"/>
          <w:szCs w:val="28"/>
        </w:rPr>
        <w:t>Tekmuje se na lastno odgovornost</w:t>
      </w:r>
      <w:r w:rsidR="00D1481B">
        <w:rPr>
          <w:i/>
          <w:color w:val="000000"/>
          <w:sz w:val="28"/>
          <w:szCs w:val="28"/>
        </w:rPr>
        <w:t>.</w:t>
      </w:r>
    </w:p>
    <w:p w14:paraId="67C31472" w14:textId="471293B9" w:rsidR="00FA4BEE" w:rsidRPr="00A97949" w:rsidRDefault="00FA4BEE" w:rsidP="00790402">
      <w:pPr>
        <w:rPr>
          <w:i/>
          <w:color w:val="000000"/>
          <w:sz w:val="28"/>
          <w:szCs w:val="28"/>
        </w:rPr>
      </w:pPr>
    </w:p>
    <w:p w14:paraId="5333B0AA" w14:textId="181EB0AC" w:rsidR="00790402" w:rsidRDefault="00FA4BEE" w:rsidP="00790402">
      <w:pPr>
        <w:rPr>
          <w:i/>
          <w:color w:val="000000"/>
          <w:sz w:val="28"/>
          <w:szCs w:val="28"/>
        </w:rPr>
      </w:pPr>
      <w:r w:rsidRPr="00A97949">
        <w:rPr>
          <w:i/>
          <w:color w:val="000000"/>
          <w:sz w:val="28"/>
          <w:szCs w:val="28"/>
        </w:rPr>
        <w:t xml:space="preserve">-      </w:t>
      </w:r>
      <w:r w:rsidR="00A82B92" w:rsidRPr="00A97949">
        <w:rPr>
          <w:i/>
          <w:color w:val="000000"/>
          <w:sz w:val="28"/>
          <w:szCs w:val="28"/>
        </w:rPr>
        <w:t>Startnina</w:t>
      </w:r>
      <w:r w:rsidRPr="00A97949">
        <w:rPr>
          <w:i/>
          <w:color w:val="000000"/>
          <w:sz w:val="28"/>
          <w:szCs w:val="28"/>
        </w:rPr>
        <w:t xml:space="preserve"> za tekmovalca znaša </w:t>
      </w:r>
      <w:r w:rsidR="004A7A49">
        <w:rPr>
          <w:i/>
          <w:color w:val="000000"/>
          <w:sz w:val="28"/>
          <w:szCs w:val="28"/>
        </w:rPr>
        <w:t>30</w:t>
      </w:r>
      <w:r w:rsidRPr="00A97949">
        <w:rPr>
          <w:i/>
          <w:color w:val="000000"/>
          <w:sz w:val="28"/>
          <w:szCs w:val="28"/>
        </w:rPr>
        <w:t xml:space="preserve"> €</w:t>
      </w:r>
      <w:r w:rsidR="00790402" w:rsidRPr="00A97949">
        <w:rPr>
          <w:i/>
          <w:color w:val="000000"/>
          <w:sz w:val="28"/>
          <w:szCs w:val="28"/>
        </w:rPr>
        <w:t xml:space="preserve"> </w:t>
      </w:r>
      <w:r w:rsidR="00A82B92">
        <w:rPr>
          <w:i/>
          <w:color w:val="000000"/>
          <w:sz w:val="28"/>
          <w:szCs w:val="28"/>
        </w:rPr>
        <w:t>. Tekmuje se na lastno odgovornost.</w:t>
      </w:r>
    </w:p>
    <w:p w14:paraId="6260EBE5" w14:textId="77777777" w:rsidR="00A82B92" w:rsidRDefault="00A82B92" w:rsidP="00790402">
      <w:pPr>
        <w:rPr>
          <w:i/>
          <w:color w:val="000000"/>
          <w:sz w:val="28"/>
          <w:szCs w:val="28"/>
        </w:rPr>
      </w:pPr>
    </w:p>
    <w:p w14:paraId="626000BA" w14:textId="7DA8D99C" w:rsidR="00A82B92" w:rsidRDefault="00A82B92" w:rsidP="00790402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Najmanjša Mera je 20 cm </w:t>
      </w:r>
    </w:p>
    <w:p w14:paraId="580499EC" w14:textId="28871C93" w:rsidR="00277CE6" w:rsidRPr="00A97949" w:rsidRDefault="00277CE6" w:rsidP="00790402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Hvala za razumevanje</w:t>
      </w:r>
    </w:p>
    <w:p w14:paraId="3CDA68C9" w14:textId="07AFD7CB" w:rsidR="00EC3E3B" w:rsidRDefault="00790402" w:rsidP="00A82B92">
      <w:pPr>
        <w:rPr>
          <w:i/>
          <w:color w:val="000000"/>
          <w:sz w:val="22"/>
          <w:szCs w:val="22"/>
        </w:rPr>
      </w:pPr>
      <w:r w:rsidRPr="00A97949">
        <w:rPr>
          <w:i/>
          <w:color w:val="000000"/>
          <w:sz w:val="28"/>
          <w:szCs w:val="28"/>
        </w:rPr>
        <w:t>                                                                        </w:t>
      </w:r>
      <w:r w:rsidR="00A82B92">
        <w:rPr>
          <w:i/>
          <w:color w:val="000000"/>
          <w:sz w:val="28"/>
          <w:szCs w:val="28"/>
        </w:rPr>
        <w:t xml:space="preserve">RD </w:t>
      </w:r>
      <w:r w:rsidR="00D1481B">
        <w:rPr>
          <w:i/>
          <w:color w:val="000000"/>
          <w:sz w:val="28"/>
          <w:szCs w:val="28"/>
        </w:rPr>
        <w:t>Bohinj</w:t>
      </w:r>
    </w:p>
    <w:sectPr w:rsidR="00EC3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B58"/>
    <w:rsid w:val="0006125B"/>
    <w:rsid w:val="00084DB8"/>
    <w:rsid w:val="00135908"/>
    <w:rsid w:val="00165EF5"/>
    <w:rsid w:val="001A0E32"/>
    <w:rsid w:val="001A5AE9"/>
    <w:rsid w:val="00214BAD"/>
    <w:rsid w:val="00277CE6"/>
    <w:rsid w:val="003A7C9B"/>
    <w:rsid w:val="003E0F2E"/>
    <w:rsid w:val="00440DBC"/>
    <w:rsid w:val="004A7A49"/>
    <w:rsid w:val="004B4B58"/>
    <w:rsid w:val="00505552"/>
    <w:rsid w:val="005857C1"/>
    <w:rsid w:val="00596EEC"/>
    <w:rsid w:val="006861DC"/>
    <w:rsid w:val="006E54DD"/>
    <w:rsid w:val="007716DD"/>
    <w:rsid w:val="00775E98"/>
    <w:rsid w:val="00790402"/>
    <w:rsid w:val="007D2DF8"/>
    <w:rsid w:val="0088170E"/>
    <w:rsid w:val="008A19A0"/>
    <w:rsid w:val="0096487C"/>
    <w:rsid w:val="009E761D"/>
    <w:rsid w:val="00A82B92"/>
    <w:rsid w:val="00A97949"/>
    <w:rsid w:val="00AA675E"/>
    <w:rsid w:val="00B478BB"/>
    <w:rsid w:val="00B86A8A"/>
    <w:rsid w:val="00D1481B"/>
    <w:rsid w:val="00D60D6F"/>
    <w:rsid w:val="00DB0C6C"/>
    <w:rsid w:val="00DD5DF5"/>
    <w:rsid w:val="00E24AE6"/>
    <w:rsid w:val="00E617C4"/>
    <w:rsid w:val="00E66169"/>
    <w:rsid w:val="00E668B3"/>
    <w:rsid w:val="00EC3E3B"/>
    <w:rsid w:val="00FA4BEE"/>
    <w:rsid w:val="00FE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60201"/>
  <w15:chartTrackingRefBased/>
  <w15:docId w15:val="{B1216357-50AF-4D15-AF1C-5F1EACEB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478BB"/>
    <w:pPr>
      <w:spacing w:before="120" w:after="120"/>
      <w:jc w:val="both"/>
    </w:pPr>
    <w:rPr>
      <w:sz w:val="24"/>
      <w:szCs w:val="24"/>
    </w:rPr>
  </w:style>
  <w:style w:type="paragraph" w:styleId="Naslov2">
    <w:name w:val="heading 2"/>
    <w:basedOn w:val="Navaden"/>
    <w:next w:val="Navaden"/>
    <w:link w:val="Naslov2Znak"/>
    <w:qFormat/>
    <w:rsid w:val="00B478BB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locked/>
    <w:rsid w:val="0096487C"/>
    <w:rPr>
      <w:rFonts w:ascii="Arial Narrow" w:hAnsi="Arial Narrow"/>
      <w:b/>
      <w:bCs/>
      <w:sz w:val="28"/>
      <w:szCs w:val="28"/>
    </w:rPr>
  </w:style>
  <w:style w:type="character" w:styleId="Hiperpovezava">
    <w:name w:val="Hyperlink"/>
    <w:basedOn w:val="Privzetapisavaodstavka"/>
    <w:rsid w:val="007904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9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\AppData\Local\Temp\glava%20RZS%20e-po&#353;ta%202%20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glava RZS e-pošta 2 </Template>
  <TotalTime>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Ribiška Zveza Slovenije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Test</dc:creator>
  <cp:keywords/>
  <dc:description/>
  <cp:lastModifiedBy>Renato Fijavž</cp:lastModifiedBy>
  <cp:revision>4</cp:revision>
  <cp:lastPrinted>1899-12-31T23:00:00Z</cp:lastPrinted>
  <dcterms:created xsi:type="dcterms:W3CDTF">2026-09-14T12:01:00Z</dcterms:created>
  <dcterms:modified xsi:type="dcterms:W3CDTF">2026-09-14T18:45:00Z</dcterms:modified>
</cp:coreProperties>
</file>