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6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835"/>
      </w:tblGrid>
      <w:tr w:rsidR="007C473B" w:rsidRPr="0029590C" w14:paraId="46107F9A" w14:textId="77777777" w:rsidTr="007C473B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F0D8F8C" w14:textId="77777777" w:rsidR="007C473B" w:rsidRPr="0016134D" w:rsidRDefault="00532B1A" w:rsidP="007C473B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FC11B4">
              <w:rPr>
                <w:noProof/>
              </w:rPr>
              <w:drawing>
                <wp:inline distT="0" distB="0" distL="0" distR="0" wp14:anchorId="641EB9DB" wp14:editId="09CCE798">
                  <wp:extent cx="581025" cy="619125"/>
                  <wp:effectExtent l="0" t="0" r="0" b="0"/>
                  <wp:docPr id="1" name="Slika 2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4648DDBA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746F09C0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i/>
                <w:sz w:val="24"/>
                <w:szCs w:val="24"/>
              </w:rPr>
            </w:pPr>
            <w:r w:rsidRPr="007C473B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835" w:type="dxa"/>
            <w:vAlign w:val="bottom"/>
          </w:tcPr>
          <w:p w14:paraId="62D5FB24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7C473B" w:rsidRPr="0029590C" w14:paraId="6DBC71C7" w14:textId="77777777" w:rsidTr="007C473B">
        <w:trPr>
          <w:cantSplit/>
        </w:trPr>
        <w:tc>
          <w:tcPr>
            <w:tcW w:w="1063" w:type="dxa"/>
            <w:vMerge/>
          </w:tcPr>
          <w:p w14:paraId="01FC0387" w14:textId="77777777" w:rsidR="007C473B" w:rsidRPr="0016134D" w:rsidRDefault="007C473B" w:rsidP="00335A1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3C1FF795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3169E90C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i/>
                <w:sz w:val="24"/>
                <w:szCs w:val="24"/>
              </w:rPr>
            </w:pPr>
            <w:r w:rsidRPr="007C473B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835" w:type="dxa"/>
          </w:tcPr>
          <w:p w14:paraId="471E3AA4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7C473B" w:rsidRPr="0029590C" w14:paraId="1DBD5822" w14:textId="77777777" w:rsidTr="007C473B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7165D514" w14:textId="77777777" w:rsidR="007C473B" w:rsidRPr="0016134D" w:rsidRDefault="007C473B" w:rsidP="00335A1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6AAC4EC8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F574BDC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b w:val="0"/>
                <w:i/>
                <w:sz w:val="24"/>
                <w:szCs w:val="24"/>
              </w:rPr>
            </w:pPr>
            <w:r w:rsidRPr="007C473B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30624C5" w14:textId="77777777" w:rsidR="007C473B" w:rsidRPr="007C473B" w:rsidRDefault="007C473B" w:rsidP="007C473B">
            <w:pPr>
              <w:pStyle w:val="Naslov2"/>
              <w:tabs>
                <w:tab w:val="left" w:pos="5812"/>
              </w:tabs>
              <w:spacing w:before="60"/>
              <w:ind w:right="-568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info</w:t>
            </w:r>
            <w:r w:rsidRPr="007C473B">
              <w:rPr>
                <w:b w:val="0"/>
                <w:sz w:val="24"/>
                <w:szCs w:val="24"/>
              </w:rPr>
              <w:t>.rzs@ribiska-zveza.si</w:t>
            </w:r>
          </w:p>
        </w:tc>
      </w:tr>
    </w:tbl>
    <w:p w14:paraId="1EAB10CC" w14:textId="77777777" w:rsidR="00176C7B" w:rsidRDefault="007C473B" w:rsidP="00176C7B">
      <w:pPr>
        <w:pBdr>
          <w:top w:val="single" w:sz="4" w:space="0" w:color="000000"/>
          <w:left w:val="single" w:sz="4" w:space="0" w:color="000000"/>
          <w:bottom w:val="single" w:sz="4" w:space="7" w:color="000000"/>
          <w:right w:val="single" w:sz="4" w:space="0" w:color="000000"/>
        </w:pBdr>
        <w:shd w:val="clear" w:color="auto" w:fill="C0C0C0"/>
        <w:spacing w:after="50"/>
        <w:jc w:val="center"/>
      </w:pPr>
      <w:r>
        <w:rPr>
          <w:rFonts w:ascii="Arial Narrow" w:hAnsi="Arial Narrow"/>
          <w:i/>
          <w:color w:val="000000"/>
          <w:sz w:val="22"/>
          <w:szCs w:val="22"/>
        </w:rPr>
        <w:tab/>
      </w:r>
      <w:r>
        <w:rPr>
          <w:rFonts w:ascii="Arial Narrow" w:hAnsi="Arial Narrow"/>
          <w:i/>
          <w:color w:val="000000"/>
          <w:sz w:val="22"/>
          <w:szCs w:val="22"/>
        </w:rPr>
        <w:tab/>
      </w:r>
      <w:r>
        <w:rPr>
          <w:rFonts w:ascii="Arial Narrow" w:hAnsi="Arial Narrow"/>
          <w:i/>
          <w:color w:val="000000"/>
          <w:sz w:val="22"/>
          <w:szCs w:val="22"/>
        </w:rPr>
        <w:tab/>
      </w:r>
      <w:r>
        <w:rPr>
          <w:rFonts w:ascii="Arial Narrow" w:hAnsi="Arial Narrow"/>
          <w:i/>
          <w:color w:val="000000"/>
          <w:sz w:val="22"/>
          <w:szCs w:val="22"/>
        </w:rPr>
        <w:tab/>
      </w:r>
      <w:r>
        <w:rPr>
          <w:rFonts w:ascii="Arial Narrow" w:hAnsi="Arial Narrow"/>
          <w:i/>
          <w:color w:val="000000"/>
          <w:sz w:val="22"/>
          <w:szCs w:val="22"/>
        </w:rPr>
        <w:tab/>
      </w:r>
      <w:r>
        <w:rPr>
          <w:rFonts w:ascii="Arial Narrow" w:hAnsi="Arial Narrow"/>
          <w:i/>
          <w:color w:val="000000"/>
          <w:sz w:val="22"/>
          <w:szCs w:val="22"/>
        </w:rPr>
        <w:tab/>
      </w:r>
      <w:r>
        <w:rPr>
          <w:rFonts w:ascii="Arial Narrow" w:hAnsi="Arial Narrow"/>
          <w:i/>
          <w:color w:val="000000"/>
          <w:sz w:val="22"/>
          <w:szCs w:val="22"/>
        </w:rPr>
        <w:tab/>
      </w:r>
    </w:p>
    <w:p w14:paraId="23B035BB" w14:textId="77777777" w:rsidR="00176C7B" w:rsidRDefault="00176C7B" w:rsidP="00176C7B">
      <w:pPr>
        <w:pBdr>
          <w:top w:val="single" w:sz="4" w:space="0" w:color="000000"/>
          <w:left w:val="single" w:sz="4" w:space="0" w:color="000000"/>
          <w:bottom w:val="single" w:sz="4" w:space="7" w:color="000000"/>
          <w:right w:val="single" w:sz="4" w:space="0" w:color="000000"/>
        </w:pBdr>
        <w:shd w:val="clear" w:color="auto" w:fill="C0C0C0"/>
        <w:spacing w:after="0"/>
        <w:jc w:val="center"/>
      </w:pPr>
      <w:r>
        <w:rPr>
          <w:b/>
        </w:rPr>
        <w:t xml:space="preserve">RIBIŠKA    ZVEZA    SLOVENIJE </w:t>
      </w:r>
    </w:p>
    <w:p w14:paraId="3A0A15AF" w14:textId="77777777" w:rsidR="00176C7B" w:rsidRDefault="00176C7B" w:rsidP="00176C7B">
      <w:pPr>
        <w:pBdr>
          <w:top w:val="single" w:sz="4" w:space="0" w:color="000000"/>
          <w:left w:val="single" w:sz="4" w:space="0" w:color="000000"/>
          <w:bottom w:val="single" w:sz="4" w:space="7" w:color="000000"/>
          <w:right w:val="single" w:sz="4" w:space="0" w:color="000000"/>
        </w:pBdr>
        <w:shd w:val="clear" w:color="auto" w:fill="C0C0C0"/>
        <w:spacing w:after="90"/>
        <w:ind w:left="10" w:hanging="10"/>
        <w:jc w:val="center"/>
      </w:pPr>
      <w:r>
        <w:rPr>
          <w:b/>
        </w:rPr>
        <w:t>in</w:t>
      </w:r>
    </w:p>
    <w:p w14:paraId="2FEEB0BE" w14:textId="77777777" w:rsidR="00176C7B" w:rsidRPr="00680962" w:rsidRDefault="00176C7B" w:rsidP="00176C7B">
      <w:pPr>
        <w:pStyle w:val="Naslov1"/>
        <w:pBdr>
          <w:bottom w:val="single" w:sz="4" w:space="7" w:color="000000"/>
        </w:pBdr>
      </w:pPr>
      <w:r w:rsidRPr="00D83B38">
        <w:rPr>
          <w:sz w:val="24"/>
        </w:rPr>
        <w:t>RIBIŠKA DRUŽINA Radlje ob Dravi</w:t>
      </w:r>
    </w:p>
    <w:p w14:paraId="72FF3E84" w14:textId="77777777" w:rsidR="00176C7B" w:rsidRPr="00D83B38" w:rsidRDefault="00176C7B" w:rsidP="00176C7B">
      <w:pPr>
        <w:pBdr>
          <w:top w:val="single" w:sz="4" w:space="0" w:color="000000"/>
          <w:left w:val="single" w:sz="4" w:space="0" w:color="000000"/>
          <w:bottom w:val="single" w:sz="4" w:space="7" w:color="000000"/>
          <w:right w:val="single" w:sz="4" w:space="0" w:color="000000"/>
        </w:pBdr>
        <w:shd w:val="clear" w:color="auto" w:fill="C0C0C0"/>
        <w:tabs>
          <w:tab w:val="left" w:pos="3024"/>
        </w:tabs>
        <w:spacing w:after="0"/>
        <w:jc w:val="center"/>
        <w:rPr>
          <w:b/>
        </w:rPr>
      </w:pPr>
      <w:r w:rsidRPr="00D83B38">
        <w:rPr>
          <w:b/>
        </w:rPr>
        <w:t xml:space="preserve">Zgornja </w:t>
      </w:r>
      <w:proofErr w:type="spellStart"/>
      <w:r w:rsidRPr="00D83B38">
        <w:rPr>
          <w:b/>
        </w:rPr>
        <w:t>vižinga</w:t>
      </w:r>
      <w:proofErr w:type="spellEnd"/>
      <w:r w:rsidRPr="00D83B38">
        <w:rPr>
          <w:b/>
        </w:rPr>
        <w:t xml:space="preserve"> 1, 2360 Radlje ob Dravi</w:t>
      </w:r>
    </w:p>
    <w:p w14:paraId="450E3175" w14:textId="77777777" w:rsidR="00176C7B" w:rsidRPr="00D83B38" w:rsidRDefault="00176C7B" w:rsidP="00176C7B">
      <w:pPr>
        <w:pBdr>
          <w:top w:val="single" w:sz="4" w:space="0" w:color="000000"/>
          <w:left w:val="single" w:sz="4" w:space="0" w:color="000000"/>
          <w:bottom w:val="single" w:sz="4" w:space="7" w:color="000000"/>
          <w:right w:val="single" w:sz="4" w:space="0" w:color="000000"/>
        </w:pBdr>
        <w:shd w:val="clear" w:color="auto" w:fill="C0C0C0"/>
        <w:spacing w:after="0"/>
        <w:jc w:val="right"/>
        <w:rPr>
          <w:b/>
        </w:rPr>
      </w:pPr>
      <w:r>
        <w:rPr>
          <w:rFonts w:ascii="Arial" w:eastAsia="Arial" w:hAnsi="Arial" w:cs="Arial"/>
          <w:sz w:val="18"/>
        </w:rPr>
        <w:t xml:space="preserve">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18"/>
        </w:rPr>
        <w:t xml:space="preserve">       Datum: 11.08</w:t>
      </w:r>
      <w:r w:rsidRPr="00D83B38">
        <w:rPr>
          <w:rFonts w:ascii="Arial" w:eastAsia="Arial" w:hAnsi="Arial" w:cs="Arial"/>
          <w:b/>
          <w:sz w:val="18"/>
        </w:rPr>
        <w:t xml:space="preserve">.2026 </w:t>
      </w:r>
    </w:p>
    <w:p w14:paraId="4C8C37BC" w14:textId="77777777" w:rsidR="00176C7B" w:rsidRDefault="00176C7B" w:rsidP="00176C7B">
      <w:pPr>
        <w:pStyle w:val="Naslov1"/>
        <w:tabs>
          <w:tab w:val="center" w:pos="3747"/>
          <w:tab w:val="center" w:pos="5385"/>
        </w:tabs>
        <w:spacing w:after="104"/>
        <w:jc w:val="left"/>
        <w:rPr>
          <w:rFonts w:ascii="Calibri" w:eastAsia="Calibri" w:hAnsi="Calibri" w:cs="Calibri"/>
          <w:b w:val="0"/>
          <w:sz w:val="22"/>
        </w:rPr>
      </w:pPr>
      <w:r>
        <w:rPr>
          <w:rFonts w:ascii="Calibri" w:eastAsia="Calibri" w:hAnsi="Calibri" w:cs="Calibri"/>
          <w:b w:val="0"/>
          <w:sz w:val="22"/>
        </w:rPr>
        <w:tab/>
        <w:t xml:space="preserve"> </w:t>
      </w:r>
      <w:r>
        <w:rPr>
          <w:rFonts w:ascii="Calibri" w:eastAsia="Calibri" w:hAnsi="Calibri" w:cs="Calibri"/>
          <w:b w:val="0"/>
          <w:sz w:val="22"/>
        </w:rPr>
        <w:tab/>
      </w:r>
    </w:p>
    <w:p w14:paraId="3A430628" w14:textId="77777777" w:rsidR="00176C7B" w:rsidRPr="00D83B38" w:rsidRDefault="00176C7B" w:rsidP="00176C7B">
      <w:pPr>
        <w:pStyle w:val="Naslov1"/>
        <w:tabs>
          <w:tab w:val="center" w:pos="3747"/>
          <w:tab w:val="center" w:pos="5385"/>
        </w:tabs>
        <w:spacing w:after="104"/>
      </w:pPr>
      <w:r w:rsidRPr="00D83B38">
        <w:rPr>
          <w:sz w:val="36"/>
        </w:rPr>
        <w:t>RAZPISUJE</w:t>
      </w:r>
    </w:p>
    <w:p w14:paraId="385004B9" w14:textId="77777777" w:rsidR="00176C7B" w:rsidRDefault="00176C7B" w:rsidP="00176C7B">
      <w:pPr>
        <w:spacing w:after="181" w:line="229" w:lineRule="auto"/>
        <w:ind w:left="10" w:hanging="10"/>
        <w:jc w:val="center"/>
      </w:pPr>
      <w:r>
        <w:rPr>
          <w:sz w:val="32"/>
        </w:rPr>
        <w:t>DRŽAVNO PRVENSTVO POSAMEZNIKOV A-LIGA V LOVU RIB S KRMILNIKOM,</w:t>
      </w:r>
      <w:r>
        <w:rPr>
          <w:sz w:val="32"/>
          <w:vertAlign w:val="subscript"/>
        </w:rPr>
        <w:t xml:space="preserve"> </w:t>
      </w:r>
    </w:p>
    <w:p w14:paraId="70D1FF07" w14:textId="77777777" w:rsidR="00176C7B" w:rsidRDefault="00176C7B" w:rsidP="00176C7B">
      <w:pPr>
        <w:spacing w:after="118" w:line="229" w:lineRule="auto"/>
        <w:ind w:left="10" w:right="9" w:hanging="10"/>
        <w:jc w:val="center"/>
      </w:pPr>
      <w:r>
        <w:rPr>
          <w:sz w:val="32"/>
        </w:rPr>
        <w:t xml:space="preserve">ki bo v Vuzenici dne, </w:t>
      </w:r>
      <w:r>
        <w:rPr>
          <w:b/>
          <w:sz w:val="32"/>
        </w:rPr>
        <w:t>29.08.2026 in 30.08.2026</w:t>
      </w:r>
      <w:r>
        <w:rPr>
          <w:sz w:val="32"/>
        </w:rPr>
        <w:t xml:space="preserve"> na reki Dravi</w:t>
      </w:r>
      <w:r>
        <w:rPr>
          <w:sz w:val="32"/>
          <w:vertAlign w:val="subscript"/>
        </w:rPr>
        <w:t xml:space="preserve"> </w:t>
      </w:r>
    </w:p>
    <w:p w14:paraId="433196DF" w14:textId="77777777" w:rsidR="00176C7B" w:rsidRDefault="00176C7B" w:rsidP="00176C7B">
      <w:pPr>
        <w:spacing w:after="68"/>
      </w:pPr>
      <w:r>
        <w:rPr>
          <w:b/>
          <w:sz w:val="28"/>
        </w:rPr>
        <w:t>URNIK TEKMOVANJA:</w:t>
      </w:r>
      <w:r>
        <w:rPr>
          <w:sz w:val="28"/>
          <w:vertAlign w:val="subscript"/>
        </w:rPr>
        <w:t xml:space="preserve"> </w:t>
      </w:r>
    </w:p>
    <w:p w14:paraId="6075AF11" w14:textId="77777777" w:rsidR="00176C7B" w:rsidRDefault="00176C7B" w:rsidP="00176C7B">
      <w:pPr>
        <w:numPr>
          <w:ilvl w:val="0"/>
          <w:numId w:val="1"/>
        </w:numPr>
        <w:spacing w:before="0" w:after="2" w:line="259" w:lineRule="auto"/>
        <w:ind w:hanging="494"/>
        <w:jc w:val="left"/>
      </w:pPr>
      <w:r>
        <w:rPr>
          <w:b/>
        </w:rPr>
        <w:t xml:space="preserve">6 </w:t>
      </w:r>
      <w:r>
        <w:rPr>
          <w:b/>
          <w:u w:val="single" w:color="000000"/>
          <w:vertAlign w:val="superscript"/>
        </w:rPr>
        <w:t>00</w:t>
      </w:r>
      <w:r>
        <w:rPr>
          <w:b/>
          <w:vertAlign w:val="superscript"/>
        </w:rPr>
        <w:t xml:space="preserve">    </w:t>
      </w:r>
      <w:r>
        <w:rPr>
          <w:b/>
        </w:rPr>
        <w:t xml:space="preserve">  Zbor tekmovalcev ( potrditev prijav oz. sprememb)</w:t>
      </w:r>
      <w:r>
        <w:t xml:space="preserve"> </w:t>
      </w:r>
    </w:p>
    <w:p w14:paraId="1DCA1903" w14:textId="77777777" w:rsidR="00176C7B" w:rsidRDefault="00176C7B" w:rsidP="00176C7B">
      <w:pPr>
        <w:numPr>
          <w:ilvl w:val="0"/>
          <w:numId w:val="1"/>
        </w:numPr>
        <w:spacing w:before="0" w:after="53" w:line="259" w:lineRule="auto"/>
        <w:ind w:hanging="494"/>
        <w:jc w:val="left"/>
      </w:pPr>
      <w:r>
        <w:rPr>
          <w:b/>
        </w:rPr>
        <w:t xml:space="preserve">6 </w:t>
      </w:r>
      <w:r>
        <w:rPr>
          <w:b/>
          <w:u w:val="single" w:color="000000"/>
          <w:vertAlign w:val="superscript"/>
        </w:rPr>
        <w:t>20</w:t>
      </w:r>
      <w:r>
        <w:rPr>
          <w:b/>
          <w:vertAlign w:val="superscript"/>
        </w:rPr>
        <w:t xml:space="preserve">      </w:t>
      </w:r>
      <w:r>
        <w:rPr>
          <w:b/>
        </w:rPr>
        <w:t>Začetek žrebanja</w:t>
      </w:r>
      <w:r>
        <w:t xml:space="preserve"> </w:t>
      </w:r>
    </w:p>
    <w:p w14:paraId="6D2E48E6" w14:textId="77777777" w:rsidR="00176C7B" w:rsidRDefault="00176C7B" w:rsidP="00176C7B">
      <w:pPr>
        <w:numPr>
          <w:ilvl w:val="0"/>
          <w:numId w:val="1"/>
        </w:numPr>
        <w:spacing w:before="0" w:after="2" w:line="259" w:lineRule="auto"/>
        <w:ind w:hanging="494"/>
        <w:jc w:val="left"/>
      </w:pPr>
      <w:r>
        <w:rPr>
          <w:b/>
        </w:rPr>
        <w:t xml:space="preserve">6 </w:t>
      </w:r>
      <w:r>
        <w:rPr>
          <w:b/>
          <w:u w:val="single" w:color="000000"/>
          <w:vertAlign w:val="superscript"/>
        </w:rPr>
        <w:t>45</w:t>
      </w:r>
      <w:r>
        <w:rPr>
          <w:b/>
        </w:rPr>
        <w:t xml:space="preserve">    Pozdravni govor in razdelitev tekmovalnih listov</w:t>
      </w:r>
    </w:p>
    <w:p w14:paraId="23AFA454" w14:textId="77777777" w:rsidR="00176C7B" w:rsidRDefault="00176C7B" w:rsidP="00176C7B">
      <w:pPr>
        <w:numPr>
          <w:ilvl w:val="0"/>
          <w:numId w:val="1"/>
        </w:numPr>
        <w:spacing w:before="0" w:after="2" w:line="259" w:lineRule="auto"/>
        <w:ind w:hanging="494"/>
        <w:jc w:val="left"/>
      </w:pPr>
      <w:r>
        <w:rPr>
          <w:b/>
        </w:rPr>
        <w:t xml:space="preserve">7 </w:t>
      </w:r>
      <w:r>
        <w:rPr>
          <w:b/>
          <w:u w:val="single" w:color="000000"/>
          <w:vertAlign w:val="superscript"/>
        </w:rPr>
        <w:t>00</w:t>
      </w:r>
      <w:r>
        <w:rPr>
          <w:b/>
        </w:rPr>
        <w:t xml:space="preserve">    Vstop na tekmovalna mesta in priprava za tekmo</w:t>
      </w:r>
      <w:r>
        <w:t xml:space="preserve"> </w:t>
      </w:r>
    </w:p>
    <w:p w14:paraId="243FFF43" w14:textId="77777777" w:rsidR="00176C7B" w:rsidRDefault="00176C7B" w:rsidP="00176C7B">
      <w:pPr>
        <w:numPr>
          <w:ilvl w:val="0"/>
          <w:numId w:val="1"/>
        </w:numPr>
        <w:spacing w:before="0" w:after="30" w:line="259" w:lineRule="auto"/>
        <w:ind w:hanging="494"/>
        <w:jc w:val="left"/>
      </w:pPr>
      <w:r>
        <w:rPr>
          <w:b/>
        </w:rPr>
        <w:t xml:space="preserve">8 </w:t>
      </w:r>
      <w:r>
        <w:rPr>
          <w:b/>
          <w:u w:val="single" w:color="000000"/>
          <w:vertAlign w:val="superscript"/>
        </w:rPr>
        <w:t>00</w:t>
      </w:r>
      <w:r>
        <w:rPr>
          <w:b/>
        </w:rPr>
        <w:t xml:space="preserve">    Kontrola hrane in vab </w:t>
      </w:r>
      <w:r>
        <w:t xml:space="preserve"> </w:t>
      </w:r>
    </w:p>
    <w:p w14:paraId="46307186" w14:textId="77777777" w:rsidR="00176C7B" w:rsidRDefault="00176C7B" w:rsidP="00176C7B">
      <w:pPr>
        <w:numPr>
          <w:ilvl w:val="0"/>
          <w:numId w:val="1"/>
        </w:numPr>
        <w:spacing w:before="0" w:after="39" w:line="259" w:lineRule="auto"/>
        <w:ind w:hanging="494"/>
        <w:jc w:val="left"/>
      </w:pPr>
      <w:r>
        <w:rPr>
          <w:b/>
        </w:rPr>
        <w:t xml:space="preserve">8 </w:t>
      </w:r>
      <w:r>
        <w:rPr>
          <w:b/>
          <w:u w:val="single" w:color="000000"/>
          <w:vertAlign w:val="superscript"/>
        </w:rPr>
        <w:t xml:space="preserve">50 </w:t>
      </w:r>
      <w:r>
        <w:rPr>
          <w:b/>
        </w:rPr>
        <w:t xml:space="preserve">    Signal za začetek krmljenja</w:t>
      </w:r>
      <w:r>
        <w:t xml:space="preserve"> </w:t>
      </w:r>
    </w:p>
    <w:p w14:paraId="4B8006C2" w14:textId="77777777" w:rsidR="00176C7B" w:rsidRDefault="00176C7B" w:rsidP="00176C7B">
      <w:pPr>
        <w:numPr>
          <w:ilvl w:val="0"/>
          <w:numId w:val="1"/>
        </w:numPr>
        <w:spacing w:before="0" w:after="40" w:line="259" w:lineRule="auto"/>
        <w:ind w:hanging="494"/>
        <w:jc w:val="left"/>
      </w:pPr>
      <w:r>
        <w:rPr>
          <w:b/>
        </w:rPr>
        <w:t xml:space="preserve">9 </w:t>
      </w:r>
      <w:r>
        <w:rPr>
          <w:b/>
          <w:u w:val="single" w:color="000000"/>
          <w:vertAlign w:val="superscript"/>
        </w:rPr>
        <w:t>00</w:t>
      </w:r>
      <w:r>
        <w:rPr>
          <w:b/>
        </w:rPr>
        <w:t xml:space="preserve">     Signal za začetek tekmovanja</w:t>
      </w:r>
      <w:r>
        <w:t xml:space="preserve"> </w:t>
      </w:r>
    </w:p>
    <w:p w14:paraId="09901B98" w14:textId="77777777" w:rsidR="00176C7B" w:rsidRDefault="00176C7B" w:rsidP="00176C7B">
      <w:pPr>
        <w:numPr>
          <w:ilvl w:val="0"/>
          <w:numId w:val="1"/>
        </w:numPr>
        <w:spacing w:before="0" w:after="41" w:line="259" w:lineRule="auto"/>
        <w:ind w:hanging="494"/>
        <w:jc w:val="left"/>
      </w:pPr>
      <w:r>
        <w:rPr>
          <w:b/>
        </w:rPr>
        <w:t xml:space="preserve">13 </w:t>
      </w:r>
      <w:r>
        <w:rPr>
          <w:b/>
          <w:u w:val="single" w:color="000000"/>
          <w:vertAlign w:val="superscript"/>
        </w:rPr>
        <w:t>55</w:t>
      </w:r>
      <w:r>
        <w:rPr>
          <w:b/>
        </w:rPr>
        <w:t xml:space="preserve">   Signal za zadnjih pet minut</w:t>
      </w:r>
      <w:r>
        <w:t xml:space="preserve"> </w:t>
      </w:r>
    </w:p>
    <w:p w14:paraId="787F44E5" w14:textId="77777777" w:rsidR="00176C7B" w:rsidRDefault="00176C7B" w:rsidP="00176C7B">
      <w:pPr>
        <w:numPr>
          <w:ilvl w:val="0"/>
          <w:numId w:val="1"/>
        </w:numPr>
        <w:spacing w:before="0" w:after="2" w:line="259" w:lineRule="auto"/>
        <w:ind w:hanging="494"/>
        <w:jc w:val="left"/>
      </w:pPr>
      <w:r>
        <w:rPr>
          <w:b/>
        </w:rPr>
        <w:t xml:space="preserve">14 </w:t>
      </w:r>
      <w:r>
        <w:rPr>
          <w:b/>
          <w:u w:val="single" w:color="000000"/>
          <w:vertAlign w:val="superscript"/>
        </w:rPr>
        <w:t>00</w:t>
      </w:r>
      <w:r>
        <w:rPr>
          <w:b/>
        </w:rPr>
        <w:t xml:space="preserve">   Signal za konec tekmovanja in začetek tehtanja ulova.</w:t>
      </w:r>
      <w:r>
        <w:t xml:space="preserve"> </w:t>
      </w:r>
    </w:p>
    <w:p w14:paraId="45830B9D" w14:textId="77777777" w:rsidR="00176C7B" w:rsidRDefault="00176C7B" w:rsidP="00176C7B">
      <w:pPr>
        <w:numPr>
          <w:ilvl w:val="0"/>
          <w:numId w:val="1"/>
        </w:numPr>
        <w:spacing w:before="0" w:after="2" w:line="259" w:lineRule="auto"/>
        <w:ind w:hanging="494"/>
        <w:jc w:val="left"/>
      </w:pPr>
      <w:r>
        <w:rPr>
          <w:b/>
        </w:rPr>
        <w:t xml:space="preserve">15 </w:t>
      </w:r>
      <w:r>
        <w:rPr>
          <w:b/>
          <w:u w:val="single" w:color="000000"/>
          <w:vertAlign w:val="superscript"/>
        </w:rPr>
        <w:t>00</w:t>
      </w:r>
      <w:r>
        <w:rPr>
          <w:b/>
        </w:rPr>
        <w:t xml:space="preserve">   Malica </w:t>
      </w:r>
      <w:r>
        <w:t xml:space="preserve"> </w:t>
      </w:r>
    </w:p>
    <w:p w14:paraId="4F615AC7" w14:textId="77777777" w:rsidR="00176C7B" w:rsidRDefault="00176C7B" w:rsidP="00176C7B">
      <w:pPr>
        <w:numPr>
          <w:ilvl w:val="0"/>
          <w:numId w:val="1"/>
        </w:numPr>
        <w:spacing w:before="0" w:after="41" w:line="259" w:lineRule="auto"/>
        <w:ind w:hanging="494"/>
        <w:jc w:val="left"/>
      </w:pPr>
      <w:r>
        <w:rPr>
          <w:b/>
        </w:rPr>
        <w:t xml:space="preserve">15 </w:t>
      </w:r>
      <w:r>
        <w:rPr>
          <w:b/>
          <w:u w:val="single" w:color="000000"/>
          <w:vertAlign w:val="superscript"/>
        </w:rPr>
        <w:t>30</w:t>
      </w:r>
      <w:r>
        <w:rPr>
          <w:b/>
        </w:rPr>
        <w:t xml:space="preserve">   Razglasitev rezultatov</w:t>
      </w:r>
      <w:r>
        <w:t xml:space="preserve"> </w:t>
      </w:r>
    </w:p>
    <w:p w14:paraId="64E46ED7" w14:textId="77777777" w:rsidR="00176C7B" w:rsidRDefault="00176C7B" w:rsidP="00176C7B">
      <w:pPr>
        <w:spacing w:after="0"/>
      </w:pPr>
      <w:r>
        <w:rPr>
          <w:sz w:val="28"/>
        </w:rPr>
        <w:t xml:space="preserve">  </w:t>
      </w:r>
    </w:p>
    <w:p w14:paraId="2A7D132F" w14:textId="77777777" w:rsidR="00176C7B" w:rsidRDefault="00176C7B" w:rsidP="00176C7B">
      <w:pPr>
        <w:spacing w:after="6" w:line="249" w:lineRule="auto"/>
        <w:ind w:left="-5" w:right="143" w:hanging="10"/>
      </w:pPr>
      <w:r>
        <w:t xml:space="preserve">Reka je naseljena s platnico, podustjo, mreno, klenom, ploščičem, krapom in ribjim drobižem. </w:t>
      </w:r>
    </w:p>
    <w:p w14:paraId="1B55CD31" w14:textId="77777777" w:rsidR="00176C7B" w:rsidRPr="00925743" w:rsidRDefault="00176C7B" w:rsidP="00176C7B">
      <w:pPr>
        <w:spacing w:after="6" w:line="249" w:lineRule="auto"/>
        <w:ind w:left="-5" w:right="143" w:hanging="10"/>
      </w:pPr>
      <w:r w:rsidRPr="00284E11">
        <w:rPr>
          <w:b/>
          <w:u w:val="single"/>
        </w:rPr>
        <w:t>Reka je naseljena tudi s potočno postrvjo</w:t>
      </w:r>
      <w:r>
        <w:rPr>
          <w:b/>
          <w:u w:val="single"/>
        </w:rPr>
        <w:t>, šarenko, lipanom</w:t>
      </w:r>
      <w:r w:rsidRPr="00284E11">
        <w:rPr>
          <w:b/>
          <w:u w:val="single"/>
        </w:rPr>
        <w:t>, smučem in ščuko</w:t>
      </w:r>
      <w:r>
        <w:rPr>
          <w:b/>
          <w:u w:val="single"/>
        </w:rPr>
        <w:t>,</w:t>
      </w:r>
      <w:r w:rsidRPr="00284E11">
        <w:rPr>
          <w:b/>
          <w:u w:val="single"/>
        </w:rPr>
        <w:t xml:space="preserve"> ki pa na tekmi ne štejejo in jih je treba nemudoma izpustiti nazaj v vodo.</w:t>
      </w:r>
    </w:p>
    <w:p w14:paraId="45AD7F7B" w14:textId="77777777" w:rsidR="00176C7B" w:rsidRDefault="00176C7B" w:rsidP="00176C7B">
      <w:pPr>
        <w:spacing w:after="6" w:line="249" w:lineRule="auto"/>
        <w:ind w:left="-5" w:right="251" w:hanging="10"/>
      </w:pPr>
      <w:r>
        <w:t xml:space="preserve">Tekmuje se v 3  sektorjih. A sektor bo </w:t>
      </w:r>
      <w:proofErr w:type="spellStart"/>
      <w:r>
        <w:t>dolvodno</w:t>
      </w:r>
      <w:proofErr w:type="spellEnd"/>
      <w:r>
        <w:t xml:space="preserve"> od potoka </w:t>
      </w:r>
      <w:proofErr w:type="spellStart"/>
      <w:r>
        <w:t>Cerkvenica</w:t>
      </w:r>
      <w:proofErr w:type="spellEnd"/>
      <w:r>
        <w:t xml:space="preserve">, B in C sektor pa </w:t>
      </w:r>
      <w:proofErr w:type="spellStart"/>
      <w:r>
        <w:t>gorvodno</w:t>
      </w:r>
      <w:proofErr w:type="spellEnd"/>
      <w:r>
        <w:t xml:space="preserve"> od potoka. Globina vode je od približno 1,5m in do nekje 4m. </w:t>
      </w:r>
    </w:p>
    <w:p w14:paraId="2C0071BE" w14:textId="77777777" w:rsidR="00176C7B" w:rsidRDefault="00176C7B" w:rsidP="00176C7B">
      <w:pPr>
        <w:spacing w:after="6" w:line="249" w:lineRule="auto"/>
        <w:ind w:left="-15" w:right="251"/>
      </w:pPr>
      <w:r>
        <w:t>Dovoljeno je 10 litrov navlažene krme z dodatki  pripravljenih za tekmo in 2 litra živih vab, od tega 0,5 litra ličinke trzač (</w:t>
      </w:r>
      <w:proofErr w:type="spellStart"/>
      <w:r>
        <w:t>fui</w:t>
      </w:r>
      <w:proofErr w:type="spellEnd"/>
      <w:r>
        <w:t xml:space="preserve">), 0,5 litra deževnikov in 50 gramov </w:t>
      </w:r>
      <w:proofErr w:type="spellStart"/>
      <w:r>
        <w:t>verdevasa</w:t>
      </w:r>
      <w:proofErr w:type="spellEnd"/>
      <w:r>
        <w:t xml:space="preserve">, kateri mora </w:t>
      </w:r>
      <w:r>
        <w:lastRenderedPageBreak/>
        <w:t xml:space="preserve">biti v namenski posodici, ki jo predpisuje FIPS-ED. Priporočena je uporaba dveh mrež </w:t>
      </w:r>
      <w:proofErr w:type="spellStart"/>
      <w:r>
        <w:t>čuvaric</w:t>
      </w:r>
      <w:proofErr w:type="spellEnd"/>
      <w:r>
        <w:t xml:space="preserve"> dolžine minimalno 3,5 metra. </w:t>
      </w:r>
    </w:p>
    <w:p w14:paraId="28185A9F" w14:textId="77777777" w:rsidR="00176C7B" w:rsidRPr="00644B82" w:rsidRDefault="00176C7B" w:rsidP="00176C7B">
      <w:pPr>
        <w:spacing w:after="6" w:line="249" w:lineRule="auto"/>
        <w:ind w:left="-5" w:right="251" w:hanging="10"/>
      </w:pPr>
      <w:r w:rsidRPr="00284E11">
        <w:rPr>
          <w:b/>
          <w:color w:val="222222"/>
          <w:u w:val="single"/>
        </w:rPr>
        <w:t>Obvezna je uporaba merskih posodic za vabe</w:t>
      </w:r>
      <w:r w:rsidRPr="00284E11">
        <w:rPr>
          <w:color w:val="222222"/>
          <w:u w:val="single"/>
        </w:rPr>
        <w:t>.</w:t>
      </w:r>
    </w:p>
    <w:p w14:paraId="49593C02" w14:textId="77777777" w:rsidR="00176C7B" w:rsidRPr="00284E11" w:rsidRDefault="00176C7B" w:rsidP="00176C7B">
      <w:pPr>
        <w:spacing w:after="92" w:line="239" w:lineRule="auto"/>
        <w:ind w:left="-15" w:right="-9"/>
        <w:rPr>
          <w:b/>
        </w:rPr>
      </w:pPr>
      <w:r w:rsidRPr="00284E11">
        <w:rPr>
          <w:b/>
          <w:color w:val="222222"/>
          <w:u w:val="single"/>
        </w:rPr>
        <w:t xml:space="preserve">Zbor, Malica </w:t>
      </w:r>
      <w:r>
        <w:rPr>
          <w:b/>
          <w:color w:val="222222"/>
          <w:u w:val="single"/>
        </w:rPr>
        <w:t>in razglasitev rezultatov bo v r</w:t>
      </w:r>
      <w:r w:rsidRPr="00284E11">
        <w:rPr>
          <w:b/>
          <w:color w:val="222222"/>
          <w:u w:val="single"/>
        </w:rPr>
        <w:t>ibiškem domu RD Radlje ob Dravi, Zgornja Vižinga 1, 2360 Radlje ob Dravi.</w:t>
      </w:r>
      <w:r w:rsidRPr="00284E11">
        <w:rPr>
          <w:b/>
        </w:rPr>
        <w:t xml:space="preserve"> </w:t>
      </w:r>
    </w:p>
    <w:p w14:paraId="7F60060B" w14:textId="77777777" w:rsidR="00176C7B" w:rsidRDefault="00176C7B" w:rsidP="00176C7B">
      <w:pPr>
        <w:spacing w:after="92" w:line="239" w:lineRule="auto"/>
        <w:ind w:left="-5" w:right="-9" w:hanging="10"/>
      </w:pPr>
      <w:r>
        <w:rPr>
          <w:color w:val="222222"/>
        </w:rPr>
        <w:t>Upoštevati je potrebno pravilnik o tekmovanju v lovu rib s krmilnikom in FIPS-ED pravilnik o tekmovanju v ribolovu s krmilnikom.</w:t>
      </w:r>
      <w:r>
        <w:t xml:space="preserve"> </w:t>
      </w:r>
    </w:p>
    <w:p w14:paraId="21D4D4BA" w14:textId="77777777" w:rsidR="00176C7B" w:rsidRDefault="00176C7B" w:rsidP="00176C7B">
      <w:pPr>
        <w:spacing w:after="25" w:line="268" w:lineRule="auto"/>
        <w:rPr>
          <w:color w:val="222222"/>
        </w:rPr>
      </w:pPr>
      <w:r>
        <w:rPr>
          <w:b/>
          <w:color w:val="222222"/>
        </w:rPr>
        <w:t>Trening je dovoljen v četrtek 27.08.</w:t>
      </w:r>
      <w:r w:rsidRPr="00644B82">
        <w:rPr>
          <w:b/>
          <w:color w:val="222222"/>
        </w:rPr>
        <w:t xml:space="preserve">2026 od 7 </w:t>
      </w:r>
      <w:r w:rsidRPr="00644B82">
        <w:rPr>
          <w:b/>
          <w:color w:val="222222"/>
          <w:u w:val="single"/>
          <w:vertAlign w:val="superscript"/>
        </w:rPr>
        <w:t>00</w:t>
      </w:r>
      <w:r w:rsidRPr="00644B82">
        <w:rPr>
          <w:b/>
          <w:color w:val="222222"/>
        </w:rPr>
        <w:t xml:space="preserve"> do 14</w:t>
      </w:r>
      <w:r w:rsidRPr="00644B82">
        <w:rPr>
          <w:b/>
          <w:color w:val="222222"/>
          <w:vertAlign w:val="superscript"/>
        </w:rPr>
        <w:t xml:space="preserve"> </w:t>
      </w:r>
      <w:r w:rsidRPr="00644B82">
        <w:rPr>
          <w:b/>
          <w:color w:val="222222"/>
          <w:u w:val="single"/>
          <w:vertAlign w:val="superscript"/>
        </w:rPr>
        <w:t>00</w:t>
      </w:r>
      <w:r>
        <w:rPr>
          <w:b/>
          <w:color w:val="222222"/>
        </w:rPr>
        <w:t xml:space="preserve"> </w:t>
      </w:r>
      <w:r w:rsidRPr="00644B82">
        <w:rPr>
          <w:b/>
          <w:color w:val="222222"/>
        </w:rPr>
        <w:t xml:space="preserve"> in v petek 30.08.2026 od 7 </w:t>
      </w:r>
      <w:r w:rsidRPr="00644B82">
        <w:rPr>
          <w:b/>
          <w:color w:val="222222"/>
          <w:u w:val="single"/>
          <w:vertAlign w:val="superscript"/>
        </w:rPr>
        <w:t>00</w:t>
      </w:r>
      <w:r>
        <w:rPr>
          <w:b/>
          <w:color w:val="222222"/>
        </w:rPr>
        <w:t xml:space="preserve"> do 14</w:t>
      </w:r>
      <w:r>
        <w:rPr>
          <w:color w:val="222222"/>
        </w:rPr>
        <w:t xml:space="preserve"> </w:t>
      </w:r>
      <w:r w:rsidRPr="00644B82">
        <w:rPr>
          <w:b/>
          <w:color w:val="222222"/>
          <w:u w:val="single"/>
          <w:vertAlign w:val="superscript"/>
        </w:rPr>
        <w:t>00</w:t>
      </w:r>
      <w:r>
        <w:rPr>
          <w:color w:val="222222"/>
        </w:rPr>
        <w:t xml:space="preserve"> </w:t>
      </w:r>
    </w:p>
    <w:p w14:paraId="7CF19971" w14:textId="77777777" w:rsidR="00176C7B" w:rsidRDefault="00176C7B" w:rsidP="00176C7B">
      <w:pPr>
        <w:spacing w:after="25" w:line="268" w:lineRule="auto"/>
      </w:pPr>
      <w:r>
        <w:rPr>
          <w:color w:val="222222"/>
        </w:rPr>
        <w:t xml:space="preserve">s tekmovalno izkaznico in brez mreže.  Dostop je z avtomobilom.  </w:t>
      </w:r>
      <w:r>
        <w:t xml:space="preserve"> </w:t>
      </w:r>
    </w:p>
    <w:p w14:paraId="5B9874E4" w14:textId="77777777" w:rsidR="00176C7B" w:rsidRDefault="00176C7B" w:rsidP="00176C7B">
      <w:pPr>
        <w:spacing w:after="6" w:line="249" w:lineRule="auto"/>
        <w:ind w:left="-5" w:hanging="10"/>
      </w:pPr>
      <w:r>
        <w:t xml:space="preserve">Obveznosti za oba dneva tekmovanja poravnajte na TRR:  </w:t>
      </w:r>
      <w:r w:rsidRPr="00644B82">
        <w:rPr>
          <w:b/>
          <w:u w:val="single"/>
        </w:rPr>
        <w:t>SI56</w:t>
      </w:r>
      <w:r w:rsidRPr="00644B82">
        <w:rPr>
          <w:b/>
          <w:color w:val="2E2E2E"/>
          <w:u w:val="single"/>
        </w:rPr>
        <w:t xml:space="preserve"> 1010 0004 9109 155</w:t>
      </w:r>
      <w:r>
        <w:t>, ki  znašajo</w:t>
      </w:r>
    </w:p>
    <w:p w14:paraId="02C93DF3" w14:textId="77777777" w:rsidR="00176C7B" w:rsidRDefault="00176C7B" w:rsidP="00176C7B">
      <w:pPr>
        <w:spacing w:after="6" w:line="249" w:lineRule="auto"/>
        <w:ind w:left="-5" w:hanging="10"/>
      </w:pPr>
      <w:r>
        <w:t xml:space="preserve"> 40 EUR za posameznika  (na dan tekmovanja plačilo ni mogoče!) </w:t>
      </w:r>
    </w:p>
    <w:p w14:paraId="7D5A5510" w14:textId="77777777" w:rsidR="00176C7B" w:rsidRPr="00644B82" w:rsidRDefault="00176C7B" w:rsidP="00176C7B">
      <w:pPr>
        <w:spacing w:after="6" w:line="249" w:lineRule="auto"/>
        <w:ind w:left="-5" w:hanging="10"/>
      </w:pPr>
      <w:r w:rsidRPr="00644B82">
        <w:t>Za ostale informacije: Mario Koren 040462435</w:t>
      </w:r>
    </w:p>
    <w:p w14:paraId="26ACB466" w14:textId="49A30C7D" w:rsidR="00176C7B" w:rsidRDefault="00176C7B" w:rsidP="00176C7B">
      <w:pPr>
        <w:spacing w:after="6" w:line="249" w:lineRule="auto"/>
        <w:ind w:left="-5" w:hanging="10"/>
        <w:rPr>
          <w:b/>
        </w:rPr>
      </w:pPr>
      <w:r w:rsidRPr="00644B82">
        <w:rPr>
          <w:b/>
        </w:rPr>
        <w:t xml:space="preserve">Ribolov se izvaja na lastno odgovornost. </w:t>
      </w:r>
    </w:p>
    <w:p w14:paraId="4A8DF5EC" w14:textId="77777777" w:rsidR="00176C7B" w:rsidRPr="00176C7B" w:rsidRDefault="00176C7B" w:rsidP="00176C7B">
      <w:pPr>
        <w:spacing w:after="6" w:line="249" w:lineRule="auto"/>
        <w:ind w:left="-5" w:hanging="10"/>
        <w:rPr>
          <w:b/>
        </w:rPr>
      </w:pPr>
    </w:p>
    <w:p w14:paraId="32AA63CD" w14:textId="77777777" w:rsidR="00176C7B" w:rsidRDefault="00176C7B" w:rsidP="00176C7B">
      <w:pPr>
        <w:spacing w:after="0"/>
      </w:pPr>
      <w:r>
        <w:t xml:space="preserve"> Lep pozdrav in dober prijem ! </w:t>
      </w:r>
      <w:r>
        <w:tab/>
      </w:r>
      <w:r>
        <w:tab/>
      </w:r>
      <w:r>
        <w:tab/>
      </w:r>
      <w:r>
        <w:tab/>
      </w:r>
      <w:r>
        <w:tab/>
      </w:r>
    </w:p>
    <w:p w14:paraId="4A91652D" w14:textId="75F0D1B8" w:rsidR="00176C7B" w:rsidRDefault="00176C7B" w:rsidP="00176C7B">
      <w:pPr>
        <w:spacing w:after="0"/>
      </w:pPr>
      <w:r>
        <w:t>Ribiška družina Radlje ob Dravi</w:t>
      </w:r>
    </w:p>
    <w:p w14:paraId="53322B37" w14:textId="77777777" w:rsidR="00176C7B" w:rsidRDefault="00176C7B" w:rsidP="00176C7B">
      <w:pPr>
        <w:spacing w:after="0"/>
      </w:pPr>
    </w:p>
    <w:p w14:paraId="46B0B180" w14:textId="77777777" w:rsidR="00176C7B" w:rsidRDefault="00176C7B" w:rsidP="00176C7B">
      <w:pPr>
        <w:spacing w:after="0"/>
        <w:jc w:val="center"/>
      </w:pPr>
      <w:r>
        <w:rPr>
          <w:b/>
          <w:sz w:val="40"/>
        </w:rPr>
        <w:t>OZNAČENI SEKTORJI  - Državno prvenstvo v LRK</w:t>
      </w:r>
    </w:p>
    <w:p w14:paraId="5C03C398" w14:textId="42097CE9" w:rsidR="00176C7B" w:rsidRDefault="00176C7B" w:rsidP="00176C7B">
      <w:pPr>
        <w:spacing w:after="0"/>
        <w:ind w:left="1714"/>
        <w:jc w:val="center"/>
        <w:rPr>
          <w:b/>
          <w:sz w:val="32"/>
        </w:rPr>
      </w:pPr>
      <w:r>
        <w:rPr>
          <w:b/>
          <w:sz w:val="40"/>
        </w:rPr>
        <w:t xml:space="preserve">A-LIGA </w:t>
      </w:r>
      <w:r>
        <w:rPr>
          <w:b/>
          <w:sz w:val="32"/>
        </w:rPr>
        <w:t>dne, 29.08.2026 in 30.08.2026</w:t>
      </w:r>
    </w:p>
    <w:p w14:paraId="3498C733" w14:textId="0109C972" w:rsidR="00D85248" w:rsidRPr="00176C7B" w:rsidRDefault="00176C7B" w:rsidP="00176C7B">
      <w:pPr>
        <w:spacing w:after="0"/>
        <w:jc w:val="center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 wp14:anchorId="2167D99C" wp14:editId="718BF986">
            <wp:extent cx="5175885" cy="3328670"/>
            <wp:effectExtent l="0" t="0" r="5715" b="5080"/>
            <wp:docPr id="209093649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85248" w:rsidRPr="00176C7B" w:rsidSect="00D8524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A7187"/>
    <w:multiLevelType w:val="hybridMultilevel"/>
    <w:tmpl w:val="35929580"/>
    <w:lvl w:ilvl="0" w:tplc="B308EC8E">
      <w:start w:val="1"/>
      <w:numFmt w:val="bullet"/>
      <w:lvlText w:val=""/>
      <w:lvlJc w:val="left"/>
      <w:pPr>
        <w:ind w:left="11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B857E6">
      <w:start w:val="1"/>
      <w:numFmt w:val="bullet"/>
      <w:lvlText w:val="o"/>
      <w:lvlJc w:val="left"/>
      <w:pPr>
        <w:ind w:left="17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E02734">
      <w:start w:val="1"/>
      <w:numFmt w:val="bullet"/>
      <w:lvlText w:val="▪"/>
      <w:lvlJc w:val="left"/>
      <w:pPr>
        <w:ind w:left="24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7CC3AE">
      <w:start w:val="1"/>
      <w:numFmt w:val="bullet"/>
      <w:lvlText w:val="•"/>
      <w:lvlJc w:val="left"/>
      <w:pPr>
        <w:ind w:left="31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709442">
      <w:start w:val="1"/>
      <w:numFmt w:val="bullet"/>
      <w:lvlText w:val="o"/>
      <w:lvlJc w:val="left"/>
      <w:pPr>
        <w:ind w:left="39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2C6A54">
      <w:start w:val="1"/>
      <w:numFmt w:val="bullet"/>
      <w:lvlText w:val="▪"/>
      <w:lvlJc w:val="left"/>
      <w:pPr>
        <w:ind w:left="46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C4F64C">
      <w:start w:val="1"/>
      <w:numFmt w:val="bullet"/>
      <w:lvlText w:val="•"/>
      <w:lvlJc w:val="left"/>
      <w:pPr>
        <w:ind w:left="53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C8D4E">
      <w:start w:val="1"/>
      <w:numFmt w:val="bullet"/>
      <w:lvlText w:val="o"/>
      <w:lvlJc w:val="left"/>
      <w:pPr>
        <w:ind w:left="60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C48E26">
      <w:start w:val="1"/>
      <w:numFmt w:val="bullet"/>
      <w:lvlText w:val="▪"/>
      <w:lvlJc w:val="left"/>
      <w:pPr>
        <w:ind w:left="67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37453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C7B"/>
    <w:rsid w:val="00176C7B"/>
    <w:rsid w:val="00335A19"/>
    <w:rsid w:val="00532B1A"/>
    <w:rsid w:val="00535403"/>
    <w:rsid w:val="0079728C"/>
    <w:rsid w:val="007C473B"/>
    <w:rsid w:val="009F5D12"/>
    <w:rsid w:val="00B478BB"/>
    <w:rsid w:val="00CD6679"/>
    <w:rsid w:val="00D8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F14F65"/>
  <w15:chartTrackingRefBased/>
  <w15:docId w15:val="{8DCEEB83-9C24-4B00-8AE1-BC3131065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478BB"/>
    <w:pPr>
      <w:spacing w:before="120" w:after="120"/>
      <w:jc w:val="both"/>
    </w:pPr>
    <w:rPr>
      <w:sz w:val="24"/>
      <w:szCs w:val="24"/>
    </w:rPr>
  </w:style>
  <w:style w:type="paragraph" w:styleId="Naslov1">
    <w:name w:val="heading 1"/>
    <w:basedOn w:val="Navaden"/>
    <w:next w:val="Navaden"/>
    <w:qFormat/>
    <w:rsid w:val="00D852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B478BB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ar\Documents\Mili&#269;i&#263;\Predloge\Ribi&#353;ka%20zveza%20Slovenij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Ribiška zveza Slovenije.dotx</Template>
  <TotalTime>5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Ribiška Zveza Slovenije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</dc:creator>
  <cp:keywords/>
  <dc:description/>
  <cp:lastModifiedBy>sekretar rzs</cp:lastModifiedBy>
  <cp:revision>1</cp:revision>
  <cp:lastPrinted>1899-12-31T23:00:00Z</cp:lastPrinted>
  <dcterms:created xsi:type="dcterms:W3CDTF">2026-08-18T08:08:00Z</dcterms:created>
  <dcterms:modified xsi:type="dcterms:W3CDTF">2026-08-18T08:15:00Z</dcterms:modified>
</cp:coreProperties>
</file>